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C25" w:rsidRPr="00E108C0" w:rsidRDefault="00E33C25" w:rsidP="00FD0DFC">
      <w:pPr>
        <w:jc w:val="right"/>
        <w:rPr>
          <w:sz w:val="28"/>
        </w:rPr>
      </w:pPr>
      <w:r w:rsidRPr="00E108C0">
        <w:rPr>
          <w:sz w:val="28"/>
        </w:rPr>
        <w:t xml:space="preserve">Śrem, </w:t>
      </w:r>
      <w:r w:rsidR="00AA3EFA">
        <w:rPr>
          <w:sz w:val="28"/>
        </w:rPr>
        <w:t>28</w:t>
      </w:r>
      <w:r w:rsidRPr="00E108C0">
        <w:rPr>
          <w:sz w:val="28"/>
        </w:rPr>
        <w:t xml:space="preserve"> </w:t>
      </w:r>
      <w:r w:rsidR="00E108C0" w:rsidRPr="00E108C0">
        <w:rPr>
          <w:sz w:val="28"/>
        </w:rPr>
        <w:t xml:space="preserve">stycznia </w:t>
      </w:r>
      <w:r w:rsidRPr="00E108C0">
        <w:rPr>
          <w:sz w:val="28"/>
        </w:rPr>
        <w:t>20</w:t>
      </w:r>
      <w:r w:rsidR="00473EDF" w:rsidRPr="00E108C0">
        <w:rPr>
          <w:sz w:val="28"/>
        </w:rPr>
        <w:t>1</w:t>
      </w:r>
      <w:r w:rsidR="00E108C0" w:rsidRPr="00E108C0">
        <w:rPr>
          <w:sz w:val="28"/>
        </w:rPr>
        <w:t>1</w:t>
      </w:r>
      <w:r w:rsidR="00FD0DFC" w:rsidRPr="00E108C0">
        <w:rPr>
          <w:sz w:val="28"/>
        </w:rPr>
        <w:t> </w:t>
      </w:r>
      <w:r w:rsidRPr="00E108C0">
        <w:rPr>
          <w:sz w:val="28"/>
        </w:rPr>
        <w:t>r.</w:t>
      </w:r>
    </w:p>
    <w:p w:rsidR="00E33C25" w:rsidRPr="00E108C0" w:rsidRDefault="00E33C25" w:rsidP="00FD0DFC">
      <w:pPr>
        <w:jc w:val="both"/>
        <w:rPr>
          <w:sz w:val="28"/>
        </w:rPr>
      </w:pPr>
      <w:r w:rsidRPr="00E108C0">
        <w:rPr>
          <w:sz w:val="28"/>
        </w:rPr>
        <w:t>PPS.PP.7331-</w:t>
      </w:r>
      <w:r w:rsidR="00E108C0" w:rsidRPr="00E108C0">
        <w:rPr>
          <w:sz w:val="28"/>
        </w:rPr>
        <w:t>319</w:t>
      </w:r>
      <w:r w:rsidRPr="00E108C0">
        <w:rPr>
          <w:sz w:val="28"/>
        </w:rPr>
        <w:t>/</w:t>
      </w:r>
      <w:r w:rsidR="00473EDF" w:rsidRPr="00E108C0">
        <w:rPr>
          <w:sz w:val="28"/>
        </w:rPr>
        <w:t>10</w:t>
      </w:r>
    </w:p>
    <w:p w:rsidR="00E33C25" w:rsidRPr="00E108C0" w:rsidRDefault="00E33C25">
      <w:pPr>
        <w:jc w:val="both"/>
        <w:rPr>
          <w:sz w:val="28"/>
        </w:rPr>
      </w:pPr>
    </w:p>
    <w:p w:rsidR="00E33C25" w:rsidRPr="00E108C0" w:rsidRDefault="00E33C25">
      <w:pPr>
        <w:rPr>
          <w:sz w:val="28"/>
        </w:rPr>
      </w:pPr>
    </w:p>
    <w:p w:rsidR="00E33C25" w:rsidRPr="00E108C0" w:rsidRDefault="00E33C25" w:rsidP="00FD0DFC">
      <w:pPr>
        <w:jc w:val="center"/>
        <w:rPr>
          <w:b/>
          <w:spacing w:val="200"/>
          <w:sz w:val="28"/>
        </w:rPr>
      </w:pPr>
      <w:r w:rsidRPr="00E108C0">
        <w:rPr>
          <w:b/>
          <w:spacing w:val="200"/>
          <w:sz w:val="28"/>
        </w:rPr>
        <w:t>OBWIESZCZENIE</w:t>
      </w:r>
    </w:p>
    <w:p w:rsidR="00E33C25" w:rsidRPr="00E108C0" w:rsidRDefault="00E33C25">
      <w:pPr>
        <w:jc w:val="center"/>
        <w:rPr>
          <w:b/>
          <w:spacing w:val="200"/>
          <w:sz w:val="28"/>
        </w:rPr>
      </w:pPr>
      <w:r w:rsidRPr="00E108C0">
        <w:rPr>
          <w:b/>
          <w:spacing w:val="200"/>
          <w:sz w:val="28"/>
        </w:rPr>
        <w:t>BURMISTRZA ŚREMU</w:t>
      </w:r>
    </w:p>
    <w:p w:rsidR="00FD0DFC" w:rsidRPr="00E108C0" w:rsidRDefault="00FD0DFC" w:rsidP="00FD0DFC">
      <w:pPr>
        <w:jc w:val="center"/>
        <w:rPr>
          <w:sz w:val="28"/>
        </w:rPr>
      </w:pPr>
      <w:r w:rsidRPr="00E108C0">
        <w:rPr>
          <w:b/>
          <w:sz w:val="28"/>
        </w:rPr>
        <w:t>o wydaniu decyzji o lokalizacji inwestycji celu publicznego.</w:t>
      </w:r>
    </w:p>
    <w:p w:rsidR="00512252" w:rsidRPr="00E108C0" w:rsidRDefault="00512252">
      <w:pPr>
        <w:jc w:val="both"/>
        <w:rPr>
          <w:sz w:val="28"/>
        </w:rPr>
      </w:pPr>
    </w:p>
    <w:p w:rsidR="002207B0" w:rsidRPr="00E108C0" w:rsidRDefault="002207B0">
      <w:pPr>
        <w:jc w:val="both"/>
        <w:rPr>
          <w:sz w:val="28"/>
        </w:rPr>
      </w:pPr>
    </w:p>
    <w:p w:rsidR="00005466" w:rsidRPr="00E108C0" w:rsidRDefault="00005466" w:rsidP="00005466">
      <w:pPr>
        <w:jc w:val="center"/>
        <w:rPr>
          <w:sz w:val="28"/>
        </w:rPr>
      </w:pPr>
      <w:r w:rsidRPr="00E108C0">
        <w:rPr>
          <w:sz w:val="28"/>
        </w:rPr>
        <w:t>Na podstawie art. 53 ust. 1 ustawy z dnia 27 marca 2003 r. o planowaniu i zagospodarowaniu przestrzennym (Dz. U. z 2003 r. Nr 80, poz. 717 ze zm.) w związku z art. 49 ustawy z dnia 14 czerwca 1960 r. Kodeks postępowania administracyjnego (Dz. U. z 2000 r. Nr 98, poz. 1071 ze zm.)</w:t>
      </w:r>
    </w:p>
    <w:p w:rsidR="00005466" w:rsidRPr="00E108C0" w:rsidRDefault="00005466" w:rsidP="00005466">
      <w:pPr>
        <w:jc w:val="center"/>
        <w:rPr>
          <w:sz w:val="28"/>
        </w:rPr>
      </w:pPr>
      <w:r w:rsidRPr="00E108C0">
        <w:rPr>
          <w:sz w:val="28"/>
        </w:rPr>
        <w:t>zawiadamia się, że na wniosek:</w:t>
      </w:r>
    </w:p>
    <w:p w:rsidR="00E108C0" w:rsidRPr="00E108C0" w:rsidRDefault="00E108C0" w:rsidP="00E108C0">
      <w:pPr>
        <w:numPr>
          <w:ilvl w:val="12"/>
          <w:numId w:val="0"/>
        </w:numPr>
        <w:jc w:val="center"/>
        <w:rPr>
          <w:b/>
          <w:sz w:val="28"/>
        </w:rPr>
      </w:pPr>
      <w:r w:rsidRPr="00E108C0">
        <w:rPr>
          <w:b/>
          <w:sz w:val="28"/>
        </w:rPr>
        <w:t>Pana Andrzeja Szczepaniaka</w:t>
      </w:r>
    </w:p>
    <w:p w:rsidR="00E108C0" w:rsidRPr="00E108C0" w:rsidRDefault="00E108C0" w:rsidP="00E108C0">
      <w:pPr>
        <w:numPr>
          <w:ilvl w:val="12"/>
          <w:numId w:val="0"/>
        </w:numPr>
        <w:jc w:val="center"/>
        <w:rPr>
          <w:sz w:val="28"/>
        </w:rPr>
      </w:pPr>
      <w:r w:rsidRPr="00E108C0">
        <w:rPr>
          <w:sz w:val="28"/>
        </w:rPr>
        <w:t>reprezentującego</w:t>
      </w:r>
    </w:p>
    <w:p w:rsidR="00E108C0" w:rsidRPr="00E108C0" w:rsidRDefault="00E108C0" w:rsidP="00E108C0">
      <w:pPr>
        <w:numPr>
          <w:ilvl w:val="12"/>
          <w:numId w:val="0"/>
        </w:numPr>
        <w:jc w:val="center"/>
        <w:rPr>
          <w:b/>
          <w:sz w:val="28"/>
        </w:rPr>
      </w:pPr>
      <w:r w:rsidRPr="00E108C0">
        <w:rPr>
          <w:b/>
          <w:sz w:val="28"/>
        </w:rPr>
        <w:t>Przedsiębiorstwo Wodociągów i Kanalizacji w Śremie Spółka z o.o.</w:t>
      </w:r>
    </w:p>
    <w:p w:rsidR="00E108C0" w:rsidRPr="00E108C0" w:rsidRDefault="00E108C0" w:rsidP="00E108C0">
      <w:pPr>
        <w:numPr>
          <w:ilvl w:val="12"/>
          <w:numId w:val="0"/>
        </w:numPr>
        <w:jc w:val="center"/>
        <w:rPr>
          <w:sz w:val="28"/>
        </w:rPr>
      </w:pPr>
      <w:r w:rsidRPr="00E108C0">
        <w:rPr>
          <w:sz w:val="28"/>
        </w:rPr>
        <w:t>ul. Parkowa 8; 63-100 Śrem</w:t>
      </w:r>
    </w:p>
    <w:p w:rsidR="00E27FB3" w:rsidRPr="00E108C0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E108C0" w:rsidRDefault="006F4ADB" w:rsidP="00A76F82">
      <w:pPr>
        <w:jc w:val="center"/>
        <w:rPr>
          <w:b/>
          <w:sz w:val="28"/>
        </w:rPr>
      </w:pPr>
      <w:r w:rsidRPr="00E108C0">
        <w:rPr>
          <w:b/>
          <w:sz w:val="28"/>
        </w:rPr>
        <w:t xml:space="preserve">w dniu </w:t>
      </w:r>
      <w:r w:rsidR="00E108C0" w:rsidRPr="00E108C0">
        <w:rPr>
          <w:b/>
          <w:sz w:val="28"/>
        </w:rPr>
        <w:t>28.01.</w:t>
      </w:r>
      <w:r w:rsidRPr="00E108C0">
        <w:rPr>
          <w:b/>
          <w:sz w:val="28"/>
        </w:rPr>
        <w:t>20</w:t>
      </w:r>
      <w:r w:rsidR="00473EDF" w:rsidRPr="00E108C0">
        <w:rPr>
          <w:b/>
          <w:sz w:val="28"/>
        </w:rPr>
        <w:t>1</w:t>
      </w:r>
      <w:r w:rsidR="00E108C0" w:rsidRPr="00E108C0">
        <w:rPr>
          <w:b/>
          <w:sz w:val="28"/>
        </w:rPr>
        <w:t>1</w:t>
      </w:r>
      <w:r w:rsidRPr="00E108C0">
        <w:rPr>
          <w:b/>
          <w:sz w:val="28"/>
        </w:rPr>
        <w:t xml:space="preserve"> r. </w:t>
      </w:r>
      <w:r w:rsidR="00FD0DFC" w:rsidRPr="00E108C0">
        <w:rPr>
          <w:b/>
          <w:sz w:val="28"/>
        </w:rPr>
        <w:t>wydano decyzję</w:t>
      </w:r>
      <w:r w:rsidR="00005466" w:rsidRPr="00E108C0">
        <w:rPr>
          <w:b/>
          <w:sz w:val="28"/>
        </w:rPr>
        <w:t xml:space="preserve"> nr </w:t>
      </w:r>
      <w:r w:rsidR="00E108C0" w:rsidRPr="00E108C0">
        <w:rPr>
          <w:b/>
          <w:sz w:val="28"/>
        </w:rPr>
        <w:t>35</w:t>
      </w:r>
      <w:r w:rsidR="00005466" w:rsidRPr="00E108C0">
        <w:rPr>
          <w:b/>
          <w:sz w:val="28"/>
        </w:rPr>
        <w:t>/20</w:t>
      </w:r>
      <w:r w:rsidR="00473EDF" w:rsidRPr="00E108C0">
        <w:rPr>
          <w:b/>
          <w:sz w:val="28"/>
        </w:rPr>
        <w:t>10</w:t>
      </w:r>
    </w:p>
    <w:p w:rsidR="00E27FB3" w:rsidRPr="00E108C0" w:rsidRDefault="00E27FB3" w:rsidP="00512252">
      <w:pPr>
        <w:jc w:val="both"/>
        <w:rPr>
          <w:sz w:val="28"/>
        </w:rPr>
      </w:pPr>
    </w:p>
    <w:p w:rsidR="00E108C0" w:rsidRPr="00E108C0" w:rsidRDefault="00512252" w:rsidP="00E108C0">
      <w:pPr>
        <w:jc w:val="center"/>
        <w:rPr>
          <w:b/>
          <w:sz w:val="28"/>
        </w:rPr>
      </w:pPr>
      <w:r w:rsidRPr="00E108C0">
        <w:rPr>
          <w:sz w:val="28"/>
        </w:rPr>
        <w:t xml:space="preserve">w sprawie ustalenia lokalizacji inwestycji celu publicznego polegającej na </w:t>
      </w:r>
      <w:r w:rsidR="00E108C0" w:rsidRPr="00E108C0">
        <w:rPr>
          <w:b/>
          <w:sz w:val="28"/>
        </w:rPr>
        <w:t>przebudowa istniej</w:t>
      </w:r>
      <w:r w:rsidR="00E108C0" w:rsidRPr="00E108C0">
        <w:rPr>
          <w:rFonts w:hint="eastAsia"/>
          <w:b/>
          <w:sz w:val="28"/>
        </w:rPr>
        <w:t>ą</w:t>
      </w:r>
      <w:r w:rsidR="00E108C0" w:rsidRPr="00E108C0">
        <w:rPr>
          <w:b/>
          <w:sz w:val="28"/>
        </w:rPr>
        <w:t>cej magistrali wodoci</w:t>
      </w:r>
      <w:r w:rsidR="00E108C0" w:rsidRPr="00E108C0">
        <w:rPr>
          <w:rFonts w:hint="eastAsia"/>
          <w:b/>
          <w:sz w:val="28"/>
        </w:rPr>
        <w:t>ą</w:t>
      </w:r>
      <w:r w:rsidR="00E108C0" w:rsidRPr="00E108C0">
        <w:rPr>
          <w:b/>
          <w:sz w:val="28"/>
        </w:rPr>
        <w:t>gowej 2xDN 400</w:t>
      </w:r>
    </w:p>
    <w:p w:rsidR="00E108C0" w:rsidRPr="00E108C0" w:rsidRDefault="00E108C0" w:rsidP="00E108C0">
      <w:pPr>
        <w:jc w:val="center"/>
        <w:rPr>
          <w:sz w:val="28"/>
        </w:rPr>
      </w:pPr>
      <w:r w:rsidRPr="00E108C0">
        <w:rPr>
          <w:sz w:val="28"/>
        </w:rPr>
        <w:t>lokalizacja inwestycji:</w:t>
      </w:r>
    </w:p>
    <w:p w:rsidR="00E108C0" w:rsidRPr="00E108C0" w:rsidRDefault="00E108C0" w:rsidP="00E108C0">
      <w:pPr>
        <w:jc w:val="center"/>
        <w:rPr>
          <w:sz w:val="28"/>
        </w:rPr>
      </w:pPr>
      <w:r w:rsidRPr="00E108C0">
        <w:rPr>
          <w:sz w:val="28"/>
        </w:rPr>
        <w:t>Śrem działka nr ewid: 1399/7, 1399/8, 1402, 1403/2, 1407/2, 1408/2, 1415/10.</w:t>
      </w:r>
    </w:p>
    <w:p w:rsidR="00E27FB3" w:rsidRPr="00E108C0" w:rsidRDefault="00E27FB3" w:rsidP="00A76F82">
      <w:pPr>
        <w:jc w:val="both"/>
        <w:rPr>
          <w:sz w:val="28"/>
        </w:rPr>
      </w:pPr>
    </w:p>
    <w:p w:rsidR="006F4ADB" w:rsidRPr="00E108C0" w:rsidRDefault="006F4ADB" w:rsidP="00A76F82">
      <w:pPr>
        <w:jc w:val="both"/>
        <w:rPr>
          <w:sz w:val="28"/>
        </w:rPr>
      </w:pPr>
    </w:p>
    <w:p w:rsidR="00512252" w:rsidRPr="00E108C0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Pr="00E108C0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E108C0">
        <w:rPr>
          <w:sz w:val="28"/>
        </w:rPr>
        <w:tab/>
        <w:t>W</w:t>
      </w:r>
      <w:r w:rsidR="00512252" w:rsidRPr="00E108C0">
        <w:rPr>
          <w:sz w:val="28"/>
        </w:rPr>
        <w:t> </w:t>
      </w:r>
      <w:r w:rsidRPr="00E108C0">
        <w:rPr>
          <w:sz w:val="28"/>
        </w:rPr>
        <w:t>związku z</w:t>
      </w:r>
      <w:r w:rsidR="00512252" w:rsidRPr="00E108C0">
        <w:rPr>
          <w:sz w:val="28"/>
        </w:rPr>
        <w:t> </w:t>
      </w:r>
      <w:r w:rsidRPr="00E108C0">
        <w:rPr>
          <w:sz w:val="28"/>
        </w:rPr>
        <w:t xml:space="preserve">powyższym </w:t>
      </w:r>
      <w:r w:rsidR="00E27FB3" w:rsidRPr="00E108C0">
        <w:rPr>
          <w:sz w:val="28"/>
        </w:rPr>
        <w:t>zainteresowani</w:t>
      </w:r>
      <w:r w:rsidRPr="00E108C0">
        <w:rPr>
          <w:sz w:val="28"/>
        </w:rPr>
        <w:t xml:space="preserve"> mogą zapoznać się osobiście lub przez pełnomocnika </w:t>
      </w:r>
      <w:r w:rsidR="006F4ADB" w:rsidRPr="00E108C0">
        <w:rPr>
          <w:sz w:val="28"/>
        </w:rPr>
        <w:t xml:space="preserve">z treścią decyzji </w:t>
      </w:r>
      <w:r w:rsidRPr="00E108C0">
        <w:rPr>
          <w:sz w:val="28"/>
        </w:rPr>
        <w:t>dotycząc</w:t>
      </w:r>
      <w:r w:rsidR="006F4ADB" w:rsidRPr="00E108C0">
        <w:rPr>
          <w:sz w:val="28"/>
        </w:rPr>
        <w:t>ą</w:t>
      </w:r>
      <w:r w:rsidRPr="00E108C0">
        <w:rPr>
          <w:sz w:val="28"/>
        </w:rPr>
        <w:t xml:space="preserve"> przedmiotowej inwestycji oraz zgłosić swoje </w:t>
      </w:r>
      <w:r w:rsidR="00052B3E" w:rsidRPr="00E108C0">
        <w:rPr>
          <w:sz w:val="28"/>
        </w:rPr>
        <w:t>uwagi w terminie 14 dni od daty wywieszenia obwieszczenia</w:t>
      </w:r>
      <w:r w:rsidRPr="00E108C0">
        <w:rPr>
          <w:sz w:val="28"/>
        </w:rPr>
        <w:t xml:space="preserve"> w</w:t>
      </w:r>
      <w:r w:rsidR="00512252" w:rsidRPr="00E108C0">
        <w:rPr>
          <w:sz w:val="28"/>
        </w:rPr>
        <w:t> </w:t>
      </w:r>
      <w:r w:rsidRPr="00E108C0">
        <w:rPr>
          <w:sz w:val="28"/>
        </w:rPr>
        <w:t>Urzędzie Miejskim w</w:t>
      </w:r>
      <w:r w:rsidR="00512252" w:rsidRPr="00E108C0">
        <w:rPr>
          <w:sz w:val="28"/>
        </w:rPr>
        <w:t> </w:t>
      </w:r>
      <w:r w:rsidRPr="00E108C0">
        <w:rPr>
          <w:sz w:val="28"/>
        </w:rPr>
        <w:t>Śremie, Plac 20 Października 1, w</w:t>
      </w:r>
      <w:r w:rsidR="00512252" w:rsidRPr="00E108C0">
        <w:rPr>
          <w:sz w:val="28"/>
        </w:rPr>
        <w:t> </w:t>
      </w:r>
      <w:r w:rsidRPr="00E108C0">
        <w:rPr>
          <w:sz w:val="28"/>
        </w:rPr>
        <w:t>pokoju nr</w:t>
      </w:r>
      <w:r w:rsidR="00512252" w:rsidRPr="00E108C0">
        <w:rPr>
          <w:sz w:val="28"/>
        </w:rPr>
        <w:t> </w:t>
      </w:r>
      <w:r w:rsidRPr="00E108C0">
        <w:rPr>
          <w:sz w:val="28"/>
        </w:rPr>
        <w:t>16, w</w:t>
      </w:r>
      <w:r w:rsidR="00512252" w:rsidRPr="00E108C0">
        <w:rPr>
          <w:sz w:val="28"/>
        </w:rPr>
        <w:t> </w:t>
      </w:r>
      <w:r w:rsidRPr="00E108C0">
        <w:rPr>
          <w:sz w:val="28"/>
        </w:rPr>
        <w:t>godzinach pracy Urzędu</w:t>
      </w:r>
      <w:r w:rsidR="006F4ADB" w:rsidRPr="00E108C0">
        <w:rPr>
          <w:sz w:val="28"/>
        </w:rPr>
        <w:t>:</w:t>
      </w:r>
      <w:r w:rsidR="00473EDF" w:rsidRPr="00E108C0">
        <w:rPr>
          <w:sz w:val="28"/>
        </w:rPr>
        <w:t xml:space="preserve"> </w:t>
      </w:r>
      <w:r w:rsidR="006F4ADB" w:rsidRPr="00E108C0">
        <w:rPr>
          <w:sz w:val="28"/>
        </w:rPr>
        <w:t>7ºº ÷ 15ºº.</w:t>
      </w:r>
    </w:p>
    <w:sectPr w:rsidR="006F4ADB" w:rsidRPr="00E108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1A3" w:rsidRDefault="00A831A3">
      <w:r>
        <w:separator/>
      </w:r>
    </w:p>
  </w:endnote>
  <w:endnote w:type="continuationSeparator" w:id="0">
    <w:p w:rsidR="00A831A3" w:rsidRDefault="00A83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627C6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627C6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1A3" w:rsidRDefault="00A831A3">
      <w:r>
        <w:separator/>
      </w:r>
    </w:p>
  </w:footnote>
  <w:footnote w:type="continuationSeparator" w:id="0">
    <w:p w:rsidR="00A831A3" w:rsidRDefault="00A83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08C0"/>
    <w:rsid w:val="00005466"/>
    <w:rsid w:val="00050457"/>
    <w:rsid w:val="00052B3E"/>
    <w:rsid w:val="000D1C82"/>
    <w:rsid w:val="00165670"/>
    <w:rsid w:val="00176B47"/>
    <w:rsid w:val="0018099F"/>
    <w:rsid w:val="002207B0"/>
    <w:rsid w:val="00231CDD"/>
    <w:rsid w:val="00274B0B"/>
    <w:rsid w:val="00344044"/>
    <w:rsid w:val="003515EF"/>
    <w:rsid w:val="003B162E"/>
    <w:rsid w:val="003D5AFA"/>
    <w:rsid w:val="003F39F7"/>
    <w:rsid w:val="004533D9"/>
    <w:rsid w:val="004718EC"/>
    <w:rsid w:val="00473EDF"/>
    <w:rsid w:val="00481410"/>
    <w:rsid w:val="004A2B86"/>
    <w:rsid w:val="004B48D7"/>
    <w:rsid w:val="004C71B7"/>
    <w:rsid w:val="00512252"/>
    <w:rsid w:val="005432CE"/>
    <w:rsid w:val="005E01CE"/>
    <w:rsid w:val="005F5F79"/>
    <w:rsid w:val="00616FAD"/>
    <w:rsid w:val="00627C69"/>
    <w:rsid w:val="0069030C"/>
    <w:rsid w:val="006E25B9"/>
    <w:rsid w:val="006F4ADB"/>
    <w:rsid w:val="007178F9"/>
    <w:rsid w:val="007D5CC6"/>
    <w:rsid w:val="008B539A"/>
    <w:rsid w:val="00924360"/>
    <w:rsid w:val="009354CB"/>
    <w:rsid w:val="00971F65"/>
    <w:rsid w:val="00973BAC"/>
    <w:rsid w:val="009A4770"/>
    <w:rsid w:val="00A04F6B"/>
    <w:rsid w:val="00A108FA"/>
    <w:rsid w:val="00A44E2D"/>
    <w:rsid w:val="00A71800"/>
    <w:rsid w:val="00A76F82"/>
    <w:rsid w:val="00A7733C"/>
    <w:rsid w:val="00A831A3"/>
    <w:rsid w:val="00AA3EFA"/>
    <w:rsid w:val="00AF4D61"/>
    <w:rsid w:val="00AF6BE3"/>
    <w:rsid w:val="00B81E07"/>
    <w:rsid w:val="00BE3CEC"/>
    <w:rsid w:val="00C16F8E"/>
    <w:rsid w:val="00C46A4C"/>
    <w:rsid w:val="00CA763D"/>
    <w:rsid w:val="00D478C3"/>
    <w:rsid w:val="00D600CA"/>
    <w:rsid w:val="00D72DEC"/>
    <w:rsid w:val="00D97C92"/>
    <w:rsid w:val="00E108C0"/>
    <w:rsid w:val="00E27FB3"/>
    <w:rsid w:val="00E33C25"/>
    <w:rsid w:val="00EA7A4F"/>
    <w:rsid w:val="00EF64F1"/>
    <w:rsid w:val="00F03192"/>
    <w:rsid w:val="00F32923"/>
    <w:rsid w:val="00FD0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M\Pulpit\CP\06-01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06-01 Obwieszczenie Burmistrza Śremu - decyzja</Template>
  <TotalTime>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Burmistrza Śremu - decyzja</vt:lpstr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Burmistrza Śremu - decyzja</dc:title>
  <dc:creator>BR</dc:creator>
  <cp:lastModifiedBy>Promocja</cp:lastModifiedBy>
  <cp:revision>2</cp:revision>
  <cp:lastPrinted>2011-01-28T13:36:00Z</cp:lastPrinted>
  <dcterms:created xsi:type="dcterms:W3CDTF">2011-02-07T07:07:00Z</dcterms:created>
  <dcterms:modified xsi:type="dcterms:W3CDTF">2011-02-07T07:07:00Z</dcterms:modified>
</cp:coreProperties>
</file>