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311" w:rsidRDefault="00F25311"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0" o:spid="_x0000_i1025" type="#_x0000_t75" alt="1 001.jpg" style="width:422.25pt;height:695.25pt;visibility:visible">
            <v:imagedata r:id="rId4" o:title=""/>
          </v:shape>
        </w:pict>
      </w:r>
    </w:p>
    <w:p w:rsidR="00F25311" w:rsidRDefault="00F25311">
      <w:r>
        <w:rPr>
          <w:noProof/>
          <w:lang w:eastAsia="pl-PL"/>
        </w:rPr>
        <w:pict>
          <v:shape id="Obraz 1" o:spid="_x0000_i1026" type="#_x0000_t75" alt="1 002.jpg" style="width:422.25pt;height:695.25pt;visibility:visible">
            <v:imagedata r:id="rId5" o:title=""/>
          </v:shape>
        </w:pict>
      </w:r>
    </w:p>
    <w:sectPr w:rsidR="00F25311" w:rsidSect="00995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7BFF"/>
    <w:rsid w:val="00052910"/>
    <w:rsid w:val="00135E0C"/>
    <w:rsid w:val="00207C69"/>
    <w:rsid w:val="003A7CDB"/>
    <w:rsid w:val="004A7BFF"/>
    <w:rsid w:val="00507416"/>
    <w:rsid w:val="005C0B6E"/>
    <w:rsid w:val="005C5EF2"/>
    <w:rsid w:val="00605581"/>
    <w:rsid w:val="006A5BC1"/>
    <w:rsid w:val="00995C9E"/>
    <w:rsid w:val="00A143ED"/>
    <w:rsid w:val="00F25311"/>
    <w:rsid w:val="00FF6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C9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A7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7B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0</Words>
  <Characters>3</Characters>
  <Application>Microsoft Office Outlook</Application>
  <DocSecurity>0</DocSecurity>
  <Lines>0</Lines>
  <Paragraphs>0</Paragraphs>
  <ScaleCrop>false</ScaleCrop>
  <Company>UM Srem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 </dc:creator>
  <cp:keywords/>
  <dc:description/>
  <cp:lastModifiedBy>Urząd Miejski w Śremie</cp:lastModifiedBy>
  <cp:revision>2</cp:revision>
  <dcterms:created xsi:type="dcterms:W3CDTF">2011-11-08T06:38:00Z</dcterms:created>
  <dcterms:modified xsi:type="dcterms:W3CDTF">2011-11-08T06:38:00Z</dcterms:modified>
</cp:coreProperties>
</file>