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D86" w:rsidRDefault="00523D86">
      <w:pPr>
        <w:rPr>
          <w:noProof/>
          <w:lang w:eastAsia="pl-PL"/>
        </w:rPr>
      </w:pPr>
    </w:p>
    <w:p w:rsidR="00523D86" w:rsidRDefault="00523D86">
      <w:r w:rsidRPr="00E02F8E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PROTOKÓŁ.jpg" style="width:453pt;height:622.5pt;visibility:visible">
            <v:imagedata r:id="rId4" o:title=""/>
          </v:shape>
        </w:pict>
      </w:r>
    </w:p>
    <w:p w:rsidR="00523D86" w:rsidRDefault="00523D86"/>
    <w:p w:rsidR="00523D86" w:rsidRDefault="00523D86">
      <w:r w:rsidRPr="00E02F8E">
        <w:rPr>
          <w:noProof/>
          <w:lang w:eastAsia="pl-PL"/>
        </w:rPr>
        <w:pict>
          <v:shape id="Obraz 1" o:spid="_x0000_i1026" type="#_x0000_t75" alt="PROTOKÓŁ 001.jpg" style="width:453pt;height:622.5pt;visibility:visible">
            <v:imagedata r:id="rId5" o:title=""/>
          </v:shape>
        </w:pict>
      </w:r>
    </w:p>
    <w:p w:rsidR="00523D86" w:rsidRDefault="00523D86"/>
    <w:sectPr w:rsidR="00523D86" w:rsidSect="00995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31E2"/>
    <w:rsid w:val="0037501C"/>
    <w:rsid w:val="004331E2"/>
    <w:rsid w:val="00523D86"/>
    <w:rsid w:val="005F4F89"/>
    <w:rsid w:val="00667D96"/>
    <w:rsid w:val="00995C9E"/>
    <w:rsid w:val="00AE547A"/>
    <w:rsid w:val="00B767C0"/>
    <w:rsid w:val="00E02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C9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33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31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</Words>
  <Characters>6</Characters>
  <Application>Microsoft Office Outlook</Application>
  <DocSecurity>0</DocSecurity>
  <Lines>0</Lines>
  <Paragraphs>0</Paragraphs>
  <ScaleCrop>false</ScaleCrop>
  <Company>UM Srem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 </dc:creator>
  <cp:keywords/>
  <dc:description/>
  <cp:lastModifiedBy>User</cp:lastModifiedBy>
  <cp:revision>2</cp:revision>
  <dcterms:created xsi:type="dcterms:W3CDTF">2012-03-13T12:22:00Z</dcterms:created>
  <dcterms:modified xsi:type="dcterms:W3CDTF">2012-03-13T12:22:00Z</dcterms:modified>
</cp:coreProperties>
</file>