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13" w:rsidRDefault="004C7913">
      <w:r w:rsidRPr="00B41501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1.jpg" style="width:453pt;height:622.5pt;visibility:visible">
            <v:imagedata r:id="rId4" o:title=""/>
          </v:shape>
        </w:pict>
      </w:r>
      <w:r w:rsidRPr="00B41501">
        <w:rPr>
          <w:noProof/>
          <w:lang w:eastAsia="pl-PL"/>
        </w:rPr>
        <w:pict>
          <v:shape id="Obraz 1" o:spid="_x0000_i1026" type="#_x0000_t75" alt="1 001.jpg" style="width:453pt;height:622.5pt;visibility:visible">
            <v:imagedata r:id="rId5" o:title=""/>
          </v:shape>
        </w:pict>
      </w:r>
    </w:p>
    <w:sectPr w:rsidR="004C7913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216"/>
    <w:rsid w:val="001E7A22"/>
    <w:rsid w:val="00314082"/>
    <w:rsid w:val="004C7913"/>
    <w:rsid w:val="004F438B"/>
    <w:rsid w:val="00565216"/>
    <w:rsid w:val="008310DD"/>
    <w:rsid w:val="00995C9E"/>
    <w:rsid w:val="00AC5FD7"/>
    <w:rsid w:val="00B41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C9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65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52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0</Words>
  <Characters>2</Characters>
  <Application>Microsoft Office Outlook</Application>
  <DocSecurity>0</DocSecurity>
  <Lines>0</Lines>
  <Paragraphs>0</Paragraphs>
  <ScaleCrop>false</ScaleCrop>
  <Company>UM Srem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 </dc:creator>
  <cp:keywords/>
  <dc:description/>
  <cp:lastModifiedBy>User</cp:lastModifiedBy>
  <cp:revision>2</cp:revision>
  <dcterms:created xsi:type="dcterms:W3CDTF">2012-04-30T06:35:00Z</dcterms:created>
  <dcterms:modified xsi:type="dcterms:W3CDTF">2012-04-30T06:35:00Z</dcterms:modified>
</cp:coreProperties>
</file>