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CF5FF5" w:rsidRPr="00CF5FF5">
        <w:rPr>
          <w:b/>
          <w:i w:val="0"/>
        </w:rPr>
        <w:t>1</w:t>
      </w:r>
    </w:p>
    <w:p w:rsidR="006F646A" w:rsidRDefault="00EB4712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OEU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F5FF5" w:rsidRPr="00CF5FF5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CF5FF5" w:rsidRPr="00CF5FF5">
        <w:rPr>
          <w:b/>
        </w:rPr>
        <w:t>Budowa chodników na terenach wiejskich - chodnik w Kalejach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4AB8" w:rsidRDefault="00FB4AB8">
      <w:r>
        <w:separator/>
      </w:r>
    </w:p>
  </w:endnote>
  <w:endnote w:type="continuationSeparator" w:id="0">
    <w:p w:rsidR="00FB4AB8" w:rsidRDefault="00FB4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EB471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471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471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97B9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4AB8" w:rsidRDefault="00FB4AB8">
      <w:r>
        <w:separator/>
      </w:r>
    </w:p>
  </w:footnote>
  <w:footnote w:type="continuationSeparator" w:id="0">
    <w:p w:rsidR="00FB4AB8" w:rsidRDefault="00FB4A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FF5" w:rsidRDefault="00CF5FF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FF5" w:rsidRDefault="00CF5FF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FF5" w:rsidRDefault="00CF5FF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B9F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97B9F"/>
    <w:rsid w:val="00BF2504"/>
    <w:rsid w:val="00C17AA6"/>
    <w:rsid w:val="00CA3550"/>
    <w:rsid w:val="00CB3539"/>
    <w:rsid w:val="00CF5FF5"/>
    <w:rsid w:val="00D23A0C"/>
    <w:rsid w:val="00D30B74"/>
    <w:rsid w:val="00EB4712"/>
    <w:rsid w:val="00FB4AB8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84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1900-12-31T22:00:00Z</cp:lastPrinted>
  <dcterms:created xsi:type="dcterms:W3CDTF">2012-10-09T10:22:00Z</dcterms:created>
  <dcterms:modified xsi:type="dcterms:W3CDTF">2012-10-09T10:22:00Z</dcterms:modified>
</cp:coreProperties>
</file>