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65936" w:rsidRPr="00F65936">
        <w:rPr>
          <w:b/>
          <w:i w:val="0"/>
        </w:rPr>
        <w:t>2</w:t>
      </w:r>
    </w:p>
    <w:p w:rsidR="00CB6204" w:rsidRDefault="008F7DC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65936" w:rsidRPr="00F6593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65936" w:rsidP="009A21D7">
      <w:pPr>
        <w:pStyle w:val="Tekstpodstawowywcity"/>
        <w:spacing w:line="360" w:lineRule="auto"/>
        <w:ind w:firstLine="0"/>
      </w:pPr>
      <w:r w:rsidRPr="00F65936">
        <w:rPr>
          <w:b/>
        </w:rPr>
        <w:t>Wykonanie usług geodezyjnych na potrzeby działalności Pionu Skarbu Gminy Urzędu Miejskiego w Śremie w 2013 r.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7C0" w:rsidRDefault="001F47C0">
      <w:r>
        <w:separator/>
      </w:r>
    </w:p>
  </w:endnote>
  <w:endnote w:type="continuationSeparator" w:id="0">
    <w:p w:rsidR="001F47C0" w:rsidRDefault="001F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F7DC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8F7DC4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8F7DC4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936" w:rsidRDefault="00F659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7C0" w:rsidRDefault="001F47C0">
      <w:r>
        <w:separator/>
      </w:r>
    </w:p>
  </w:footnote>
  <w:footnote w:type="continuationSeparator" w:id="0">
    <w:p w:rsidR="001F47C0" w:rsidRDefault="001F4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936" w:rsidRDefault="00F659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936" w:rsidRDefault="00F659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936" w:rsidRDefault="00F659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1E3"/>
    <w:rsid w:val="00111985"/>
    <w:rsid w:val="00157666"/>
    <w:rsid w:val="001614BA"/>
    <w:rsid w:val="001F47C0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901E3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8F7DC4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  <w:rsid w:val="00F6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2013-01-23T12:55:00Z</dcterms:created>
  <dcterms:modified xsi:type="dcterms:W3CDTF">2013-01-23T12:55:00Z</dcterms:modified>
</cp:coreProperties>
</file>