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27F06">
      <w:pPr>
        <w:spacing w:before="360"/>
        <w:rPr>
          <w:b/>
          <w:bCs/>
        </w:rPr>
      </w:pPr>
      <w:r w:rsidRPr="00227F06">
        <w:rPr>
          <w:b/>
          <w:bCs/>
        </w:rPr>
        <w:t>Gmina Śrem</w:t>
      </w:r>
    </w:p>
    <w:p w:rsidR="0033076C" w:rsidRDefault="00227F06">
      <w:pPr>
        <w:rPr>
          <w:b/>
          <w:bCs/>
        </w:rPr>
      </w:pPr>
      <w:r w:rsidRPr="00227F06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27F06">
        <w:rPr>
          <w:b/>
          <w:bCs/>
        </w:rPr>
        <w:t>1</w:t>
      </w:r>
    </w:p>
    <w:p w:rsidR="0033076C" w:rsidRDefault="00227F06">
      <w:pPr>
        <w:rPr>
          <w:b/>
          <w:bCs/>
        </w:rPr>
      </w:pPr>
      <w:r w:rsidRPr="00227F06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27F06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27F06" w:rsidRPr="00227F06">
        <w:rPr>
          <w:b/>
          <w:bCs/>
        </w:rPr>
        <w:t>ZP.271.5.2013.BSL/4</w:t>
      </w:r>
      <w:r>
        <w:tab/>
        <w:t xml:space="preserve"> </w:t>
      </w:r>
      <w:r w:rsidR="00227F06" w:rsidRPr="00227F06">
        <w:t>Śrem</w:t>
      </w:r>
      <w:r>
        <w:t xml:space="preserve"> dnia: </w:t>
      </w:r>
      <w:r w:rsidR="00227F06" w:rsidRPr="00227F06">
        <w:t>2013-02-05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227F06" w:rsidRPr="00227F0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27F06">
      <w:pPr>
        <w:spacing w:before="120" w:after="120"/>
        <w:jc w:val="center"/>
        <w:rPr>
          <w:b/>
        </w:rPr>
      </w:pPr>
      <w:r w:rsidRPr="00227F06">
        <w:rPr>
          <w:b/>
        </w:rPr>
        <w:t>Modernizacja dróg gruntowych na terenach wiejskich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27F06" w:rsidTr="00C91F41">
        <w:trPr>
          <w:cantSplit/>
        </w:trPr>
        <w:tc>
          <w:tcPr>
            <w:tcW w:w="9210" w:type="dxa"/>
          </w:tcPr>
          <w:p w:rsidR="00227F06" w:rsidRDefault="00227F06" w:rsidP="00C91F41">
            <w:pPr>
              <w:spacing w:line="360" w:lineRule="auto"/>
              <w:ind w:firstLine="284"/>
              <w:jc w:val="both"/>
              <w:rPr>
                <w:b/>
              </w:rPr>
            </w:pPr>
            <w:r w:rsidRPr="00227F06">
              <w:rPr>
                <w:b/>
              </w:rPr>
              <w:t>CYNK Edward Cynka i wspólnicy</w:t>
            </w:r>
          </w:p>
          <w:p w:rsidR="00227F06" w:rsidRDefault="00227F06" w:rsidP="00C91F41">
            <w:pPr>
              <w:spacing w:line="360" w:lineRule="auto"/>
              <w:ind w:firstLine="284"/>
              <w:jc w:val="both"/>
              <w:rPr>
                <w:b/>
              </w:rPr>
            </w:pPr>
            <w:r w:rsidRPr="00227F06">
              <w:rPr>
                <w:b/>
              </w:rPr>
              <w:t>Sosnowiec</w:t>
            </w:r>
            <w:r>
              <w:rPr>
                <w:b/>
              </w:rPr>
              <w:t xml:space="preserve"> </w:t>
            </w:r>
            <w:r w:rsidRPr="00227F06">
              <w:rPr>
                <w:b/>
              </w:rPr>
              <w:t>4</w:t>
            </w:r>
          </w:p>
          <w:p w:rsidR="00227F06" w:rsidRDefault="00227F06" w:rsidP="00C91F41">
            <w:pPr>
              <w:spacing w:line="360" w:lineRule="auto"/>
              <w:ind w:firstLine="284"/>
              <w:jc w:val="both"/>
              <w:rPr>
                <w:b/>
              </w:rPr>
            </w:pPr>
            <w:r w:rsidRPr="00227F06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227F06">
              <w:rPr>
                <w:b/>
              </w:rPr>
              <w:t>Śrem</w:t>
            </w:r>
          </w:p>
          <w:p w:rsidR="00227F06" w:rsidRDefault="00227F06" w:rsidP="00C91F4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27F06" w:rsidRDefault="00227F06" w:rsidP="00C91F41">
            <w:pPr>
              <w:spacing w:line="360" w:lineRule="auto"/>
              <w:ind w:firstLine="284"/>
              <w:jc w:val="both"/>
              <w:rPr>
                <w:b/>
              </w:rPr>
            </w:pPr>
            <w:r w:rsidRPr="00227F06">
              <w:t>Modernizacja dróg gruntowych na terenach wiejskich</w:t>
            </w:r>
            <w:r>
              <w:t xml:space="preserve"> za cenę </w:t>
            </w:r>
            <w:r w:rsidRPr="00227F06">
              <w:rPr>
                <w:b/>
              </w:rPr>
              <w:t>cena jednostkowa za wyrównanie 1000 m2 drogi - 344.40 zł; cena za dostawe 10 ton żużla</w:t>
            </w:r>
            <w:r w:rsidR="00001C7B">
              <w:rPr>
                <w:b/>
              </w:rPr>
              <w:t xml:space="preserve"> z wbudowaniem</w:t>
            </w:r>
            <w:r w:rsidRPr="00227F06">
              <w:rPr>
                <w:b/>
              </w:rPr>
              <w:t xml:space="preserve"> - 159.90 zł; cena za dostawę 10 ton gruzobetonu </w:t>
            </w:r>
            <w:r w:rsidR="00001C7B">
              <w:rPr>
                <w:b/>
              </w:rPr>
              <w:t>z wbudowaniem</w:t>
            </w:r>
            <w:r w:rsidRPr="00227F06">
              <w:rPr>
                <w:b/>
              </w:rPr>
              <w:t>- 332.10 zł;</w:t>
            </w:r>
          </w:p>
          <w:p w:rsidR="00227F06" w:rsidRDefault="00227F06" w:rsidP="00C91F4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27F06" w:rsidRDefault="00227F06" w:rsidP="00C91F41">
            <w:pPr>
              <w:spacing w:line="360" w:lineRule="auto"/>
              <w:ind w:firstLine="284"/>
              <w:jc w:val="both"/>
            </w:pPr>
            <w:r w:rsidRPr="00227F06">
              <w:t>jedna złożona oferta spełniająca wszys</w:t>
            </w:r>
            <w:r w:rsidR="00001C7B">
              <w:t>t</w:t>
            </w:r>
            <w:r w:rsidRPr="00227F06">
              <w:t>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27F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F06">
              <w:rPr>
                <w:rFonts w:ascii="Times New Roman" w:hAnsi="Times New Roman" w:cs="Times New Roman"/>
                <w:sz w:val="18"/>
                <w:szCs w:val="18"/>
              </w:rPr>
              <w:t>cena za dostawe 10 ton żużla</w:t>
            </w:r>
          </w:p>
        </w:tc>
        <w:tc>
          <w:tcPr>
            <w:tcW w:w="771" w:type="dxa"/>
            <w:vAlign w:val="center"/>
          </w:tcPr>
          <w:p w:rsidR="000B6515" w:rsidRPr="005811DF" w:rsidRDefault="00227F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F06">
              <w:rPr>
                <w:rFonts w:ascii="Times New Roman" w:hAnsi="Times New Roman" w:cs="Times New Roman"/>
                <w:sz w:val="18"/>
                <w:szCs w:val="18"/>
              </w:rPr>
              <w:t>cena za dostawę 10 ton gruzobetonu</w:t>
            </w:r>
          </w:p>
        </w:tc>
        <w:tc>
          <w:tcPr>
            <w:tcW w:w="772" w:type="dxa"/>
            <w:vAlign w:val="center"/>
          </w:tcPr>
          <w:p w:rsidR="000B6515" w:rsidRPr="005811DF" w:rsidRDefault="00227F0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F06">
              <w:rPr>
                <w:rFonts w:ascii="Times New Roman" w:hAnsi="Times New Roman" w:cs="Times New Roman"/>
                <w:sz w:val="18"/>
                <w:szCs w:val="18"/>
              </w:rPr>
              <w:t>cena jednostkowa za wyrównanie 1000 m2 drogi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27F06" w:rsidRPr="005811DF" w:rsidTr="00C91F41">
        <w:tc>
          <w:tcPr>
            <w:tcW w:w="540" w:type="dxa"/>
            <w:vAlign w:val="center"/>
          </w:tcPr>
          <w:p w:rsidR="00227F06" w:rsidRPr="005811DF" w:rsidRDefault="00227F06" w:rsidP="00C91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F0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27F06" w:rsidRPr="005811DF" w:rsidRDefault="00227F06" w:rsidP="00C91F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7F06">
              <w:rPr>
                <w:rFonts w:ascii="Times New Roman" w:hAnsi="Times New Roman" w:cs="Times New Roman"/>
                <w:bCs/>
                <w:sz w:val="18"/>
                <w:szCs w:val="18"/>
              </w:rPr>
              <w:t>CYNK Edward Cynka i wspólnicy</w:t>
            </w:r>
          </w:p>
          <w:p w:rsidR="00227F06" w:rsidRPr="005811DF" w:rsidRDefault="00227F06" w:rsidP="00C91F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7F06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7F0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27F06" w:rsidRPr="005811DF" w:rsidRDefault="00227F06" w:rsidP="00C91F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7F0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7F06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27F06" w:rsidRPr="005811DF" w:rsidRDefault="00227F06" w:rsidP="00C91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227F0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27F06" w:rsidRPr="005811DF" w:rsidRDefault="00227F06" w:rsidP="00C91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F0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50,00</w:t>
            </w:r>
          </w:p>
        </w:tc>
        <w:tc>
          <w:tcPr>
            <w:tcW w:w="771" w:type="dxa"/>
            <w:vAlign w:val="center"/>
          </w:tcPr>
          <w:p w:rsidR="00227F06" w:rsidRPr="005811DF" w:rsidRDefault="00227F06" w:rsidP="00C91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F0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772" w:type="dxa"/>
            <w:vAlign w:val="center"/>
          </w:tcPr>
          <w:p w:rsidR="00227F06" w:rsidRPr="005811DF" w:rsidRDefault="00227F06" w:rsidP="00C91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F0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227F06" w:rsidRPr="005811DF" w:rsidRDefault="00227F06" w:rsidP="00C91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27F06" w:rsidRPr="005811DF" w:rsidRDefault="00227F06" w:rsidP="00C91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27F06" w:rsidRPr="005811DF" w:rsidRDefault="00227F06" w:rsidP="00C91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27F06" w:rsidRPr="005811DF" w:rsidRDefault="00227F06" w:rsidP="00C91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27F06" w:rsidRPr="005811DF" w:rsidRDefault="00227F06" w:rsidP="00C91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F0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27F06">
        <w:t xml:space="preserve"> </w:t>
      </w:r>
      <w:r w:rsidR="00227F06" w:rsidRPr="0012155B">
        <w:t>nie krótszym niż 10 dni od dnia przesłania niniejszego zawiadomienia o wyborze najkorzystniejszej oferty</w:t>
      </w:r>
      <w:r w:rsidR="00227F06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227F06">
      <w:pPr>
        <w:spacing w:before="120" w:after="120"/>
        <w:ind w:left="4680"/>
        <w:jc w:val="center"/>
        <w:rPr>
          <w:bCs/>
          <w:vertAlign w:val="superscript"/>
        </w:rPr>
      </w:pPr>
      <w:r w:rsidRPr="00227F06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227F06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6CB" w:rsidRDefault="004746CB">
      <w:r>
        <w:separator/>
      </w:r>
    </w:p>
  </w:endnote>
  <w:endnote w:type="continuationSeparator" w:id="0">
    <w:p w:rsidR="004746CB" w:rsidRDefault="00474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F06" w:rsidRDefault="00227F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82BD6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2BD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F06" w:rsidRDefault="00227F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6CB" w:rsidRDefault="004746CB">
      <w:r>
        <w:separator/>
      </w:r>
    </w:p>
  </w:footnote>
  <w:footnote w:type="continuationSeparator" w:id="0">
    <w:p w:rsidR="004746CB" w:rsidRDefault="00474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F06" w:rsidRDefault="00227F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F06" w:rsidRDefault="00227F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F06" w:rsidRDefault="00227F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E9E"/>
    <w:rsid w:val="00001C7B"/>
    <w:rsid w:val="00034F15"/>
    <w:rsid w:val="000B6515"/>
    <w:rsid w:val="000D1E6C"/>
    <w:rsid w:val="000D6259"/>
    <w:rsid w:val="001F67FA"/>
    <w:rsid w:val="00227F06"/>
    <w:rsid w:val="002371E6"/>
    <w:rsid w:val="00251690"/>
    <w:rsid w:val="002F587A"/>
    <w:rsid w:val="0033076C"/>
    <w:rsid w:val="003C27EC"/>
    <w:rsid w:val="004746CB"/>
    <w:rsid w:val="004B5777"/>
    <w:rsid w:val="005652D5"/>
    <w:rsid w:val="005811DF"/>
    <w:rsid w:val="00582BD6"/>
    <w:rsid w:val="00596F83"/>
    <w:rsid w:val="005B574E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A06E9E"/>
    <w:rsid w:val="00AD5B8D"/>
    <w:rsid w:val="00AE6513"/>
    <w:rsid w:val="00B37924"/>
    <w:rsid w:val="00BA1245"/>
    <w:rsid w:val="00D26C67"/>
    <w:rsid w:val="00D5181E"/>
    <w:rsid w:val="00E05A7A"/>
    <w:rsid w:val="00E4520D"/>
    <w:rsid w:val="00EB4311"/>
    <w:rsid w:val="00EF36C3"/>
    <w:rsid w:val="00F973C8"/>
    <w:rsid w:val="00FE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2013-02-05T12:06:00Z</cp:lastPrinted>
  <dcterms:created xsi:type="dcterms:W3CDTF">2013-02-05T12:07:00Z</dcterms:created>
  <dcterms:modified xsi:type="dcterms:W3CDTF">2013-02-05T12:07:00Z</dcterms:modified>
</cp:coreProperties>
</file>