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03F5E">
      <w:pPr>
        <w:spacing w:before="360"/>
        <w:rPr>
          <w:b/>
          <w:bCs/>
        </w:rPr>
      </w:pPr>
      <w:r w:rsidRPr="00A03F5E">
        <w:rPr>
          <w:b/>
          <w:bCs/>
        </w:rPr>
        <w:t>Gmina Śrem</w:t>
      </w:r>
    </w:p>
    <w:p w:rsidR="0033076C" w:rsidRDefault="00A03F5E">
      <w:pPr>
        <w:rPr>
          <w:b/>
          <w:bCs/>
        </w:rPr>
      </w:pPr>
      <w:r w:rsidRPr="00A03F5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03F5E">
        <w:rPr>
          <w:b/>
          <w:bCs/>
        </w:rPr>
        <w:t>1</w:t>
      </w:r>
    </w:p>
    <w:p w:rsidR="0033076C" w:rsidRDefault="00A03F5E">
      <w:pPr>
        <w:rPr>
          <w:b/>
          <w:bCs/>
        </w:rPr>
      </w:pPr>
      <w:r w:rsidRPr="00A03F5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03F5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03F5E" w:rsidRPr="00A03F5E">
        <w:rPr>
          <w:b/>
          <w:bCs/>
        </w:rPr>
        <w:t>ZP.271.12.2013.BSL/2</w:t>
      </w:r>
      <w:r>
        <w:tab/>
        <w:t xml:space="preserve"> </w:t>
      </w:r>
      <w:r w:rsidR="00A03F5E" w:rsidRPr="00A03F5E">
        <w:t>Śrem</w:t>
      </w:r>
      <w:r>
        <w:t xml:space="preserve"> dnia: </w:t>
      </w:r>
      <w:r w:rsidR="00A03F5E" w:rsidRPr="00A03F5E">
        <w:t>2013-03-25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A03F5E" w:rsidRPr="00A03F5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03F5E">
      <w:pPr>
        <w:spacing w:before="120" w:after="120"/>
        <w:jc w:val="center"/>
        <w:rPr>
          <w:b/>
        </w:rPr>
      </w:pPr>
      <w:r w:rsidRPr="00A03F5E">
        <w:rPr>
          <w:b/>
        </w:rPr>
        <w:t>Aktywizacja Wielkiej Pętli Wielkopolski - montaż toalety wolnostojącej kontenerowej z dwoma prysznicami wraz z infrastrukturą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03F5E" w:rsidTr="008A7B18">
        <w:trPr>
          <w:cantSplit/>
        </w:trPr>
        <w:tc>
          <w:tcPr>
            <w:tcW w:w="9210" w:type="dxa"/>
          </w:tcPr>
          <w:p w:rsidR="00A03F5E" w:rsidRDefault="00A03F5E" w:rsidP="008A7B18">
            <w:pPr>
              <w:spacing w:line="360" w:lineRule="auto"/>
              <w:ind w:firstLine="284"/>
              <w:jc w:val="both"/>
              <w:rPr>
                <w:b/>
              </w:rPr>
            </w:pPr>
            <w:r w:rsidRPr="00A03F5E">
              <w:rPr>
                <w:b/>
              </w:rPr>
              <w:t>COMPLEX INSTAL Marcin Grygier</w:t>
            </w:r>
          </w:p>
          <w:p w:rsidR="00A03F5E" w:rsidRDefault="00A03F5E" w:rsidP="008A7B18">
            <w:pPr>
              <w:spacing w:line="360" w:lineRule="auto"/>
              <w:ind w:firstLine="284"/>
              <w:jc w:val="both"/>
              <w:rPr>
                <w:b/>
              </w:rPr>
            </w:pPr>
            <w:r w:rsidRPr="00A03F5E">
              <w:rPr>
                <w:b/>
              </w:rPr>
              <w:t>Piłsudskiego</w:t>
            </w:r>
            <w:r>
              <w:rPr>
                <w:b/>
              </w:rPr>
              <w:t xml:space="preserve"> </w:t>
            </w:r>
            <w:r w:rsidRPr="00A03F5E">
              <w:rPr>
                <w:b/>
              </w:rPr>
              <w:t>5/2</w:t>
            </w:r>
          </w:p>
          <w:p w:rsidR="00A03F5E" w:rsidRDefault="00A03F5E" w:rsidP="008A7B18">
            <w:pPr>
              <w:spacing w:line="360" w:lineRule="auto"/>
              <w:ind w:firstLine="284"/>
              <w:jc w:val="both"/>
              <w:rPr>
                <w:b/>
              </w:rPr>
            </w:pPr>
            <w:r w:rsidRPr="00A03F5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03F5E">
              <w:rPr>
                <w:b/>
              </w:rPr>
              <w:t>Śrem</w:t>
            </w:r>
          </w:p>
          <w:p w:rsidR="00A03F5E" w:rsidRDefault="00A03F5E" w:rsidP="008A7B1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03F5E" w:rsidRDefault="00A03F5E" w:rsidP="008A7B18">
            <w:pPr>
              <w:spacing w:line="360" w:lineRule="auto"/>
              <w:ind w:firstLine="284"/>
              <w:jc w:val="both"/>
              <w:rPr>
                <w:b/>
              </w:rPr>
            </w:pPr>
            <w:r w:rsidRPr="00A03F5E">
              <w:t>Aktywizacja Wielkiej Pętli Wielkopolski - montaż toalety wolnostojącej kontenerowej z dwoma prysznicami wraz z infrastrukturą</w:t>
            </w:r>
            <w:r>
              <w:t xml:space="preserve"> za cenę </w:t>
            </w:r>
            <w:r w:rsidRPr="00A03F5E">
              <w:rPr>
                <w:b/>
              </w:rPr>
              <w:t>189 765.37 zł</w:t>
            </w:r>
          </w:p>
          <w:p w:rsidR="00A03F5E" w:rsidRDefault="00A03F5E" w:rsidP="008A7B1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03F5E" w:rsidRDefault="00A03F5E" w:rsidP="008A7B18">
            <w:pPr>
              <w:spacing w:line="360" w:lineRule="auto"/>
              <w:ind w:firstLine="284"/>
              <w:jc w:val="both"/>
            </w:pPr>
            <w:r w:rsidRPr="00A03F5E">
              <w:t>jedyna złożona oferta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03F5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F5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03F5E" w:rsidRPr="005811DF" w:rsidTr="008A7B18">
        <w:tc>
          <w:tcPr>
            <w:tcW w:w="540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F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F5E">
              <w:rPr>
                <w:rFonts w:ascii="Times New Roman" w:hAnsi="Times New Roman" w:cs="Times New Roman"/>
                <w:bCs/>
                <w:sz w:val="18"/>
                <w:szCs w:val="18"/>
              </w:rPr>
              <w:t>COMPLEX INSTAL Marcin Grygier</w:t>
            </w:r>
          </w:p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F5E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F5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F5E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F5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F5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F5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F5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03F5E" w:rsidRPr="005811DF" w:rsidRDefault="00A03F5E" w:rsidP="008A7B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F5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03F5E">
        <w:t xml:space="preserve"> </w:t>
      </w:r>
      <w:r w:rsidR="00A03F5E" w:rsidRPr="0012155B">
        <w:t>nie krótszym niż 10 dni od dnia przesłania niniejszego zawiadomienia o wyborze najkorzystniejszej oferty</w:t>
      </w:r>
      <w:r w:rsidR="00A03F5E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03F5E">
      <w:pPr>
        <w:spacing w:before="120" w:after="120"/>
        <w:ind w:left="4680"/>
        <w:jc w:val="center"/>
        <w:rPr>
          <w:bCs/>
          <w:vertAlign w:val="superscript"/>
        </w:rPr>
      </w:pPr>
      <w:r w:rsidRPr="00A03F5E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A03F5E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F2F" w:rsidRDefault="00E85F2F">
      <w:r>
        <w:separator/>
      </w:r>
    </w:p>
  </w:endnote>
  <w:endnote w:type="continuationSeparator" w:id="0">
    <w:p w:rsidR="00E85F2F" w:rsidRDefault="00E8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F5E" w:rsidRDefault="00A03F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B4360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436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F5E" w:rsidRDefault="00A03F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F2F" w:rsidRDefault="00E85F2F">
      <w:r>
        <w:separator/>
      </w:r>
    </w:p>
  </w:footnote>
  <w:footnote w:type="continuationSeparator" w:id="0">
    <w:p w:rsidR="00E85F2F" w:rsidRDefault="00E85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F5E" w:rsidRDefault="00A03F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F5E" w:rsidRDefault="00A03F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F5E" w:rsidRDefault="00A03F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845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43537"/>
    <w:rsid w:val="003C27EC"/>
    <w:rsid w:val="004B5777"/>
    <w:rsid w:val="005652D5"/>
    <w:rsid w:val="005811DF"/>
    <w:rsid w:val="00596F83"/>
    <w:rsid w:val="0060301B"/>
    <w:rsid w:val="00654E82"/>
    <w:rsid w:val="0068637A"/>
    <w:rsid w:val="00693723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03F5E"/>
    <w:rsid w:val="00AD3845"/>
    <w:rsid w:val="00AD5B8D"/>
    <w:rsid w:val="00AE6513"/>
    <w:rsid w:val="00B37924"/>
    <w:rsid w:val="00BA1245"/>
    <w:rsid w:val="00D26C67"/>
    <w:rsid w:val="00D5181E"/>
    <w:rsid w:val="00DB4360"/>
    <w:rsid w:val="00E05A7A"/>
    <w:rsid w:val="00E4520D"/>
    <w:rsid w:val="00E85F2F"/>
    <w:rsid w:val="00EB4311"/>
    <w:rsid w:val="00EF36C3"/>
    <w:rsid w:val="00F448EC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2013-03-25T10:28:00Z</dcterms:created>
  <dcterms:modified xsi:type="dcterms:W3CDTF">2013-03-25T10:28:00Z</dcterms:modified>
</cp:coreProperties>
</file>