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144FD" w:rsidRPr="009144FD">
        <w:rPr>
          <w:b/>
          <w:i w:val="0"/>
        </w:rPr>
        <w:t>1</w:t>
      </w:r>
    </w:p>
    <w:p w:rsidR="006F646A" w:rsidRDefault="000464B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144FD" w:rsidRPr="009144F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144FD" w:rsidRPr="009144FD">
        <w:rPr>
          <w:b/>
        </w:rPr>
        <w:t>Przebudowa i zmiana sposobu użytkowania części budynku z przedszkola na lokale socjalne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2B1" w:rsidRDefault="004722B1">
      <w:r>
        <w:separator/>
      </w:r>
    </w:p>
  </w:endnote>
  <w:endnote w:type="continuationSeparator" w:id="0">
    <w:p w:rsidR="004722B1" w:rsidRDefault="0047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464B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F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F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0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2B1" w:rsidRDefault="004722B1">
      <w:r>
        <w:separator/>
      </w:r>
    </w:p>
  </w:footnote>
  <w:footnote w:type="continuationSeparator" w:id="0">
    <w:p w:rsidR="004722B1" w:rsidRDefault="00472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FD" w:rsidRDefault="00914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FD" w:rsidRDefault="00914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4FD" w:rsidRDefault="009144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0F1"/>
    <w:rsid w:val="000464B2"/>
    <w:rsid w:val="000A5EC4"/>
    <w:rsid w:val="00212828"/>
    <w:rsid w:val="00271E63"/>
    <w:rsid w:val="00280712"/>
    <w:rsid w:val="002A7C88"/>
    <w:rsid w:val="004722B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144FD"/>
    <w:rsid w:val="009A0497"/>
    <w:rsid w:val="009B1B93"/>
    <w:rsid w:val="00A146F3"/>
    <w:rsid w:val="00B50FCF"/>
    <w:rsid w:val="00B52793"/>
    <w:rsid w:val="00BE6F2E"/>
    <w:rsid w:val="00BF2504"/>
    <w:rsid w:val="00C17AA6"/>
    <w:rsid w:val="00CA3550"/>
    <w:rsid w:val="00CB3539"/>
    <w:rsid w:val="00CD30F1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2013-04-05T07:06:00Z</dcterms:created>
  <dcterms:modified xsi:type="dcterms:W3CDTF">2013-04-05T07:06:00Z</dcterms:modified>
</cp:coreProperties>
</file>