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31420">
      <w:pPr>
        <w:spacing w:before="360"/>
        <w:rPr>
          <w:b/>
          <w:bCs/>
        </w:rPr>
      </w:pPr>
      <w:r w:rsidRPr="00D31420">
        <w:rPr>
          <w:b/>
          <w:bCs/>
        </w:rPr>
        <w:t>Gmina Śrem</w:t>
      </w:r>
    </w:p>
    <w:p w:rsidR="0033076C" w:rsidRDefault="00D31420">
      <w:pPr>
        <w:rPr>
          <w:b/>
          <w:bCs/>
        </w:rPr>
      </w:pPr>
      <w:r w:rsidRPr="00D3142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31420">
        <w:rPr>
          <w:b/>
          <w:bCs/>
        </w:rPr>
        <w:t>1</w:t>
      </w:r>
    </w:p>
    <w:p w:rsidR="0033076C" w:rsidRDefault="00D31420">
      <w:pPr>
        <w:rPr>
          <w:b/>
          <w:bCs/>
        </w:rPr>
      </w:pPr>
      <w:r w:rsidRPr="00D3142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3142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31420" w:rsidRPr="00D31420">
        <w:rPr>
          <w:b/>
          <w:bCs/>
        </w:rPr>
        <w:t>ZP.271.3.2013.BSL/2</w:t>
      </w:r>
      <w:r>
        <w:tab/>
        <w:t xml:space="preserve"> </w:t>
      </w:r>
      <w:r w:rsidR="00D31420" w:rsidRPr="00D31420">
        <w:t>Śrem</w:t>
      </w:r>
      <w:r>
        <w:t xml:space="preserve"> dnia: </w:t>
      </w:r>
      <w:r w:rsidR="00D31420" w:rsidRPr="00D31420">
        <w:t>2013-05-07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D31420" w:rsidRPr="00D3142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31420">
      <w:pPr>
        <w:spacing w:before="120" w:after="120"/>
        <w:jc w:val="center"/>
        <w:rPr>
          <w:b/>
        </w:rPr>
      </w:pPr>
      <w:r w:rsidRPr="00D31420">
        <w:rPr>
          <w:b/>
        </w:rPr>
        <w:t>Przebudowa i zmiana sposobu użytkowania części budynku z przedszkola na lokale socjalne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31420" w:rsidTr="00A924F5">
        <w:trPr>
          <w:cantSplit/>
        </w:trPr>
        <w:tc>
          <w:tcPr>
            <w:tcW w:w="9210" w:type="dxa"/>
          </w:tcPr>
          <w:p w:rsidR="00D31420" w:rsidRDefault="00D31420" w:rsidP="00A924F5">
            <w:pPr>
              <w:spacing w:line="360" w:lineRule="auto"/>
              <w:ind w:firstLine="284"/>
              <w:jc w:val="both"/>
              <w:rPr>
                <w:b/>
              </w:rPr>
            </w:pPr>
            <w:r w:rsidRPr="00D31420">
              <w:rPr>
                <w:b/>
              </w:rPr>
              <w:t>INTERSTAL Piotr Woźniak</w:t>
            </w:r>
          </w:p>
          <w:p w:rsidR="00D31420" w:rsidRDefault="00D31420" w:rsidP="00A924F5">
            <w:pPr>
              <w:spacing w:line="360" w:lineRule="auto"/>
              <w:ind w:firstLine="284"/>
              <w:jc w:val="both"/>
              <w:rPr>
                <w:b/>
              </w:rPr>
            </w:pPr>
            <w:r w:rsidRPr="00D31420">
              <w:rPr>
                <w:b/>
              </w:rPr>
              <w:t>Poznańska</w:t>
            </w:r>
            <w:r>
              <w:rPr>
                <w:b/>
              </w:rPr>
              <w:t xml:space="preserve"> </w:t>
            </w:r>
            <w:r w:rsidRPr="00D31420">
              <w:rPr>
                <w:b/>
              </w:rPr>
              <w:t>88</w:t>
            </w:r>
            <w:r w:rsidR="006A3E77">
              <w:rPr>
                <w:b/>
              </w:rPr>
              <w:t xml:space="preserve">, </w:t>
            </w:r>
            <w:r w:rsidRPr="00D31420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D31420">
              <w:rPr>
                <w:b/>
              </w:rPr>
              <w:t>Gostyń</w:t>
            </w:r>
          </w:p>
          <w:p w:rsidR="00D31420" w:rsidRDefault="00D31420" w:rsidP="00A924F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31420" w:rsidRDefault="00D31420" w:rsidP="00A924F5">
            <w:pPr>
              <w:spacing w:line="360" w:lineRule="auto"/>
              <w:ind w:firstLine="284"/>
              <w:jc w:val="both"/>
              <w:rPr>
                <w:b/>
              </w:rPr>
            </w:pPr>
            <w:r w:rsidRPr="00D31420">
              <w:t>Przebudowa i zmiana sposobu użytkowania częsci budynku z przedszkola na lokale socjalne</w:t>
            </w:r>
            <w:r>
              <w:t xml:space="preserve"> za cenę </w:t>
            </w:r>
            <w:r w:rsidRPr="00D31420">
              <w:rPr>
                <w:b/>
              </w:rPr>
              <w:t>51 926.98 zł</w:t>
            </w:r>
          </w:p>
          <w:p w:rsidR="00D31420" w:rsidRDefault="00D31420" w:rsidP="00A924F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31420" w:rsidRDefault="00D31420" w:rsidP="00A924F5">
            <w:pPr>
              <w:spacing w:line="360" w:lineRule="auto"/>
              <w:ind w:firstLine="284"/>
              <w:jc w:val="both"/>
            </w:pPr>
            <w:r w:rsidRPr="00D31420">
              <w:t>oferta najkorzystniejsza cenowo,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3142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INTERSTAL Piotr Woźniak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88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BUD MAR Kubiak Marcin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Piaskowa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63-140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Dolsk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98,93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98,93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PPHU EURO DACH, Rafał Wichłacz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88,74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88,74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Stolarstwo Hołderny Adam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86,84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86,84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Marian Michalak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84,73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84,73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ART-BUD Roboty Ogólnobudowlane Nowoczesne Aranżacje wnętrz inż. Artur Przybylski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Pl. Waryńskiego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60-579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69,03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69,03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Zakład Malarski Ogólnobudowlany Tadeusz Woźniak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ks. Marciniaka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63-140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Wieszczyczyn, Dolsk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67,33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67,33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RAT-BUD Przedsiębiorstwo Budowlane Antoni Ratajczak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Ostrowska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360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61-312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66,59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66,59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Zakład Ogólnobudowlany Paweł Szymkowiak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Strzeszki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57,10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57,10</w:t>
            </w:r>
          </w:p>
        </w:tc>
      </w:tr>
      <w:tr w:rsidR="00D31420" w:rsidRPr="005811DF" w:rsidTr="00A924F5">
        <w:tc>
          <w:tcPr>
            <w:tcW w:w="54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Budowlano-Produkcyjny DACHBUD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62-064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3142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37,28</w:t>
            </w: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31420" w:rsidRPr="005811DF" w:rsidRDefault="00D31420" w:rsidP="00A924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420">
              <w:rPr>
                <w:rFonts w:ascii="Times New Roman" w:hAnsi="Times New Roman" w:cs="Times New Roman"/>
                <w:sz w:val="18"/>
                <w:szCs w:val="18"/>
              </w:rPr>
              <w:t xml:space="preserve">  37,28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31420">
        <w:t xml:space="preserve"> </w:t>
      </w:r>
      <w:r w:rsidR="00D31420" w:rsidRPr="0012155B">
        <w:t xml:space="preserve"> nie krótszym niż 10 dni od dnia przesłania niniejszego zawiadomienia o wyborze najkorzystniejszej oferty</w:t>
      </w:r>
      <w:r w:rsidR="00D31420">
        <w:t>.</w:t>
      </w:r>
      <w:r w:rsidR="00D3142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31420">
      <w:pPr>
        <w:spacing w:before="120" w:after="120"/>
        <w:ind w:left="4680"/>
        <w:jc w:val="center"/>
        <w:rPr>
          <w:bCs/>
          <w:vertAlign w:val="superscript"/>
        </w:rPr>
      </w:pPr>
      <w:r w:rsidRPr="00D31420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D3142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175" w:rsidRDefault="00B96175">
      <w:r>
        <w:separator/>
      </w:r>
    </w:p>
  </w:endnote>
  <w:endnote w:type="continuationSeparator" w:id="0">
    <w:p w:rsidR="00B96175" w:rsidRDefault="00B9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20" w:rsidRDefault="00D314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953BC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53B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20" w:rsidRDefault="00D314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175" w:rsidRDefault="00B96175">
      <w:r>
        <w:separator/>
      </w:r>
    </w:p>
  </w:footnote>
  <w:footnote w:type="continuationSeparator" w:id="0">
    <w:p w:rsidR="00B96175" w:rsidRDefault="00B96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20" w:rsidRDefault="00D314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20" w:rsidRDefault="00D314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20" w:rsidRDefault="00D314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32A"/>
    <w:rsid w:val="00034F15"/>
    <w:rsid w:val="000B6515"/>
    <w:rsid w:val="000D1E6C"/>
    <w:rsid w:val="000D6259"/>
    <w:rsid w:val="001D0B02"/>
    <w:rsid w:val="001D732A"/>
    <w:rsid w:val="001F67FA"/>
    <w:rsid w:val="002371E6"/>
    <w:rsid w:val="00251690"/>
    <w:rsid w:val="002F587A"/>
    <w:rsid w:val="0033076C"/>
    <w:rsid w:val="003C27EC"/>
    <w:rsid w:val="004953BC"/>
    <w:rsid w:val="004B5777"/>
    <w:rsid w:val="005652D5"/>
    <w:rsid w:val="005811DF"/>
    <w:rsid w:val="00596F83"/>
    <w:rsid w:val="0060301B"/>
    <w:rsid w:val="00654E82"/>
    <w:rsid w:val="0068637A"/>
    <w:rsid w:val="006A3E77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96175"/>
    <w:rsid w:val="00BA1245"/>
    <w:rsid w:val="00D26C67"/>
    <w:rsid w:val="00D31420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2013-05-07T10:20:00Z</dcterms:created>
  <dcterms:modified xsi:type="dcterms:W3CDTF">2013-05-07T10:20:00Z</dcterms:modified>
</cp:coreProperties>
</file>