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178B3" w:rsidRPr="00C178B3">
        <w:rPr>
          <w:b/>
          <w:i w:val="0"/>
        </w:rPr>
        <w:t>2</w:t>
      </w:r>
    </w:p>
    <w:p w:rsidR="00CB6204" w:rsidRDefault="008844F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178B3" w:rsidRPr="00C178B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178B3" w:rsidP="009A21D7">
      <w:pPr>
        <w:pStyle w:val="Tekstpodstawowywcity"/>
        <w:spacing w:line="360" w:lineRule="auto"/>
        <w:ind w:firstLine="0"/>
      </w:pPr>
      <w:r w:rsidRPr="00C178B3">
        <w:rPr>
          <w:b/>
        </w:rPr>
        <w:t>Remont pomnika Żołnierza Polskiego w Parku Miejskim im.Powstańców Wlkp. w Śremie oraz pomnika Józefa Wybickiego zlokalizowanego na Placu 20 Października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348" w:rsidRDefault="00443348">
      <w:r>
        <w:separator/>
      </w:r>
    </w:p>
  </w:endnote>
  <w:endnote w:type="continuationSeparator" w:id="0">
    <w:p w:rsidR="00443348" w:rsidRDefault="0044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44F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6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65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8B3" w:rsidRDefault="00C178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348" w:rsidRDefault="00443348">
      <w:r>
        <w:separator/>
      </w:r>
    </w:p>
  </w:footnote>
  <w:footnote w:type="continuationSeparator" w:id="0">
    <w:p w:rsidR="00443348" w:rsidRDefault="00443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8B3" w:rsidRDefault="00C178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8B3" w:rsidRDefault="00C178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8B3" w:rsidRDefault="00C178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083"/>
    <w:rsid w:val="00002F64"/>
    <w:rsid w:val="000E6599"/>
    <w:rsid w:val="00111985"/>
    <w:rsid w:val="001614BA"/>
    <w:rsid w:val="00250083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43348"/>
    <w:rsid w:val="00460820"/>
    <w:rsid w:val="004704CB"/>
    <w:rsid w:val="004C55DE"/>
    <w:rsid w:val="004D5C77"/>
    <w:rsid w:val="004E065C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844F9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178B3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2013-07-09T09:38:00Z</dcterms:created>
  <dcterms:modified xsi:type="dcterms:W3CDTF">2013-07-09T09:38:00Z</dcterms:modified>
</cp:coreProperties>
</file>