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E4660">
      <w:pPr>
        <w:spacing w:before="360"/>
        <w:rPr>
          <w:b/>
          <w:bCs/>
        </w:rPr>
      </w:pPr>
      <w:r w:rsidRPr="00DE4660">
        <w:rPr>
          <w:b/>
          <w:bCs/>
        </w:rPr>
        <w:t>Gmina Śrem</w:t>
      </w:r>
    </w:p>
    <w:p w:rsidR="0033076C" w:rsidRDefault="00DE4660">
      <w:pPr>
        <w:rPr>
          <w:b/>
          <w:bCs/>
        </w:rPr>
      </w:pPr>
      <w:r w:rsidRPr="00DE466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E4660">
        <w:rPr>
          <w:b/>
          <w:bCs/>
        </w:rPr>
        <w:t>1</w:t>
      </w:r>
    </w:p>
    <w:p w:rsidR="0033076C" w:rsidRDefault="00DE4660">
      <w:pPr>
        <w:rPr>
          <w:b/>
          <w:bCs/>
        </w:rPr>
      </w:pPr>
      <w:r w:rsidRPr="00DE466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E466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E4660" w:rsidRPr="00DE4660">
        <w:rPr>
          <w:b/>
          <w:bCs/>
        </w:rPr>
        <w:t>ZP.271.29.2013.BSL/6</w:t>
      </w:r>
      <w:r>
        <w:tab/>
        <w:t xml:space="preserve"> </w:t>
      </w:r>
      <w:r w:rsidR="00DE4660" w:rsidRPr="00DE4660">
        <w:t>Śrem</w:t>
      </w:r>
      <w:r>
        <w:t xml:space="preserve"> dnia: </w:t>
      </w:r>
      <w:r w:rsidR="00DE4660" w:rsidRPr="00DE4660">
        <w:t>2013-07-26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DE4660" w:rsidRPr="00DE466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DE4660">
      <w:pPr>
        <w:spacing w:before="120" w:after="120"/>
        <w:jc w:val="center"/>
        <w:rPr>
          <w:b/>
        </w:rPr>
      </w:pPr>
      <w:r w:rsidRPr="00DE4660">
        <w:rPr>
          <w:b/>
        </w:rPr>
        <w:t>Remont pomnika Żołnierza Polskiego w Parku Miejskim im.</w:t>
      </w:r>
      <w:r w:rsidR="004A1CE2">
        <w:rPr>
          <w:b/>
        </w:rPr>
        <w:t xml:space="preserve"> </w:t>
      </w:r>
      <w:r w:rsidRPr="00DE4660">
        <w:rPr>
          <w:b/>
        </w:rPr>
        <w:t>Powstańców Wlkp. w Śremie oraz pomnika Józefa Wybickiego zlokalizowanego na Placu 20 Października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E4660" w:rsidTr="00E17476">
        <w:trPr>
          <w:cantSplit/>
        </w:trPr>
        <w:tc>
          <w:tcPr>
            <w:tcW w:w="9210" w:type="dxa"/>
          </w:tcPr>
          <w:p w:rsidR="00DE4660" w:rsidRDefault="00DE4660" w:rsidP="00E17476">
            <w:pPr>
              <w:spacing w:line="360" w:lineRule="auto"/>
              <w:ind w:firstLine="284"/>
              <w:jc w:val="both"/>
              <w:rPr>
                <w:b/>
              </w:rPr>
            </w:pPr>
            <w:r w:rsidRPr="00DE4660">
              <w:rPr>
                <w:b/>
              </w:rPr>
              <w:t>A S Piotr Frąckowiak</w:t>
            </w:r>
          </w:p>
          <w:p w:rsidR="00DE4660" w:rsidRDefault="00DE4660" w:rsidP="00E17476">
            <w:pPr>
              <w:spacing w:line="360" w:lineRule="auto"/>
              <w:ind w:firstLine="284"/>
              <w:jc w:val="both"/>
              <w:rPr>
                <w:b/>
              </w:rPr>
            </w:pPr>
            <w:r w:rsidRPr="00DE4660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DE4660">
              <w:rPr>
                <w:b/>
              </w:rPr>
              <w:t>33/2</w:t>
            </w:r>
          </w:p>
          <w:p w:rsidR="00DE4660" w:rsidRDefault="00DE4660" w:rsidP="00E17476">
            <w:pPr>
              <w:spacing w:line="360" w:lineRule="auto"/>
              <w:ind w:firstLine="284"/>
              <w:jc w:val="both"/>
              <w:rPr>
                <w:b/>
              </w:rPr>
            </w:pPr>
            <w:r w:rsidRPr="00DE4660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DE4660">
              <w:rPr>
                <w:b/>
              </w:rPr>
              <w:t>Gostyń</w:t>
            </w:r>
          </w:p>
          <w:p w:rsidR="00DE4660" w:rsidRDefault="00DE4660" w:rsidP="00E1747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E4660" w:rsidRDefault="00DE4660" w:rsidP="00E17476">
            <w:pPr>
              <w:spacing w:line="360" w:lineRule="auto"/>
              <w:ind w:firstLine="284"/>
              <w:jc w:val="both"/>
              <w:rPr>
                <w:b/>
              </w:rPr>
            </w:pPr>
            <w:r w:rsidRPr="00DE4660">
              <w:t xml:space="preserve">Remont pomnika Żołnierza Polskiego w Parku Miejskim </w:t>
            </w:r>
            <w:proofErr w:type="spellStart"/>
            <w:r w:rsidRPr="00DE4660">
              <w:t>im.Powstańców</w:t>
            </w:r>
            <w:proofErr w:type="spellEnd"/>
            <w:r w:rsidRPr="00DE4660">
              <w:t xml:space="preserve"> Wlkp. w Śremie</w:t>
            </w:r>
            <w:r>
              <w:t xml:space="preserve"> za cenę </w:t>
            </w:r>
            <w:r w:rsidRPr="00DE4660">
              <w:rPr>
                <w:b/>
              </w:rPr>
              <w:t>41 982.93 zł</w:t>
            </w:r>
          </w:p>
          <w:p w:rsidR="00DE4660" w:rsidRDefault="00DE4660" w:rsidP="00E1747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E4660" w:rsidRDefault="00DE4660" w:rsidP="00E17476">
            <w:pPr>
              <w:spacing w:line="360" w:lineRule="auto"/>
              <w:ind w:firstLine="284"/>
              <w:jc w:val="both"/>
            </w:pPr>
            <w:r w:rsidRPr="00DE4660">
              <w:t>oferta najkorzystniejsza cenowo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DE466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DE466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DE466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1" w:type="dxa"/>
            <w:vAlign w:val="center"/>
          </w:tcPr>
          <w:p w:rsidR="000B6515" w:rsidRPr="005811DF" w:rsidRDefault="00DE466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E4660" w:rsidRPr="005811DF" w:rsidTr="00E17476">
        <w:tc>
          <w:tcPr>
            <w:tcW w:w="540" w:type="dxa"/>
            <w:vAlign w:val="center"/>
          </w:tcPr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bCs/>
                <w:sz w:val="18"/>
                <w:szCs w:val="18"/>
              </w:rPr>
              <w:t>A S Piotr Frąckowiak</w:t>
            </w:r>
          </w:p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4660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4660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4660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466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E4660" w:rsidRPr="005811DF" w:rsidRDefault="00DE4660" w:rsidP="00E174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46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DE4660">
        <w:t xml:space="preserve"> </w:t>
      </w:r>
      <w:r w:rsidR="00DE4660" w:rsidRPr="0012155B">
        <w:t xml:space="preserve"> nie krótszym niż 10 dni od dnia przesłania niniejszego zawiadomienia o wyborze najkorzystniejszej oferty</w:t>
      </w:r>
      <w:r w:rsidR="00DE4660">
        <w:t>.</w:t>
      </w:r>
      <w:r w:rsidR="00DE4660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E4660">
      <w:pPr>
        <w:spacing w:before="120" w:after="120"/>
        <w:ind w:left="4680"/>
        <w:jc w:val="center"/>
        <w:rPr>
          <w:bCs/>
          <w:vertAlign w:val="superscript"/>
        </w:rPr>
      </w:pPr>
      <w:r w:rsidRPr="00DE4660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DE466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432" w:rsidRDefault="00210432">
      <w:r>
        <w:separator/>
      </w:r>
    </w:p>
  </w:endnote>
  <w:endnote w:type="continuationSeparator" w:id="0">
    <w:p w:rsidR="00210432" w:rsidRDefault="00210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60" w:rsidRDefault="00DE46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60" w:rsidRDefault="00DE46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432" w:rsidRDefault="00210432">
      <w:r>
        <w:separator/>
      </w:r>
    </w:p>
  </w:footnote>
  <w:footnote w:type="continuationSeparator" w:id="0">
    <w:p w:rsidR="00210432" w:rsidRDefault="00210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60" w:rsidRDefault="00DE46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60" w:rsidRDefault="00DE46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60" w:rsidRDefault="00DE46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FA7"/>
    <w:rsid w:val="00034F15"/>
    <w:rsid w:val="00095FA1"/>
    <w:rsid w:val="000B6515"/>
    <w:rsid w:val="000D1E6C"/>
    <w:rsid w:val="000D6259"/>
    <w:rsid w:val="001F67FA"/>
    <w:rsid w:val="00210432"/>
    <w:rsid w:val="002371E6"/>
    <w:rsid w:val="00251690"/>
    <w:rsid w:val="002F587A"/>
    <w:rsid w:val="0033076C"/>
    <w:rsid w:val="003C27EC"/>
    <w:rsid w:val="004A1CE2"/>
    <w:rsid w:val="004B5777"/>
    <w:rsid w:val="005652D5"/>
    <w:rsid w:val="005811DF"/>
    <w:rsid w:val="00592DE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26C67"/>
    <w:rsid w:val="00D5181E"/>
    <w:rsid w:val="00DE4660"/>
    <w:rsid w:val="00E05A7A"/>
    <w:rsid w:val="00E4520D"/>
    <w:rsid w:val="00E87FA7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2013-07-26T06:46:00Z</dcterms:created>
  <dcterms:modified xsi:type="dcterms:W3CDTF">2013-07-26T06:46:00Z</dcterms:modified>
</cp:coreProperties>
</file>