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4F43C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45914" w:rsidRPr="00A4591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45914" w:rsidRPr="00A45914">
        <w:rPr>
          <w:b/>
          <w:sz w:val="24"/>
        </w:rPr>
        <w:t>ZP.271.37.2013.BSL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45914" w:rsidRPr="00A45914">
        <w:rPr>
          <w:b/>
        </w:rPr>
        <w:t>przetarg nieograniczony</w:t>
      </w:r>
      <w:r w:rsidR="00753DC1">
        <w:t xml:space="preserve"> na:</w:t>
      </w:r>
    </w:p>
    <w:p w:rsidR="0000184A" w:rsidRDefault="00A4591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45914">
        <w:rPr>
          <w:b/>
          <w:sz w:val="24"/>
          <w:szCs w:val="24"/>
        </w:rPr>
        <w:t>Remont wnętrza świetlicy wiejskiej w Wyrzece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45914" w:rsidRPr="00A45914">
        <w:rPr>
          <w:sz w:val="24"/>
          <w:szCs w:val="24"/>
        </w:rPr>
        <w:t>(t.j. Dz. U. z 2013 r. poz. 907)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45914" w:rsidRPr="00A45914">
        <w:rPr>
          <w:sz w:val="24"/>
          <w:szCs w:val="24"/>
        </w:rPr>
        <w:t>(t.j. Dz. U. z 2013 r. poz. 907)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45914" w:rsidRPr="00A45914">
        <w:rPr>
          <w:sz w:val="24"/>
          <w:szCs w:val="24"/>
        </w:rPr>
        <w:t>(t.j. Dz. U. z 2013 r. poz. 907)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EC2" w:rsidRDefault="005B0EC2">
      <w:r>
        <w:separator/>
      </w:r>
    </w:p>
  </w:endnote>
  <w:endnote w:type="continuationSeparator" w:id="0">
    <w:p w:rsidR="005B0EC2" w:rsidRDefault="005B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43C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A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A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914" w:rsidRDefault="00A459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EC2" w:rsidRDefault="005B0EC2">
      <w:r>
        <w:separator/>
      </w:r>
    </w:p>
  </w:footnote>
  <w:footnote w:type="continuationSeparator" w:id="0">
    <w:p w:rsidR="005B0EC2" w:rsidRDefault="005B0EC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914" w:rsidRDefault="00A459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914" w:rsidRDefault="00A459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914" w:rsidRDefault="00A459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8A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43C4"/>
    <w:rsid w:val="00533E9F"/>
    <w:rsid w:val="0056132E"/>
    <w:rsid w:val="005A1AF7"/>
    <w:rsid w:val="005A5013"/>
    <w:rsid w:val="005B0EC2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38A5"/>
    <w:rsid w:val="009A21D7"/>
    <w:rsid w:val="009A4A2C"/>
    <w:rsid w:val="00A24942"/>
    <w:rsid w:val="00A311C9"/>
    <w:rsid w:val="00A45914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1F33D-E873-41A6-9FCB-22A4E2F3C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2013-08-29T12:40:00Z</dcterms:created>
  <dcterms:modified xsi:type="dcterms:W3CDTF">2013-08-29T12:40:00Z</dcterms:modified>
</cp:coreProperties>
</file>