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65E1F" w:rsidRPr="00E65E1F">
        <w:rPr>
          <w:b/>
          <w:i w:val="0"/>
        </w:rPr>
        <w:t>2</w:t>
      </w:r>
    </w:p>
    <w:p w:rsidR="00CB6204" w:rsidRDefault="009E124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65E1F" w:rsidRPr="00E65E1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65E1F" w:rsidP="009A21D7">
      <w:pPr>
        <w:pStyle w:val="Tekstpodstawowywcity"/>
        <w:spacing w:line="360" w:lineRule="auto"/>
        <w:ind w:firstLine="0"/>
      </w:pPr>
      <w:r w:rsidRPr="00E65E1F">
        <w:rPr>
          <w:b/>
        </w:rPr>
        <w:t>Termomodernizacja Szkoły Podstawowej nr 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65E1F" w:rsidRPr="00E65E1F">
        <w:rPr>
          <w:szCs w:val="24"/>
        </w:rPr>
        <w:t>(t.j. Dz. U. z 2013 r. poz. 907)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65E1F" w:rsidRPr="00E65E1F">
        <w:t xml:space="preserve">(t.j. Dz. U. z 2013 r. </w:t>
      </w:r>
      <w:r w:rsidR="00E65E1F" w:rsidRPr="00E65E1F">
        <w:lastRenderedPageBreak/>
        <w:t>poz. 907)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65E1F" w:rsidRPr="00E65E1F">
        <w:t>(t.j. Dz. U. z 2013 r. poz. 907)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65E1F" w:rsidRPr="00E65E1F">
        <w:t>(t.j. Dz. U. z 2013 r. poz. 907)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986" w:rsidRDefault="00B57986">
      <w:r>
        <w:separator/>
      </w:r>
    </w:p>
  </w:endnote>
  <w:endnote w:type="continuationSeparator" w:id="0">
    <w:p w:rsidR="00B57986" w:rsidRDefault="00B5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E124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71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1F" w:rsidRDefault="00E65E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986" w:rsidRDefault="00B57986">
      <w:r>
        <w:separator/>
      </w:r>
    </w:p>
  </w:footnote>
  <w:footnote w:type="continuationSeparator" w:id="0">
    <w:p w:rsidR="00B57986" w:rsidRDefault="00B57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1F" w:rsidRDefault="00E65E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1F" w:rsidRDefault="00E65E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1F" w:rsidRDefault="00E65E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0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17A0A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E124F"/>
    <w:rsid w:val="00A24942"/>
    <w:rsid w:val="00A46EFE"/>
    <w:rsid w:val="00A807A7"/>
    <w:rsid w:val="00AB7377"/>
    <w:rsid w:val="00B26102"/>
    <w:rsid w:val="00B3630A"/>
    <w:rsid w:val="00B57986"/>
    <w:rsid w:val="00B7471F"/>
    <w:rsid w:val="00BE6092"/>
    <w:rsid w:val="00CB6204"/>
    <w:rsid w:val="00CC527A"/>
    <w:rsid w:val="00D771B6"/>
    <w:rsid w:val="00DD482A"/>
    <w:rsid w:val="00DE0405"/>
    <w:rsid w:val="00DE192E"/>
    <w:rsid w:val="00DE252B"/>
    <w:rsid w:val="00E65E1F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1045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2013-09-20T11:38:00Z</dcterms:created>
  <dcterms:modified xsi:type="dcterms:W3CDTF">2013-09-20T11:38:00Z</dcterms:modified>
</cp:coreProperties>
</file>