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811DA">
      <w:pPr>
        <w:pStyle w:val="pkt"/>
        <w:ind w:left="0" w:firstLine="0"/>
        <w:rPr>
          <w:b/>
        </w:rPr>
      </w:pPr>
      <w:r w:rsidRPr="00B811DA">
        <w:rPr>
          <w:b/>
        </w:rPr>
        <w:t>Gmina Śrem</w:t>
      </w:r>
    </w:p>
    <w:p w:rsidR="00EB7871" w:rsidRPr="003209A8" w:rsidRDefault="00B811DA">
      <w:pPr>
        <w:pStyle w:val="pkt"/>
        <w:ind w:left="0" w:firstLine="0"/>
        <w:rPr>
          <w:b/>
        </w:rPr>
      </w:pPr>
      <w:r w:rsidRPr="00B811DA">
        <w:rPr>
          <w:b/>
        </w:rPr>
        <w:t>Plac 20 Października</w:t>
      </w:r>
      <w:r w:rsidR="00EB7871" w:rsidRPr="003209A8">
        <w:rPr>
          <w:b/>
        </w:rPr>
        <w:t xml:space="preserve"> </w:t>
      </w:r>
      <w:r w:rsidRPr="00B811DA">
        <w:rPr>
          <w:b/>
        </w:rPr>
        <w:t>1</w:t>
      </w:r>
      <w:r w:rsidR="00EB7871" w:rsidRPr="003209A8">
        <w:rPr>
          <w:b/>
        </w:rPr>
        <w:t xml:space="preserve"> </w:t>
      </w:r>
    </w:p>
    <w:p w:rsidR="00EB7871" w:rsidRPr="003209A8" w:rsidRDefault="00B811DA">
      <w:pPr>
        <w:pStyle w:val="pkt"/>
        <w:ind w:left="0" w:firstLine="0"/>
        <w:rPr>
          <w:b/>
        </w:rPr>
      </w:pPr>
      <w:r w:rsidRPr="00B811DA">
        <w:rPr>
          <w:b/>
        </w:rPr>
        <w:t>63-100</w:t>
      </w:r>
      <w:r w:rsidR="00EB7871" w:rsidRPr="003209A8">
        <w:rPr>
          <w:b/>
        </w:rPr>
        <w:t xml:space="preserve"> </w:t>
      </w:r>
      <w:r w:rsidRPr="00B811D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811DA" w:rsidRPr="00B811DA">
        <w:rPr>
          <w:b/>
        </w:rPr>
        <w:t>ZP.271.55.2013.BSL</w:t>
      </w:r>
      <w:r w:rsidRPr="003209A8">
        <w:tab/>
      </w:r>
      <w:r w:rsidR="00B811DA" w:rsidRPr="00B811DA">
        <w:t>Śrem</w:t>
      </w:r>
      <w:r w:rsidRPr="003209A8">
        <w:t xml:space="preserve">, </w:t>
      </w:r>
      <w:r w:rsidR="00B811DA" w:rsidRPr="00B811DA">
        <w:t>2013-12-06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B811DA" w:rsidRPr="00B811DA">
        <w:rPr>
          <w:b/>
          <w:sz w:val="32"/>
          <w:szCs w:val="32"/>
        </w:rPr>
        <w:t>Utrzymanie czystości i porządku dróg gminnych i wewnętrznych będących w zarządzie gminy Śrem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B811DA" w:rsidRPr="00B811DA">
        <w:rPr>
          <w:b/>
        </w:rPr>
        <w:t>przetarg nieograniczony</w:t>
      </w:r>
      <w:r w:rsidRPr="00516BCE">
        <w:t xml:space="preserve"> na podstawie ustawy z dn</w:t>
      </w:r>
      <w:r>
        <w:t>ia 29 stycznia 2004 roku Prawo zamówień p</w:t>
      </w:r>
      <w:r w:rsidRPr="00516BCE">
        <w:t xml:space="preserve">ublicznych </w:t>
      </w:r>
      <w:r w:rsidR="00E37BBD">
        <w:t>(</w:t>
      </w:r>
      <w:r w:rsidR="00536027">
        <w:t>Dz. U. z 2010 r. Nr 113, poz. 759, z późn.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811DA">
      <w:pPr>
        <w:ind w:left="5940"/>
      </w:pPr>
      <w:r w:rsidRPr="00B811DA">
        <w:t>2013-12-06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811DA">
      <w:pPr>
        <w:ind w:left="5940"/>
      </w:pPr>
      <w:r w:rsidRPr="00B811DA">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B811DA" w:rsidRPr="00B811DA">
        <w:t>Gmina Śrem</w:t>
      </w:r>
    </w:p>
    <w:p w:rsidR="009838C7" w:rsidRPr="00516BCE" w:rsidRDefault="009838C7" w:rsidP="009838C7">
      <w:pPr>
        <w:pStyle w:val="Tekstpodstawowy"/>
        <w:spacing w:before="60"/>
        <w:ind w:left="360"/>
      </w:pPr>
      <w:r>
        <w:t xml:space="preserve"> </w:t>
      </w:r>
      <w:r w:rsidR="00B811DA" w:rsidRPr="00B811DA">
        <w:t>Plac 20 Października</w:t>
      </w:r>
      <w:r w:rsidRPr="00516BCE">
        <w:t xml:space="preserve"> </w:t>
      </w:r>
      <w:r w:rsidR="00B811DA" w:rsidRPr="00B811DA">
        <w:t>1</w:t>
      </w:r>
      <w:r w:rsidRPr="00516BCE">
        <w:t xml:space="preserve"> </w:t>
      </w:r>
    </w:p>
    <w:p w:rsidR="00EB7871" w:rsidRPr="003209A8" w:rsidRDefault="009838C7" w:rsidP="009838C7">
      <w:pPr>
        <w:pStyle w:val="Tekstpodstawowy"/>
        <w:ind w:left="360"/>
      </w:pPr>
      <w:r>
        <w:t xml:space="preserve"> </w:t>
      </w:r>
      <w:r w:rsidR="00B811DA" w:rsidRPr="00B811DA">
        <w:t>63-100</w:t>
      </w:r>
      <w:r w:rsidRPr="00516BCE">
        <w:t xml:space="preserve"> </w:t>
      </w:r>
      <w:r w:rsidR="00B811DA" w:rsidRPr="00B811DA">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B811DA" w:rsidRPr="00B811DA">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B811DA" w:rsidRPr="00B811DA">
        <w:t>Utrzymanie czystości i porządku dróg gminnych i wewnętrznych będących w zarządzie gminy Śrem II przetarg</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B811DA" w:rsidRPr="003209A8" w:rsidTr="008C3815">
        <w:trPr>
          <w:jc w:val="center"/>
        </w:trPr>
        <w:tc>
          <w:tcPr>
            <w:tcW w:w="1729" w:type="dxa"/>
          </w:tcPr>
          <w:p w:rsidR="00B811DA" w:rsidRPr="003209A8" w:rsidRDefault="00B811DA" w:rsidP="008C3815">
            <w:pPr>
              <w:pStyle w:val="Tekstpodstawowy"/>
              <w:jc w:val="right"/>
            </w:pPr>
            <w:r w:rsidRPr="00B811DA">
              <w:t>1</w:t>
            </w:r>
          </w:p>
        </w:tc>
        <w:tc>
          <w:tcPr>
            <w:tcW w:w="7357" w:type="dxa"/>
          </w:tcPr>
          <w:p w:rsidR="00B811DA" w:rsidRPr="00B811DA" w:rsidRDefault="00B811DA" w:rsidP="008C3815">
            <w:pPr>
              <w:pStyle w:val="Tekstpodstawowy"/>
            </w:pPr>
            <w:r w:rsidRPr="003209A8">
              <w:rPr>
                <w:b/>
              </w:rPr>
              <w:t>Temat:</w:t>
            </w:r>
            <w:r w:rsidRPr="003209A8">
              <w:t xml:space="preserve"> </w:t>
            </w:r>
            <w:r w:rsidRPr="00B811DA">
              <w:t xml:space="preserve">Zamówienie obejmuje utrzymanie czystości i porządku dróg gminnych i wewnętrznych będących w zarządzie gminy Śrem. </w:t>
            </w:r>
          </w:p>
          <w:p w:rsidR="00B811DA" w:rsidRPr="003209A8" w:rsidRDefault="00B811DA" w:rsidP="008C3815">
            <w:pPr>
              <w:pStyle w:val="Tekstpodstawowy"/>
            </w:pPr>
            <w:r w:rsidRPr="00B811DA">
              <w:t>I CZĘŚĆ - OSIEDLE JEZIORANY - pow. 89.123,57 m2</w:t>
            </w:r>
            <w:r w:rsidRPr="003209A8">
              <w:t xml:space="preserve"> </w:t>
            </w:r>
          </w:p>
          <w:p w:rsidR="00B811DA" w:rsidRPr="003209A8" w:rsidRDefault="00B811DA" w:rsidP="008C3815">
            <w:pPr>
              <w:pStyle w:val="Tekstpodstawowy"/>
              <w:rPr>
                <w:b/>
              </w:rPr>
            </w:pPr>
            <w:r w:rsidRPr="003209A8">
              <w:rPr>
                <w:b/>
              </w:rPr>
              <w:t xml:space="preserve">Wspólny Słownik Zamówień: </w:t>
            </w:r>
            <w:r w:rsidRPr="00B811DA">
              <w:t>90610000-6 - Usługi sprzątania i zamiatania ulic</w:t>
            </w:r>
            <w:r w:rsidRPr="003209A8">
              <w:t xml:space="preserve"> </w:t>
            </w:r>
          </w:p>
          <w:p w:rsidR="00B811DA" w:rsidRPr="00B811DA" w:rsidRDefault="00B811DA" w:rsidP="008C3815">
            <w:pPr>
              <w:pStyle w:val="Tekstpodstawowy"/>
            </w:pPr>
            <w:r w:rsidRPr="003209A8">
              <w:rPr>
                <w:b/>
              </w:rPr>
              <w:t xml:space="preserve">Opis: </w:t>
            </w:r>
            <w:r w:rsidRPr="00B811DA">
              <w:t>Zakres rzeczowy robót:</w:t>
            </w:r>
          </w:p>
          <w:p w:rsidR="00B811DA" w:rsidRPr="00B811DA" w:rsidRDefault="00B811DA" w:rsidP="008C3815">
            <w:pPr>
              <w:pStyle w:val="Tekstpodstawowy"/>
            </w:pPr>
            <w:r w:rsidRPr="00B811DA">
              <w:t>a)</w:t>
            </w:r>
            <w:r w:rsidRPr="00B811DA">
              <w:tab/>
              <w:t>całoroczne, mechaniczne zamiatanie ulic przy użyciu zamiatarki ulicznej na podwoziu samochodu ciężarowego z funkcją polewania ulic, przy czym zamiatanie i porządkowanie ulicy Staszica ma odbywać się w godzinach wieczornych;</w:t>
            </w:r>
          </w:p>
          <w:p w:rsidR="00B811DA" w:rsidRPr="00B811DA" w:rsidRDefault="00B811DA" w:rsidP="008C3815">
            <w:pPr>
              <w:pStyle w:val="Tekstpodstawowy"/>
            </w:pPr>
            <w:r w:rsidRPr="00B811DA">
              <w:t>b)</w:t>
            </w:r>
            <w:r w:rsidRPr="00B811DA">
              <w:tab/>
              <w:t>doczyszczanie ręczne miejsc niedostępnych dla sprzętu mechanicznego;</w:t>
            </w:r>
          </w:p>
          <w:p w:rsidR="00B811DA" w:rsidRPr="00B811DA" w:rsidRDefault="00B811DA" w:rsidP="008C3815">
            <w:pPr>
              <w:pStyle w:val="Tekstpodstawowy"/>
            </w:pPr>
            <w:r w:rsidRPr="00B811DA">
              <w:t>c)</w:t>
            </w:r>
            <w:r w:rsidRPr="00B811DA">
              <w:tab/>
              <w:t>oczyszczanie krawężników, chodników, parkingów, zatok autobusowych, należących do pasa drogowego, w tym ich odchwaszczanie;</w:t>
            </w:r>
          </w:p>
          <w:p w:rsidR="00B811DA" w:rsidRPr="00B811DA" w:rsidRDefault="00B811DA" w:rsidP="008C3815">
            <w:pPr>
              <w:pStyle w:val="Tekstpodstawowy"/>
            </w:pPr>
            <w:r w:rsidRPr="00B811DA">
              <w:t>d)</w:t>
            </w:r>
            <w:r w:rsidRPr="00B811DA">
              <w:tab/>
              <w:t>usuwanie z chodnika występujących na nim zanieczyszczeń przy pomocy lekkiego sprzętu specjalistycznego nie powodującego uszkodzeń nawierzchni chodnika lub ręczne oczyszczanie chodników;</w:t>
            </w:r>
          </w:p>
          <w:p w:rsidR="00B811DA" w:rsidRPr="00B811DA" w:rsidRDefault="00B811DA" w:rsidP="008C3815">
            <w:pPr>
              <w:pStyle w:val="Tekstpodstawowy"/>
            </w:pPr>
            <w:r w:rsidRPr="00B811DA">
              <w:t>e)</w:t>
            </w:r>
            <w:r w:rsidRPr="00B811DA">
              <w:tab/>
              <w:t>odchwaszczanie powierzchni jezdni wraz z rynsztokami;</w:t>
            </w:r>
          </w:p>
          <w:p w:rsidR="00B811DA" w:rsidRPr="00B811DA" w:rsidRDefault="00B811DA" w:rsidP="008C3815">
            <w:pPr>
              <w:pStyle w:val="Tekstpodstawowy"/>
            </w:pPr>
            <w:r w:rsidRPr="00B811DA">
              <w:t>f)</w:t>
            </w:r>
            <w:r w:rsidRPr="00B811DA">
              <w:tab/>
              <w:t>usuwanie zanieczyszczeń powstałych na skutek kolizji drogowych lub zdarzeń losowych;</w:t>
            </w:r>
          </w:p>
          <w:p w:rsidR="00B811DA" w:rsidRPr="00B811DA" w:rsidRDefault="00B811DA" w:rsidP="008C3815">
            <w:pPr>
              <w:pStyle w:val="Tekstpodstawowy"/>
            </w:pPr>
            <w:r w:rsidRPr="00B811DA">
              <w:t>g)</w:t>
            </w:r>
            <w:r w:rsidRPr="00B811DA">
              <w:tab/>
              <w:t>interwencyjne  porządkowanie ulic w okresie jesiennym (tj. jedno dodatkowe sprzątanie w mies. wrześniu, październiku oraz listopadzie danego roku). Wykonawca zobowiązany jest pisemnie powiadomić Zamawiającego o terminie dodatkowego sprzątania ulic. Wykaz ulic został wymieniony w załączniku do umowy;</w:t>
            </w:r>
          </w:p>
          <w:p w:rsidR="00B811DA" w:rsidRPr="00B811DA" w:rsidRDefault="00B811DA" w:rsidP="008C3815">
            <w:pPr>
              <w:pStyle w:val="Tekstpodstawowy"/>
            </w:pPr>
            <w:r w:rsidRPr="00B811DA">
              <w:lastRenderedPageBreak/>
              <w:t>h)</w:t>
            </w:r>
            <w:r w:rsidRPr="00B811DA">
              <w:tab/>
              <w:t xml:space="preserve">uporządkowanie dróg gminnych i wewnętrznych będących </w:t>
            </w:r>
          </w:p>
          <w:p w:rsidR="00B811DA" w:rsidRPr="00B811DA" w:rsidRDefault="00B811DA" w:rsidP="008C3815">
            <w:pPr>
              <w:pStyle w:val="Tekstpodstawowy"/>
            </w:pPr>
            <w:r w:rsidRPr="00B811DA">
              <w:t xml:space="preserve">w zarządzie gminy Śrem po "akcji zima" w mies. </w:t>
            </w:r>
          </w:p>
          <w:p w:rsidR="00B811DA" w:rsidRPr="00B811DA" w:rsidRDefault="00B811DA" w:rsidP="008C3815">
            <w:pPr>
              <w:pStyle w:val="Tekstpodstawowy"/>
            </w:pPr>
            <w:r w:rsidRPr="00B811DA">
              <w:t xml:space="preserve">kwietniu danego roku. Dokładny termin wykonania przedmiotowych prac wyznaczy Zamawiający (wywóz piasku </w:t>
            </w:r>
          </w:p>
          <w:p w:rsidR="00B811DA" w:rsidRPr="00B811DA" w:rsidRDefault="00B811DA" w:rsidP="008C3815">
            <w:pPr>
              <w:pStyle w:val="Tekstpodstawowy"/>
            </w:pPr>
            <w:r w:rsidRPr="00B811DA">
              <w:t>i innych zanieczyszczeń powstałych na skutek przeprowadzonej "akcji zima");</w:t>
            </w:r>
          </w:p>
          <w:p w:rsidR="00B811DA" w:rsidRPr="00B811DA" w:rsidRDefault="00B811DA" w:rsidP="008C3815">
            <w:pPr>
              <w:pStyle w:val="Tekstpodstawowy"/>
            </w:pPr>
            <w:r w:rsidRPr="00B811DA">
              <w:t>i)</w:t>
            </w:r>
            <w:r w:rsidRPr="00B811D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B811DA" w:rsidRPr="00B811DA" w:rsidRDefault="00B811DA" w:rsidP="008C3815">
            <w:pPr>
              <w:pStyle w:val="Tekstpodstawowy"/>
            </w:pPr>
            <w:r w:rsidRPr="00B811DA">
              <w:t>j)</w:t>
            </w:r>
            <w:r w:rsidRPr="00B811DA">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B811DA" w:rsidRPr="00B811DA" w:rsidRDefault="00B811DA" w:rsidP="008C3815">
            <w:pPr>
              <w:pStyle w:val="Tekstpodstawowy"/>
            </w:pPr>
            <w:r w:rsidRPr="00B811DA">
              <w:t>k)</w:t>
            </w:r>
            <w:r w:rsidRPr="00B811DA">
              <w:tab/>
              <w:t>usuwanie padliny leżącej na jezdni oraz przetrzymanie jej  do czasu przyjazdu odpowiednich służb, po uprzednim zgłoszeniu tego faktu przez Urząd Miejski w Śremie lub Straż Miejską;</w:t>
            </w:r>
          </w:p>
          <w:p w:rsidR="00B811DA" w:rsidRPr="00B811DA" w:rsidRDefault="00B811DA" w:rsidP="008C3815">
            <w:pPr>
              <w:pStyle w:val="Tekstpodstawowy"/>
            </w:pPr>
            <w:r w:rsidRPr="00B811DA">
              <w:t>l)</w:t>
            </w:r>
            <w:r w:rsidRPr="00B811DA">
              <w:tab/>
              <w:t xml:space="preserve">usuwanie plakatów, ulotek, ogłoszeń umieszczanych nielegalnie </w:t>
            </w:r>
          </w:p>
          <w:p w:rsidR="00B811DA" w:rsidRPr="00B811DA" w:rsidRDefault="00B811DA" w:rsidP="008C3815">
            <w:pPr>
              <w:pStyle w:val="Tekstpodstawowy"/>
            </w:pPr>
            <w:r w:rsidRPr="00B811DA">
              <w:t>na obiektach infrastruktury miejskiej, w szczególności: słupach oświetleniowych, znakach drogowych, słupach sygnalizacji świetlnej, koszach, szafkach energetycznych  itp. znajdujących się na terenach przeznaczonych do sprzątania;</w:t>
            </w:r>
          </w:p>
          <w:p w:rsidR="00B811DA" w:rsidRPr="00B811DA" w:rsidRDefault="00B811DA" w:rsidP="008C3815">
            <w:pPr>
              <w:pStyle w:val="Tekstpodstawowy"/>
            </w:pPr>
            <w:r w:rsidRPr="00B811DA">
              <w:t>m)</w:t>
            </w:r>
            <w:r w:rsidRPr="00B811DA">
              <w:tab/>
              <w:t>oczyszczanie raz w miesiącu (30 każdego miesiąca) wszystkich słupów ogłoszeniowych na terenie miasta Śrem (4 szt.) z ogłoszeń (do czystego podkładu). Jeśli dzień ten przypada w niedzielę lub święta to w następnym dniu roboczym po tych dniach. Utrzymanie porządku i czystości terenu w promieniu 4 m od słupa (lokalizacja słupów w załączeniu);</w:t>
            </w:r>
          </w:p>
          <w:p w:rsidR="00B811DA" w:rsidRPr="00B811DA" w:rsidRDefault="00B811DA" w:rsidP="008C3815">
            <w:pPr>
              <w:pStyle w:val="Tekstpodstawowy"/>
            </w:pPr>
            <w:r w:rsidRPr="00B811DA">
              <w:t>n)</w:t>
            </w:r>
            <w:r w:rsidRPr="00B811DA">
              <w:tab/>
              <w:t xml:space="preserve">wywóz nieczystości powstałych w trakcie wykonywania prac </w:t>
            </w:r>
          </w:p>
          <w:p w:rsidR="00B811DA" w:rsidRPr="00B811DA" w:rsidRDefault="00B811DA" w:rsidP="008C3815">
            <w:pPr>
              <w:pStyle w:val="Tekstpodstawowy"/>
            </w:pPr>
            <w:r w:rsidRPr="00B811DA">
              <w:t>na składowisko odpadów, oraz ewidencjonowanie wywożonych nieczystości;</w:t>
            </w:r>
          </w:p>
          <w:p w:rsidR="00B811DA" w:rsidRPr="00B811DA" w:rsidRDefault="00B811DA" w:rsidP="008C3815">
            <w:pPr>
              <w:pStyle w:val="Tekstpodstawowy"/>
            </w:pPr>
            <w:r w:rsidRPr="00B811DA">
              <w:t>o)</w:t>
            </w:r>
            <w:r w:rsidRPr="00B811DA">
              <w:tab/>
              <w:t xml:space="preserve">wywóz nieczystości z terenu gminy Śrem powstałych w trakcie wykonywania prac przez osadzonych w Areszcie Śledczym oraz osoby pracujące w ramach prac społeczno użytecznych w okresie </w:t>
            </w:r>
          </w:p>
          <w:p w:rsidR="00B811DA" w:rsidRPr="00B811DA" w:rsidRDefault="00B811DA" w:rsidP="008C3815">
            <w:pPr>
              <w:pStyle w:val="Tekstpodstawowy"/>
            </w:pPr>
            <w:r w:rsidRPr="00B811DA">
              <w:t>trwania umowy po uprzednim zgłoszeniu przez Zamawiającego;</w:t>
            </w:r>
          </w:p>
          <w:p w:rsidR="00B811DA" w:rsidRPr="00B811DA" w:rsidRDefault="00B811DA" w:rsidP="008C3815">
            <w:pPr>
              <w:pStyle w:val="Tekstpodstawowy"/>
            </w:pPr>
            <w:r w:rsidRPr="00B811DA">
              <w:t>p)</w:t>
            </w:r>
            <w:r w:rsidRPr="00B811DA">
              <w:tab/>
              <w:t>Wykonawca zobowiązany jest zgłosić pisemnie Zamawiającemu wykonane w danym tygodniu zadania wraz z gotowością do odbioru robót. Wykonane roboty podlegają odbiorowi w terminie 24 godzin od ich zgłoszenia.</w:t>
            </w:r>
          </w:p>
          <w:p w:rsidR="00B811DA" w:rsidRPr="00B811DA" w:rsidRDefault="00B811DA" w:rsidP="008C3815">
            <w:pPr>
              <w:pStyle w:val="Tekstpodstawowy"/>
            </w:pPr>
          </w:p>
          <w:p w:rsidR="00B811DA" w:rsidRPr="003209A8" w:rsidRDefault="00B811DA" w:rsidP="008C3815">
            <w:pPr>
              <w:pStyle w:val="Tekstpodstawowy"/>
            </w:pPr>
            <w:r w:rsidRPr="00B811DA">
              <w:t>Wykaz terenów wraz z określoną częstotliwością sprzątania określa załącznik do umowy (I część).</w:t>
            </w:r>
          </w:p>
          <w:p w:rsidR="00B811DA" w:rsidRPr="003209A8" w:rsidRDefault="00B811DA" w:rsidP="008C3815">
            <w:pPr>
              <w:pStyle w:val="Tekstpodstawowy"/>
            </w:pPr>
            <w:r w:rsidRPr="00B811DA">
              <w:rPr>
                <w:b/>
              </w:rPr>
              <w:t>Zamawiający nie dopuszcza składania ofert równoważnych</w:t>
            </w:r>
          </w:p>
          <w:p w:rsidR="00B811DA" w:rsidRPr="003209A8" w:rsidRDefault="00B811DA" w:rsidP="008C3815">
            <w:pPr>
              <w:pStyle w:val="Tekstpodstawowy"/>
              <w:rPr>
                <w:b/>
              </w:rPr>
            </w:pPr>
            <w:r w:rsidRPr="00B811DA">
              <w:rPr>
                <w:b/>
              </w:rPr>
              <w:t>Zamawiający nie dopuszcza składania ofert wariantowych</w:t>
            </w:r>
            <w:r w:rsidRPr="003209A8">
              <w:t xml:space="preserve">. </w:t>
            </w:r>
          </w:p>
        </w:tc>
      </w:tr>
      <w:tr w:rsidR="00B811DA" w:rsidRPr="003209A8" w:rsidTr="008C3815">
        <w:trPr>
          <w:jc w:val="center"/>
        </w:trPr>
        <w:tc>
          <w:tcPr>
            <w:tcW w:w="1729" w:type="dxa"/>
          </w:tcPr>
          <w:p w:rsidR="00B811DA" w:rsidRPr="003209A8" w:rsidRDefault="00B811DA" w:rsidP="008C3815">
            <w:pPr>
              <w:pStyle w:val="Tekstpodstawowy"/>
              <w:jc w:val="right"/>
            </w:pPr>
            <w:r w:rsidRPr="00B811DA">
              <w:lastRenderedPageBreak/>
              <w:t>2</w:t>
            </w:r>
          </w:p>
        </w:tc>
        <w:tc>
          <w:tcPr>
            <w:tcW w:w="7357" w:type="dxa"/>
          </w:tcPr>
          <w:p w:rsidR="00B811DA" w:rsidRPr="00B811DA" w:rsidRDefault="00B811DA" w:rsidP="008C3815">
            <w:pPr>
              <w:pStyle w:val="Tekstpodstawowy"/>
            </w:pPr>
            <w:r w:rsidRPr="003209A8">
              <w:rPr>
                <w:b/>
              </w:rPr>
              <w:t>Temat:</w:t>
            </w:r>
            <w:r w:rsidRPr="003209A8">
              <w:t xml:space="preserve"> </w:t>
            </w:r>
            <w:r w:rsidRPr="00B811DA">
              <w:t xml:space="preserve">Zamówienie obejmuje wykonanie zadania - utrzymanie czystości </w:t>
            </w:r>
          </w:p>
          <w:p w:rsidR="00B811DA" w:rsidRPr="00B811DA" w:rsidRDefault="00B811DA" w:rsidP="008C3815">
            <w:pPr>
              <w:pStyle w:val="Tekstpodstawowy"/>
            </w:pPr>
            <w:r w:rsidRPr="00B811DA">
              <w:t xml:space="preserve">i porządku dróg gminnych i wewnętrznych będących w zarządzie gminy Śrem. </w:t>
            </w:r>
          </w:p>
          <w:p w:rsidR="00B811DA" w:rsidRPr="00B811DA" w:rsidRDefault="00B811DA" w:rsidP="008C3815">
            <w:pPr>
              <w:pStyle w:val="Tekstpodstawowy"/>
            </w:pPr>
          </w:p>
          <w:p w:rsidR="00B811DA" w:rsidRPr="003209A8" w:rsidRDefault="00B811DA" w:rsidP="008C3815">
            <w:pPr>
              <w:pStyle w:val="Tekstpodstawowy"/>
            </w:pPr>
            <w:r w:rsidRPr="00B811DA">
              <w:t>II CZĘŚĆ - OSIEDLE HELENKI - pow. 52.856,00 m2</w:t>
            </w:r>
            <w:r w:rsidRPr="003209A8">
              <w:t xml:space="preserve"> </w:t>
            </w:r>
          </w:p>
          <w:p w:rsidR="00B811DA" w:rsidRPr="003209A8" w:rsidRDefault="00B811DA" w:rsidP="008C3815">
            <w:pPr>
              <w:pStyle w:val="Tekstpodstawowy"/>
              <w:rPr>
                <w:b/>
              </w:rPr>
            </w:pPr>
            <w:r w:rsidRPr="003209A8">
              <w:rPr>
                <w:b/>
              </w:rPr>
              <w:t xml:space="preserve">Wspólny Słownik Zamówień: </w:t>
            </w:r>
            <w:r w:rsidRPr="00B811DA">
              <w:t>90610000-6 - Usługi sprzątania i zamiatania ulic</w:t>
            </w:r>
            <w:r w:rsidRPr="003209A8">
              <w:t xml:space="preserve"> </w:t>
            </w:r>
          </w:p>
          <w:p w:rsidR="00B811DA" w:rsidRPr="00B811DA" w:rsidRDefault="00B811DA" w:rsidP="008C3815">
            <w:pPr>
              <w:pStyle w:val="Tekstpodstawowy"/>
            </w:pPr>
            <w:r w:rsidRPr="003209A8">
              <w:rPr>
                <w:b/>
              </w:rPr>
              <w:t xml:space="preserve">Opis: </w:t>
            </w:r>
            <w:r w:rsidRPr="00B811DA">
              <w:t>Zakres rzeczowy robót:</w:t>
            </w:r>
          </w:p>
          <w:p w:rsidR="00B811DA" w:rsidRPr="00B811DA" w:rsidRDefault="00B811DA" w:rsidP="008C3815">
            <w:pPr>
              <w:pStyle w:val="Tekstpodstawowy"/>
            </w:pPr>
            <w:r w:rsidRPr="00B811DA">
              <w:t>a)</w:t>
            </w:r>
            <w:r w:rsidRPr="00B811DA">
              <w:tab/>
              <w:t>całoroczne, mechaniczne zamiatanie ulic przy użyciu zamiatarki ulicznej na podwoziu samochodu ciężarowego z funkcją polewania ulic;</w:t>
            </w:r>
          </w:p>
          <w:p w:rsidR="00B811DA" w:rsidRPr="00B811DA" w:rsidRDefault="00B811DA" w:rsidP="008C3815">
            <w:pPr>
              <w:pStyle w:val="Tekstpodstawowy"/>
            </w:pPr>
            <w:r w:rsidRPr="00B811DA">
              <w:t>b)</w:t>
            </w:r>
            <w:r w:rsidRPr="00B811DA">
              <w:tab/>
              <w:t>doczyszczanie ręczne miejsc niedostępnych dla sprzętu mechanicznego;</w:t>
            </w:r>
          </w:p>
          <w:p w:rsidR="00B811DA" w:rsidRPr="00B811DA" w:rsidRDefault="00B811DA" w:rsidP="008C3815">
            <w:pPr>
              <w:pStyle w:val="Tekstpodstawowy"/>
            </w:pPr>
            <w:r w:rsidRPr="00B811DA">
              <w:t>c)</w:t>
            </w:r>
            <w:r w:rsidRPr="00B811DA">
              <w:tab/>
              <w:t>oczyszczanie krawężników, chodników, parkingów, zatok autobusowych, należących do pasa drogowego, w tym ich odchwaszczanie;</w:t>
            </w:r>
          </w:p>
          <w:p w:rsidR="00B811DA" w:rsidRPr="00B811DA" w:rsidRDefault="00B811DA" w:rsidP="008C3815">
            <w:pPr>
              <w:pStyle w:val="Tekstpodstawowy"/>
            </w:pPr>
            <w:r w:rsidRPr="00B811DA">
              <w:t>d)</w:t>
            </w:r>
            <w:r w:rsidRPr="00B811DA">
              <w:tab/>
              <w:t>usuwanie z chodnika występujących na nim zanieczyszczeń przy pomocy lekkiego sprzętu specjalistycznego nie powodującego uszkodzeń nawierzchni chodnika lub ręczne oczyszczanie chodników;</w:t>
            </w:r>
          </w:p>
          <w:p w:rsidR="00B811DA" w:rsidRPr="00B811DA" w:rsidRDefault="00B811DA" w:rsidP="008C3815">
            <w:pPr>
              <w:pStyle w:val="Tekstpodstawowy"/>
            </w:pPr>
            <w:r w:rsidRPr="00B811DA">
              <w:t>e)</w:t>
            </w:r>
            <w:r w:rsidRPr="00B811DA">
              <w:tab/>
              <w:t>odchwaszczanie powierzchni jezdni wraz z rynsztokami;</w:t>
            </w:r>
          </w:p>
          <w:p w:rsidR="00B811DA" w:rsidRPr="00B811DA" w:rsidRDefault="00B811DA" w:rsidP="008C3815">
            <w:pPr>
              <w:pStyle w:val="Tekstpodstawowy"/>
            </w:pPr>
            <w:r w:rsidRPr="00B811DA">
              <w:t>f)</w:t>
            </w:r>
            <w:r w:rsidRPr="00B811DA">
              <w:tab/>
              <w:t>usuwanie zanieczyszczeń powstałych na skutek kolizji drogowych lub zdarzeń losowych;</w:t>
            </w:r>
          </w:p>
          <w:p w:rsidR="00B811DA" w:rsidRPr="00B811DA" w:rsidRDefault="00B811DA" w:rsidP="008C3815">
            <w:pPr>
              <w:pStyle w:val="Tekstpodstawowy"/>
            </w:pPr>
            <w:r w:rsidRPr="00B811DA">
              <w:t>g)</w:t>
            </w:r>
            <w:r w:rsidRPr="00B811DA">
              <w:tab/>
              <w:t>interwencyjne  porządkowanie ulic w okresie jesiennym (tj. jedno dodatkowe sprzątanie w mies. wrześniu, październiku oraz listopadzie danego roku). Wykonawca zobowiązany jest pisemnie powiadomić Zamawiającego o terminie dodatkowego sprzątania ulic. Wykaz ulic został wymieniony w załączniku do umowy;</w:t>
            </w:r>
          </w:p>
          <w:p w:rsidR="00B811DA" w:rsidRPr="00B811DA" w:rsidRDefault="00B811DA" w:rsidP="008C3815">
            <w:pPr>
              <w:pStyle w:val="Tekstpodstawowy"/>
            </w:pPr>
            <w:r w:rsidRPr="00B811DA">
              <w:t>h)</w:t>
            </w:r>
            <w:r w:rsidRPr="00B811DA">
              <w:tab/>
              <w:t xml:space="preserve">uporządkowanie dróg gminnych i wewnętrznych będących </w:t>
            </w:r>
          </w:p>
          <w:p w:rsidR="00B811DA" w:rsidRPr="00B811DA" w:rsidRDefault="00B811DA" w:rsidP="008C3815">
            <w:pPr>
              <w:pStyle w:val="Tekstpodstawowy"/>
            </w:pPr>
            <w:r w:rsidRPr="00B811DA">
              <w:t xml:space="preserve">w zarządzie gminy Śrem po "akcji zima" w mies. </w:t>
            </w:r>
          </w:p>
          <w:p w:rsidR="00B811DA" w:rsidRPr="00B811DA" w:rsidRDefault="00B811DA" w:rsidP="008C3815">
            <w:pPr>
              <w:pStyle w:val="Tekstpodstawowy"/>
            </w:pPr>
            <w:r w:rsidRPr="00B811DA">
              <w:t xml:space="preserve">kwietniu danego roku. Dokładny termin wykonania przedmiotowych prac wyznaczy Zamawiający (wywóz piasku </w:t>
            </w:r>
          </w:p>
          <w:p w:rsidR="00B811DA" w:rsidRPr="00B811DA" w:rsidRDefault="00B811DA" w:rsidP="008C3815">
            <w:pPr>
              <w:pStyle w:val="Tekstpodstawowy"/>
            </w:pPr>
            <w:r w:rsidRPr="00B811DA">
              <w:t>i innych zanieczyszczeń powstałych na skutek przeprowadzonej "akcji zima");</w:t>
            </w:r>
          </w:p>
          <w:p w:rsidR="00B811DA" w:rsidRPr="00B811DA" w:rsidRDefault="00B811DA" w:rsidP="008C3815">
            <w:pPr>
              <w:pStyle w:val="Tekstpodstawowy"/>
            </w:pPr>
            <w:r w:rsidRPr="00B811DA">
              <w:t>i)</w:t>
            </w:r>
            <w:r w:rsidRPr="00B811DA">
              <w:tab/>
              <w:t xml:space="preserve">prace porządkowe należy wykonywać po uzgodnieniu terminu sprzątania danej ulicy/parkingu z administratorem przyległych budynków (Wykonawca zobowiązany jest powiadomić pisemnie administratora danego zasobu mieszkaniowego z co najmniej trzydniowym </w:t>
            </w:r>
            <w:r w:rsidRPr="00B811DA">
              <w:lastRenderedPageBreak/>
              <w:t>wyprzedzeniem o terminie sprzątania ulicy/parkingu);</w:t>
            </w:r>
          </w:p>
          <w:p w:rsidR="00B811DA" w:rsidRPr="00B811DA" w:rsidRDefault="00B811DA" w:rsidP="008C3815">
            <w:pPr>
              <w:pStyle w:val="Tekstpodstawowy"/>
            </w:pPr>
            <w:r w:rsidRPr="00B811DA">
              <w:t>j)</w:t>
            </w:r>
            <w:r w:rsidRPr="00B811DA">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B811DA" w:rsidRPr="00B811DA" w:rsidRDefault="00B811DA" w:rsidP="008C3815">
            <w:pPr>
              <w:pStyle w:val="Tekstpodstawowy"/>
            </w:pPr>
            <w:r w:rsidRPr="00B811DA">
              <w:t>k)</w:t>
            </w:r>
            <w:r w:rsidRPr="00B811DA">
              <w:tab/>
              <w:t>usuwanie padliny leżącej na jezdni oraz przetrzymanie jej  do czasu przyjazdu odpowiednich służb, po uprzednim zgłoszeniu tego faktu przez Urząd Miejski w Śremie lub Straż Miejską;</w:t>
            </w:r>
          </w:p>
          <w:p w:rsidR="00B811DA" w:rsidRPr="00B811DA" w:rsidRDefault="00B811DA" w:rsidP="008C3815">
            <w:pPr>
              <w:pStyle w:val="Tekstpodstawowy"/>
            </w:pPr>
            <w:r w:rsidRPr="00B811DA">
              <w:t>l)</w:t>
            </w:r>
            <w:r w:rsidRPr="00B811DA">
              <w:tab/>
              <w:t xml:space="preserve">usuwanie plakatów, ulotek, ogłoszeń umieszczanych nielegalnie </w:t>
            </w:r>
          </w:p>
          <w:p w:rsidR="00B811DA" w:rsidRPr="00B811DA" w:rsidRDefault="00B811DA" w:rsidP="008C3815">
            <w:pPr>
              <w:pStyle w:val="Tekstpodstawowy"/>
            </w:pPr>
            <w:r w:rsidRPr="00B811DA">
              <w:t>na obiektach infrastruktury miejskiej, w szczególności: słupach oświetleniowych, znakach drogowych, słupach sygnalizacji świetlnej, koszach, szafkach energetycznych  itp. znajdujących się na terenach przeznaczonych do sprzątania;</w:t>
            </w:r>
          </w:p>
          <w:p w:rsidR="00B811DA" w:rsidRPr="00B811DA" w:rsidRDefault="00B811DA" w:rsidP="008C3815">
            <w:pPr>
              <w:pStyle w:val="Tekstpodstawowy"/>
            </w:pPr>
            <w:r w:rsidRPr="00B811DA">
              <w:t>m)</w:t>
            </w:r>
            <w:r w:rsidRPr="00B811DA">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B811DA" w:rsidRPr="00B811DA" w:rsidRDefault="00B811DA" w:rsidP="008C3815">
            <w:pPr>
              <w:pStyle w:val="Tekstpodstawowy"/>
            </w:pPr>
            <w:r w:rsidRPr="00B811DA">
              <w:t>n)</w:t>
            </w:r>
            <w:r w:rsidRPr="00B811DA">
              <w:tab/>
              <w:t xml:space="preserve">wywóz nieczystości powstałych w trakcie wykonywania prac </w:t>
            </w:r>
          </w:p>
          <w:p w:rsidR="00B811DA" w:rsidRPr="00B811DA" w:rsidRDefault="00B811DA" w:rsidP="008C3815">
            <w:pPr>
              <w:pStyle w:val="Tekstpodstawowy"/>
            </w:pPr>
            <w:r w:rsidRPr="00B811DA">
              <w:t>na składowisko odpadów, oraz ewidencjonowanie wywożonych nieczystości;</w:t>
            </w:r>
          </w:p>
          <w:p w:rsidR="00B811DA" w:rsidRPr="00B811DA" w:rsidRDefault="00B811DA" w:rsidP="008C3815">
            <w:pPr>
              <w:pStyle w:val="Tekstpodstawowy"/>
            </w:pPr>
            <w:r w:rsidRPr="00B811DA">
              <w:t>o)</w:t>
            </w:r>
            <w:r w:rsidRPr="00B811DA">
              <w:tab/>
              <w:t xml:space="preserve">wywóz nieczystości z terenu gminy Śrem powstałych w trakcie wykonywania prac przez osadzonych w Areszcie Śledczym oraz osoby pracujące w ramach prac społeczno użytecznych w okresie </w:t>
            </w:r>
          </w:p>
          <w:p w:rsidR="00B811DA" w:rsidRPr="00B811DA" w:rsidRDefault="00B811DA" w:rsidP="008C3815">
            <w:pPr>
              <w:pStyle w:val="Tekstpodstawowy"/>
            </w:pPr>
            <w:r w:rsidRPr="00B811DA">
              <w:t>trwania umowy po uprzednim zgłoszeniu przez Zamawiającego;</w:t>
            </w:r>
          </w:p>
          <w:p w:rsidR="00B811DA" w:rsidRPr="00B811DA" w:rsidRDefault="00B811DA" w:rsidP="008C3815">
            <w:pPr>
              <w:pStyle w:val="Tekstpodstawowy"/>
            </w:pPr>
            <w:r w:rsidRPr="00B811DA">
              <w:t>p)</w:t>
            </w:r>
            <w:r w:rsidRPr="00B811DA">
              <w:tab/>
              <w:t>Wykonawca zobowiązany jest zgłosić pisemnie Zamawiającemu wykonane w danym tygodniu zadania wraz z gotowością do odbioru robót. Wykonane roboty podlegają odbiorowi w terminie 24 godzin od ich zgłoszenia.</w:t>
            </w:r>
          </w:p>
          <w:p w:rsidR="00B811DA" w:rsidRPr="00B811DA" w:rsidRDefault="00B811DA" w:rsidP="008C3815">
            <w:pPr>
              <w:pStyle w:val="Tekstpodstawowy"/>
            </w:pPr>
          </w:p>
          <w:p w:rsidR="00B811DA" w:rsidRPr="00B811DA" w:rsidRDefault="00B811DA" w:rsidP="008C3815">
            <w:pPr>
              <w:pStyle w:val="Tekstpodstawowy"/>
            </w:pPr>
          </w:p>
          <w:p w:rsidR="00B811DA" w:rsidRPr="003209A8" w:rsidRDefault="00B811DA" w:rsidP="008C3815">
            <w:pPr>
              <w:pStyle w:val="Tekstpodstawowy"/>
            </w:pPr>
            <w:r w:rsidRPr="00B811DA">
              <w:t>Wykaz terenów wraz z określoną częstotliwością sprzątania określa załącznik do umowy (II część).</w:t>
            </w:r>
          </w:p>
          <w:p w:rsidR="00B811DA" w:rsidRPr="003209A8" w:rsidRDefault="00B811DA" w:rsidP="008C3815">
            <w:pPr>
              <w:pStyle w:val="Tekstpodstawowy"/>
            </w:pPr>
            <w:r w:rsidRPr="00B811DA">
              <w:rPr>
                <w:b/>
              </w:rPr>
              <w:t>Zamawiający nie dopuszcza składania ofert równoważnych</w:t>
            </w:r>
          </w:p>
          <w:p w:rsidR="00B811DA" w:rsidRPr="003209A8" w:rsidRDefault="00B811DA" w:rsidP="008C3815">
            <w:pPr>
              <w:pStyle w:val="Tekstpodstawowy"/>
              <w:rPr>
                <w:b/>
              </w:rPr>
            </w:pPr>
            <w:r w:rsidRPr="00B811DA">
              <w:rPr>
                <w:b/>
              </w:rPr>
              <w:t>Zamawiający nie dopuszcza składania ofert wariantowych</w:t>
            </w:r>
            <w:r w:rsidRPr="003209A8">
              <w:t xml:space="preserve">. </w:t>
            </w:r>
          </w:p>
        </w:tc>
      </w:tr>
      <w:tr w:rsidR="00B811DA" w:rsidRPr="003209A8" w:rsidTr="008C3815">
        <w:trPr>
          <w:jc w:val="center"/>
        </w:trPr>
        <w:tc>
          <w:tcPr>
            <w:tcW w:w="1729" w:type="dxa"/>
          </w:tcPr>
          <w:p w:rsidR="00B811DA" w:rsidRPr="003209A8" w:rsidRDefault="00B811DA" w:rsidP="008C3815">
            <w:pPr>
              <w:pStyle w:val="Tekstpodstawowy"/>
              <w:jc w:val="right"/>
            </w:pPr>
            <w:r w:rsidRPr="00B811DA">
              <w:lastRenderedPageBreak/>
              <w:t>3</w:t>
            </w:r>
          </w:p>
        </w:tc>
        <w:tc>
          <w:tcPr>
            <w:tcW w:w="7357" w:type="dxa"/>
          </w:tcPr>
          <w:p w:rsidR="00B811DA" w:rsidRPr="00B811DA" w:rsidRDefault="00B811DA" w:rsidP="008C3815">
            <w:pPr>
              <w:pStyle w:val="Tekstpodstawowy"/>
            </w:pPr>
            <w:r w:rsidRPr="003209A8">
              <w:rPr>
                <w:b/>
              </w:rPr>
              <w:t>Temat:</w:t>
            </w:r>
            <w:r w:rsidRPr="003209A8">
              <w:t xml:space="preserve"> </w:t>
            </w:r>
            <w:r w:rsidRPr="00B811DA">
              <w:t xml:space="preserve">Zamówienie obejmuje wykonanie zadania - utrzymanie czystości </w:t>
            </w:r>
          </w:p>
          <w:p w:rsidR="00B811DA" w:rsidRPr="00B811DA" w:rsidRDefault="00B811DA" w:rsidP="008C3815">
            <w:pPr>
              <w:pStyle w:val="Tekstpodstawowy"/>
            </w:pPr>
            <w:r w:rsidRPr="00B811DA">
              <w:t xml:space="preserve">i porządku dróg gminnych i wewnętrznych będących w zarządzie gminy Śrem. </w:t>
            </w:r>
          </w:p>
          <w:p w:rsidR="00B811DA" w:rsidRPr="00B811DA" w:rsidRDefault="00B811DA" w:rsidP="008C3815">
            <w:pPr>
              <w:pStyle w:val="Tekstpodstawowy"/>
            </w:pPr>
          </w:p>
          <w:p w:rsidR="00B811DA" w:rsidRPr="003209A8" w:rsidRDefault="00B811DA" w:rsidP="008C3815">
            <w:pPr>
              <w:pStyle w:val="Tekstpodstawowy"/>
            </w:pPr>
            <w:r w:rsidRPr="00B811DA">
              <w:t>III CZĘŚĆ - LEWOBRZEŻNA CZĘŚĆ MIASTA ŚREM - pow. 105.182,40 m2</w:t>
            </w:r>
            <w:r w:rsidRPr="003209A8">
              <w:t xml:space="preserve"> </w:t>
            </w:r>
          </w:p>
          <w:p w:rsidR="00B811DA" w:rsidRPr="003209A8" w:rsidRDefault="00B811DA" w:rsidP="008C3815">
            <w:pPr>
              <w:pStyle w:val="Tekstpodstawowy"/>
              <w:rPr>
                <w:b/>
              </w:rPr>
            </w:pPr>
            <w:r w:rsidRPr="003209A8">
              <w:rPr>
                <w:b/>
              </w:rPr>
              <w:t xml:space="preserve">Wspólny Słownik Zamówień: </w:t>
            </w:r>
            <w:r w:rsidRPr="00B811DA">
              <w:t>90610000-6 - Usługi sprzątania i zamiatania ulic</w:t>
            </w:r>
            <w:r w:rsidRPr="003209A8">
              <w:t xml:space="preserve"> </w:t>
            </w:r>
          </w:p>
          <w:p w:rsidR="00B811DA" w:rsidRPr="00B811DA" w:rsidRDefault="00B811DA" w:rsidP="008C3815">
            <w:pPr>
              <w:pStyle w:val="Tekstpodstawowy"/>
            </w:pPr>
            <w:r w:rsidRPr="003209A8">
              <w:rPr>
                <w:b/>
              </w:rPr>
              <w:t xml:space="preserve">Opis: </w:t>
            </w:r>
            <w:r w:rsidRPr="00B811DA">
              <w:t>Zakres rzeczowy robót:</w:t>
            </w:r>
          </w:p>
          <w:p w:rsidR="00B811DA" w:rsidRPr="00B811DA" w:rsidRDefault="00B811DA" w:rsidP="008C3815">
            <w:pPr>
              <w:pStyle w:val="Tekstpodstawowy"/>
            </w:pPr>
            <w:r w:rsidRPr="00B811DA">
              <w:t>a)</w:t>
            </w:r>
            <w:r w:rsidRPr="00B811DA">
              <w:tab/>
              <w:t xml:space="preserve">całoroczne, mechaniczne zamiatanie ulic przy użyciu zamiatarki ulicznej na podwoziu samochodu ciężarowego z funkcją polewania ulic, przy czym zamiatanie i porządkowanie następujących ulic: Gostyńskiej, Sikorskiego, Powstańców Wlkp. ma odbywać się </w:t>
            </w:r>
          </w:p>
          <w:p w:rsidR="00B811DA" w:rsidRPr="00B811DA" w:rsidRDefault="00B811DA" w:rsidP="008C3815">
            <w:pPr>
              <w:pStyle w:val="Tekstpodstawowy"/>
            </w:pPr>
            <w:r w:rsidRPr="00B811DA">
              <w:t>w godzinach wieczornych;</w:t>
            </w:r>
          </w:p>
          <w:p w:rsidR="00B811DA" w:rsidRPr="00B811DA" w:rsidRDefault="00B811DA" w:rsidP="008C3815">
            <w:pPr>
              <w:pStyle w:val="Tekstpodstawowy"/>
            </w:pPr>
            <w:r w:rsidRPr="00B811DA">
              <w:t>b)</w:t>
            </w:r>
            <w:r w:rsidRPr="00B811DA">
              <w:tab/>
              <w:t>doczyszczanie ręczne miejsc niedostępnych dla sprzętu mechanicznego;</w:t>
            </w:r>
          </w:p>
          <w:p w:rsidR="00B811DA" w:rsidRPr="00B811DA" w:rsidRDefault="00B811DA" w:rsidP="008C3815">
            <w:pPr>
              <w:pStyle w:val="Tekstpodstawowy"/>
            </w:pPr>
            <w:r w:rsidRPr="00B811DA">
              <w:t>c)</w:t>
            </w:r>
            <w:r w:rsidRPr="00B811DA">
              <w:tab/>
              <w:t>oczyszczanie krawężników, chodników, parkingów, zatok autobusowych, należących do pasa drogowego, w tym ich odchwaszczanie;</w:t>
            </w:r>
          </w:p>
          <w:p w:rsidR="00B811DA" w:rsidRPr="00B811DA" w:rsidRDefault="00B811DA" w:rsidP="008C3815">
            <w:pPr>
              <w:pStyle w:val="Tekstpodstawowy"/>
            </w:pPr>
            <w:r w:rsidRPr="00B811DA">
              <w:t>d)</w:t>
            </w:r>
            <w:r w:rsidRPr="00B811DA">
              <w:tab/>
              <w:t>usuwanie z chodnika występujących na nim zanieczyszczeń przy pomocy lekkiego sprzętu specjalistycznego nie powodującego uszkodzeń nawierzchni chodnika lub ręczne oczyszczanie chodników;</w:t>
            </w:r>
          </w:p>
          <w:p w:rsidR="00B811DA" w:rsidRPr="00B811DA" w:rsidRDefault="00B811DA" w:rsidP="008C3815">
            <w:pPr>
              <w:pStyle w:val="Tekstpodstawowy"/>
            </w:pPr>
            <w:r w:rsidRPr="00B811DA">
              <w:t>e)</w:t>
            </w:r>
            <w:r w:rsidRPr="00B811DA">
              <w:tab/>
              <w:t>odchwaszczanie powierzchni jezdni wraz z rynsztokami;</w:t>
            </w:r>
          </w:p>
          <w:p w:rsidR="00B811DA" w:rsidRPr="00B811DA" w:rsidRDefault="00B811DA" w:rsidP="008C3815">
            <w:pPr>
              <w:pStyle w:val="Tekstpodstawowy"/>
            </w:pPr>
            <w:r w:rsidRPr="00B811DA">
              <w:t>f)</w:t>
            </w:r>
            <w:r w:rsidRPr="00B811DA">
              <w:tab/>
              <w:t>usuwanie zanieczyszczeń powstałych na skutek kolizji drogowych lub zdarzeń losowych;</w:t>
            </w:r>
          </w:p>
          <w:p w:rsidR="00B811DA" w:rsidRPr="00B811DA" w:rsidRDefault="00B811DA" w:rsidP="008C3815">
            <w:pPr>
              <w:pStyle w:val="Tekstpodstawowy"/>
            </w:pPr>
            <w:r w:rsidRPr="00B811DA">
              <w:t>g)</w:t>
            </w:r>
            <w:r w:rsidRPr="00B811DA">
              <w:tab/>
              <w:t>interwencyjne  porządkowanie ulic w okresie jesiennym (tj. jedno dodatkowe sprzątanie w mies. wrześniu, październiku oraz listopadzie danego roku). Wykonawca zobowiązany jest pisemnie powiadomić Zamawiającego o terminie dodatkowego sprzątania ulic. Wykaz ulic został wymieniony w załączniku do umowy;</w:t>
            </w:r>
          </w:p>
          <w:p w:rsidR="00B811DA" w:rsidRPr="00B811DA" w:rsidRDefault="00B811DA" w:rsidP="008C3815">
            <w:pPr>
              <w:pStyle w:val="Tekstpodstawowy"/>
            </w:pPr>
            <w:r w:rsidRPr="00B811DA">
              <w:t>h)</w:t>
            </w:r>
            <w:r w:rsidRPr="00B811DA">
              <w:tab/>
              <w:t xml:space="preserve">uporządkowanie dróg gminnych i wewnętrznych będących </w:t>
            </w:r>
          </w:p>
          <w:p w:rsidR="00B811DA" w:rsidRPr="00B811DA" w:rsidRDefault="00B811DA" w:rsidP="008C3815">
            <w:pPr>
              <w:pStyle w:val="Tekstpodstawowy"/>
            </w:pPr>
            <w:r w:rsidRPr="00B811DA">
              <w:t xml:space="preserve">w zarządzie gminy Śrem po "akcji zima" w mies. </w:t>
            </w:r>
          </w:p>
          <w:p w:rsidR="00B811DA" w:rsidRPr="00B811DA" w:rsidRDefault="00B811DA" w:rsidP="008C3815">
            <w:pPr>
              <w:pStyle w:val="Tekstpodstawowy"/>
            </w:pPr>
            <w:r w:rsidRPr="00B811DA">
              <w:t xml:space="preserve">kwietniu danego roku. Dokładny termin wykonania przedmiotowych prac wyznaczy Zamawiający (wywóz piasku </w:t>
            </w:r>
          </w:p>
          <w:p w:rsidR="00B811DA" w:rsidRPr="00B811DA" w:rsidRDefault="00B811DA" w:rsidP="008C3815">
            <w:pPr>
              <w:pStyle w:val="Tekstpodstawowy"/>
            </w:pPr>
            <w:r w:rsidRPr="00B811DA">
              <w:t>i innych zanieczyszczeń powstałych na skutek przeprowadzonej "akcji zima");</w:t>
            </w:r>
          </w:p>
          <w:p w:rsidR="00B811DA" w:rsidRPr="00B811DA" w:rsidRDefault="00B811DA" w:rsidP="008C3815">
            <w:pPr>
              <w:pStyle w:val="Tekstpodstawowy"/>
            </w:pPr>
            <w:r w:rsidRPr="00B811DA">
              <w:t>i)</w:t>
            </w:r>
            <w:r w:rsidRPr="00B811D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B811DA" w:rsidRPr="00B811DA" w:rsidRDefault="00B811DA" w:rsidP="008C3815">
            <w:pPr>
              <w:pStyle w:val="Tekstpodstawowy"/>
            </w:pPr>
            <w:r w:rsidRPr="00B811DA">
              <w:t>j)</w:t>
            </w:r>
            <w:r w:rsidRPr="00B811DA">
              <w:tab/>
              <w:t xml:space="preserve">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w:t>
            </w:r>
            <w:r w:rsidRPr="00B811DA">
              <w:lastRenderedPageBreak/>
              <w:t>remontów uszkodzonych koszy, wymiana uszkodzonych koszy/montaż nowych koszy (nowe kosze zapewnia Zamawiający);</w:t>
            </w:r>
          </w:p>
          <w:p w:rsidR="00B811DA" w:rsidRPr="00B811DA" w:rsidRDefault="00B811DA" w:rsidP="008C3815">
            <w:pPr>
              <w:pStyle w:val="Tekstpodstawowy"/>
            </w:pPr>
            <w:r w:rsidRPr="00B811DA">
              <w:t>k)</w:t>
            </w:r>
            <w:r w:rsidRPr="00B811DA">
              <w:tab/>
              <w:t>usuwanie padliny leżącej na jezdni oraz przetrzymanie jej  do czasu przyjazdu odpowiednich służb, po uprzednim zgłoszeniu tego faktu przez Urząd Miejski w Śremie lub Straż Miejską;</w:t>
            </w:r>
          </w:p>
          <w:p w:rsidR="00B811DA" w:rsidRPr="00B811DA" w:rsidRDefault="00B811DA" w:rsidP="008C3815">
            <w:pPr>
              <w:pStyle w:val="Tekstpodstawowy"/>
            </w:pPr>
            <w:r w:rsidRPr="00B811DA">
              <w:t>l)</w:t>
            </w:r>
            <w:r w:rsidRPr="00B811DA">
              <w:tab/>
              <w:t xml:space="preserve">usuwanie plakatów, ulotek, ogłoszeń umieszczanych nielegalnie </w:t>
            </w:r>
          </w:p>
          <w:p w:rsidR="00B811DA" w:rsidRPr="00B811DA" w:rsidRDefault="00B811DA" w:rsidP="008C3815">
            <w:pPr>
              <w:pStyle w:val="Tekstpodstawowy"/>
            </w:pPr>
            <w:r w:rsidRPr="00B811DA">
              <w:t>na obiektach infrastruktury miejskiej, w szczególności: słupach oświetleniowych, znakach drogowych, słupach sygnalizacji świetlnej, koszach, szafkach energetycznych  itp. znajdujących się na terenach przeznaczonych do sprzątania;</w:t>
            </w:r>
          </w:p>
          <w:p w:rsidR="00B811DA" w:rsidRPr="00B811DA" w:rsidRDefault="00B811DA" w:rsidP="008C3815">
            <w:pPr>
              <w:pStyle w:val="Tekstpodstawowy"/>
            </w:pPr>
            <w:r w:rsidRPr="00B811DA">
              <w:t>m)</w:t>
            </w:r>
            <w:r w:rsidRPr="00B811DA">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B811DA" w:rsidRPr="00B811DA" w:rsidRDefault="00B811DA" w:rsidP="008C3815">
            <w:pPr>
              <w:pStyle w:val="Tekstpodstawowy"/>
            </w:pPr>
            <w:r w:rsidRPr="00B811DA">
              <w:t>n)</w:t>
            </w:r>
            <w:r w:rsidRPr="00B811DA">
              <w:tab/>
              <w:t xml:space="preserve">wywóz nieczystości powstałych w trakcie wykonywania prac </w:t>
            </w:r>
          </w:p>
          <w:p w:rsidR="00B811DA" w:rsidRPr="00B811DA" w:rsidRDefault="00B811DA" w:rsidP="008C3815">
            <w:pPr>
              <w:pStyle w:val="Tekstpodstawowy"/>
            </w:pPr>
            <w:r w:rsidRPr="00B811DA">
              <w:t>na składowisko odpadów, oraz ewidencjonowanie wywożonych nieczystości;</w:t>
            </w:r>
          </w:p>
          <w:p w:rsidR="00B811DA" w:rsidRPr="00B811DA" w:rsidRDefault="00B811DA" w:rsidP="008C3815">
            <w:pPr>
              <w:pStyle w:val="Tekstpodstawowy"/>
            </w:pPr>
            <w:r w:rsidRPr="00B811DA">
              <w:t>o)</w:t>
            </w:r>
            <w:r w:rsidRPr="00B811DA">
              <w:tab/>
              <w:t xml:space="preserve">wywóz nieczystości z terenu gminy Śrem powstałych w trakcie wykonywania prac przez osadzonych w Areszcie Śledczym oraz osoby pracujące w ramach prac społeczno użytecznych w okresie </w:t>
            </w:r>
          </w:p>
          <w:p w:rsidR="00B811DA" w:rsidRPr="00B811DA" w:rsidRDefault="00B811DA" w:rsidP="008C3815">
            <w:pPr>
              <w:pStyle w:val="Tekstpodstawowy"/>
            </w:pPr>
            <w:r w:rsidRPr="00B811DA">
              <w:t>trwania umowy po uprzednim zgłoszeniu przez Zamawiającego;</w:t>
            </w:r>
          </w:p>
          <w:p w:rsidR="00B811DA" w:rsidRPr="00B811DA" w:rsidRDefault="00B811DA" w:rsidP="008C3815">
            <w:pPr>
              <w:pStyle w:val="Tekstpodstawowy"/>
            </w:pPr>
            <w:r w:rsidRPr="00B811DA">
              <w:t>p)</w:t>
            </w:r>
            <w:r w:rsidRPr="00B811DA">
              <w:tab/>
              <w:t>Wykonawca zobowiązany jest zgłosić pisemnie Zamawiającemu wykonane w danym tygodniu zadania wraz z gotowością do odbioru robót. Wykonane roboty podlegają odbiorowi w terminie 24 godzin od ich zgłoszenia.</w:t>
            </w:r>
          </w:p>
          <w:p w:rsidR="00B811DA" w:rsidRPr="00B811DA" w:rsidRDefault="00B811DA" w:rsidP="008C3815">
            <w:pPr>
              <w:pStyle w:val="Tekstpodstawowy"/>
            </w:pPr>
          </w:p>
          <w:p w:rsidR="00B811DA" w:rsidRPr="00B811DA" w:rsidRDefault="00B811DA" w:rsidP="008C3815">
            <w:pPr>
              <w:pStyle w:val="Tekstpodstawowy"/>
            </w:pPr>
          </w:p>
          <w:p w:rsidR="00B811DA" w:rsidRPr="003209A8" w:rsidRDefault="00B811DA" w:rsidP="008C3815">
            <w:pPr>
              <w:pStyle w:val="Tekstpodstawowy"/>
            </w:pPr>
            <w:r w:rsidRPr="00B811DA">
              <w:t>Wykaz terenów wraz z określoną częstotliwością sprzątania określa załącznik do umowy (III część).</w:t>
            </w:r>
          </w:p>
          <w:p w:rsidR="00B811DA" w:rsidRPr="003209A8" w:rsidRDefault="00B811DA" w:rsidP="008C3815">
            <w:pPr>
              <w:pStyle w:val="Tekstpodstawowy"/>
            </w:pPr>
            <w:r w:rsidRPr="00B811DA">
              <w:rPr>
                <w:b/>
              </w:rPr>
              <w:t>Zamawiający nie dopuszcza składania ofert równoważnych</w:t>
            </w:r>
          </w:p>
          <w:p w:rsidR="00B811DA" w:rsidRPr="003209A8" w:rsidRDefault="00B811DA" w:rsidP="008C3815">
            <w:pPr>
              <w:pStyle w:val="Tekstpodstawowy"/>
              <w:rPr>
                <w:b/>
              </w:rPr>
            </w:pPr>
            <w:r w:rsidRPr="00B811DA">
              <w:rPr>
                <w:b/>
              </w:rPr>
              <w:t>Zamawiający nie dopuszcza składania ofert wariantowych</w:t>
            </w:r>
            <w:r w:rsidRPr="003209A8">
              <w:t xml:space="preserve">. </w:t>
            </w:r>
          </w:p>
        </w:tc>
      </w:tr>
      <w:tr w:rsidR="00B811DA" w:rsidRPr="003209A8" w:rsidTr="008C3815">
        <w:trPr>
          <w:jc w:val="center"/>
        </w:trPr>
        <w:tc>
          <w:tcPr>
            <w:tcW w:w="1729" w:type="dxa"/>
          </w:tcPr>
          <w:p w:rsidR="00B811DA" w:rsidRPr="003209A8" w:rsidRDefault="00B811DA" w:rsidP="008C3815">
            <w:pPr>
              <w:pStyle w:val="Tekstpodstawowy"/>
              <w:jc w:val="right"/>
            </w:pPr>
            <w:r w:rsidRPr="00B811DA">
              <w:lastRenderedPageBreak/>
              <w:t>4</w:t>
            </w:r>
          </w:p>
        </w:tc>
        <w:tc>
          <w:tcPr>
            <w:tcW w:w="7357" w:type="dxa"/>
          </w:tcPr>
          <w:p w:rsidR="00B811DA" w:rsidRPr="00B811DA" w:rsidRDefault="00B811DA" w:rsidP="008C3815">
            <w:pPr>
              <w:pStyle w:val="Tekstpodstawowy"/>
            </w:pPr>
            <w:r w:rsidRPr="003209A8">
              <w:rPr>
                <w:b/>
              </w:rPr>
              <w:t>Temat:</w:t>
            </w:r>
            <w:r w:rsidRPr="003209A8">
              <w:t xml:space="preserve"> </w:t>
            </w:r>
            <w:r w:rsidRPr="00B811DA">
              <w:t xml:space="preserve">Zamówienie obejmuje utrzymanie czystości i porządku dróg gminnych i wewnętrznych będących w zarządzie gminy Śrem. </w:t>
            </w:r>
          </w:p>
          <w:p w:rsidR="00B811DA" w:rsidRPr="00B811DA" w:rsidRDefault="00B811DA" w:rsidP="008C3815">
            <w:pPr>
              <w:pStyle w:val="Tekstpodstawowy"/>
            </w:pPr>
          </w:p>
          <w:p w:rsidR="00B811DA" w:rsidRPr="003209A8" w:rsidRDefault="00B811DA" w:rsidP="008C3815">
            <w:pPr>
              <w:pStyle w:val="Tekstpodstawowy"/>
            </w:pPr>
            <w:r w:rsidRPr="00B811DA">
              <w:t>IV CZĘŚĆ - PRAWOBRZEŻNA CZĘŚĆ MIASTA ŚREM - pow. 117.853,75 m2</w:t>
            </w:r>
            <w:r w:rsidRPr="003209A8">
              <w:t xml:space="preserve"> </w:t>
            </w:r>
          </w:p>
          <w:p w:rsidR="00B811DA" w:rsidRPr="003209A8" w:rsidRDefault="00B811DA" w:rsidP="008C3815">
            <w:pPr>
              <w:pStyle w:val="Tekstpodstawowy"/>
              <w:rPr>
                <w:b/>
              </w:rPr>
            </w:pPr>
            <w:r w:rsidRPr="003209A8">
              <w:rPr>
                <w:b/>
              </w:rPr>
              <w:t xml:space="preserve">Wspólny Słownik Zamówień: </w:t>
            </w:r>
            <w:r w:rsidRPr="00B811DA">
              <w:t>90610000-6 - Usługi sprzątania i zamiatania ulic</w:t>
            </w:r>
            <w:r w:rsidRPr="003209A8">
              <w:t xml:space="preserve"> </w:t>
            </w:r>
          </w:p>
          <w:p w:rsidR="00B811DA" w:rsidRPr="00B811DA" w:rsidRDefault="00B811DA" w:rsidP="008C3815">
            <w:pPr>
              <w:pStyle w:val="Tekstpodstawowy"/>
            </w:pPr>
            <w:r w:rsidRPr="003209A8">
              <w:rPr>
                <w:b/>
              </w:rPr>
              <w:t xml:space="preserve">Opis: </w:t>
            </w:r>
            <w:r w:rsidRPr="00B811DA">
              <w:t>Zakres rzeczowy robót:</w:t>
            </w:r>
          </w:p>
          <w:p w:rsidR="00B811DA" w:rsidRPr="00B811DA" w:rsidRDefault="00B811DA" w:rsidP="008C3815">
            <w:pPr>
              <w:pStyle w:val="Tekstpodstawowy"/>
            </w:pPr>
            <w:r w:rsidRPr="00B811DA">
              <w:lastRenderedPageBreak/>
              <w:t>a)</w:t>
            </w:r>
            <w:r w:rsidRPr="00B811DA">
              <w:tab/>
              <w:t xml:space="preserve">całoroczne, mechaniczne zamiatanie ulic przy użyciu zamiatarki ulicznej na podwoziu samochodu ciężarowego z funkcją polewania ulic, przy czym zamiatanie i porządkowanie następujących ulic: Piłsudskiego, Kilińskiego, Pl. 20 Października ma odbywać się </w:t>
            </w:r>
          </w:p>
          <w:p w:rsidR="00B811DA" w:rsidRPr="00B811DA" w:rsidRDefault="00B811DA" w:rsidP="008C3815">
            <w:pPr>
              <w:pStyle w:val="Tekstpodstawowy"/>
            </w:pPr>
            <w:r w:rsidRPr="00B811DA">
              <w:t>w godzinach wieczornych;</w:t>
            </w:r>
          </w:p>
          <w:p w:rsidR="00B811DA" w:rsidRPr="00B811DA" w:rsidRDefault="00B811DA" w:rsidP="008C3815">
            <w:pPr>
              <w:pStyle w:val="Tekstpodstawowy"/>
            </w:pPr>
            <w:r w:rsidRPr="00B811DA">
              <w:t>b)</w:t>
            </w:r>
            <w:r w:rsidRPr="00B811DA">
              <w:tab/>
              <w:t>doczyszczanie ręczne miejsc niedostępnych dla sprzętu mechanicznego;</w:t>
            </w:r>
          </w:p>
          <w:p w:rsidR="00B811DA" w:rsidRPr="00B811DA" w:rsidRDefault="00B811DA" w:rsidP="008C3815">
            <w:pPr>
              <w:pStyle w:val="Tekstpodstawowy"/>
            </w:pPr>
            <w:r w:rsidRPr="00B811DA">
              <w:t>c)</w:t>
            </w:r>
            <w:r w:rsidRPr="00B811DA">
              <w:tab/>
              <w:t>oczyszczanie krawężników, chodników, parkingów, zatok autobusowych, należących do pasa drogowego, w tym ich odchwaszczanie;</w:t>
            </w:r>
          </w:p>
          <w:p w:rsidR="00B811DA" w:rsidRPr="00B811DA" w:rsidRDefault="00B811DA" w:rsidP="008C3815">
            <w:pPr>
              <w:pStyle w:val="Tekstpodstawowy"/>
            </w:pPr>
            <w:r w:rsidRPr="00B811DA">
              <w:t>d)</w:t>
            </w:r>
            <w:r w:rsidRPr="00B811DA">
              <w:tab/>
              <w:t>usuwanie z chodnika występujących na nim zanieczyszczeń przy pomocy lekkiego sprzętu specjalistycznego nie powodującego uszkodzeń nawierzchni chodnika lub ręczne oczyszczanie chodników;</w:t>
            </w:r>
          </w:p>
          <w:p w:rsidR="00B811DA" w:rsidRPr="00B811DA" w:rsidRDefault="00B811DA" w:rsidP="008C3815">
            <w:pPr>
              <w:pStyle w:val="Tekstpodstawowy"/>
            </w:pPr>
            <w:r w:rsidRPr="00B811DA">
              <w:t>e)</w:t>
            </w:r>
            <w:r w:rsidRPr="00B811DA">
              <w:tab/>
              <w:t>odchwaszczanie powierzchni jezdni wraz z rynsztokami;</w:t>
            </w:r>
          </w:p>
          <w:p w:rsidR="00B811DA" w:rsidRPr="00B811DA" w:rsidRDefault="00B811DA" w:rsidP="008C3815">
            <w:pPr>
              <w:pStyle w:val="Tekstpodstawowy"/>
            </w:pPr>
            <w:r w:rsidRPr="00B811DA">
              <w:t>f)</w:t>
            </w:r>
            <w:r w:rsidRPr="00B811DA">
              <w:tab/>
              <w:t>usuwanie zanieczyszczeń powstałych na skutek kolizji drogowych lub zdarzeń losowych;</w:t>
            </w:r>
          </w:p>
          <w:p w:rsidR="00B811DA" w:rsidRPr="00B811DA" w:rsidRDefault="00B811DA" w:rsidP="008C3815">
            <w:pPr>
              <w:pStyle w:val="Tekstpodstawowy"/>
            </w:pPr>
            <w:r w:rsidRPr="00B811DA">
              <w:t>g)</w:t>
            </w:r>
            <w:r w:rsidRPr="00B811DA">
              <w:tab/>
              <w:t>interwencyjne  porządkowanie ulic w okresie jesiennym (tj. jedno dodatkowe sprzątanie w mies. wrześniu, październiku oraz listopadzie danego roku). Wykonawca zobowiązany jest pisemnie powiadomić Zamawiającego o terminie dodatkowego sprzątania ulic. Wykaz ulic został wymieniony w załączniku do umowy;</w:t>
            </w:r>
          </w:p>
          <w:p w:rsidR="00B811DA" w:rsidRPr="00B811DA" w:rsidRDefault="00B811DA" w:rsidP="008C3815">
            <w:pPr>
              <w:pStyle w:val="Tekstpodstawowy"/>
            </w:pPr>
            <w:r w:rsidRPr="00B811DA">
              <w:t>h)</w:t>
            </w:r>
            <w:r w:rsidRPr="00B811DA">
              <w:tab/>
              <w:t xml:space="preserve">uporządkowanie dróg gminnych i wewnętrznych będących </w:t>
            </w:r>
          </w:p>
          <w:p w:rsidR="00B811DA" w:rsidRPr="00B811DA" w:rsidRDefault="00B811DA" w:rsidP="008C3815">
            <w:pPr>
              <w:pStyle w:val="Tekstpodstawowy"/>
            </w:pPr>
            <w:r w:rsidRPr="00B811DA">
              <w:t xml:space="preserve">w zarządzie gminy Śrem po "akcji zima" w mies. </w:t>
            </w:r>
          </w:p>
          <w:p w:rsidR="00B811DA" w:rsidRPr="00B811DA" w:rsidRDefault="00B811DA" w:rsidP="008C3815">
            <w:pPr>
              <w:pStyle w:val="Tekstpodstawowy"/>
            </w:pPr>
            <w:r w:rsidRPr="00B811DA">
              <w:t xml:space="preserve">kwietniu danego roku. Dokładny termin wykonania przedmiotowych prac wyznaczy Zamawiający (wywóz piasku </w:t>
            </w:r>
          </w:p>
          <w:p w:rsidR="00B811DA" w:rsidRPr="00B811DA" w:rsidRDefault="00B811DA" w:rsidP="008C3815">
            <w:pPr>
              <w:pStyle w:val="Tekstpodstawowy"/>
            </w:pPr>
            <w:r w:rsidRPr="00B811DA">
              <w:t>i innych zanieczyszczeń powstałych na skutek przeprowadzonej "akcji zima");</w:t>
            </w:r>
          </w:p>
          <w:p w:rsidR="00B811DA" w:rsidRPr="00B811DA" w:rsidRDefault="00B811DA" w:rsidP="008C3815">
            <w:pPr>
              <w:pStyle w:val="Tekstpodstawowy"/>
            </w:pPr>
            <w:r w:rsidRPr="00B811DA">
              <w:t>i)</w:t>
            </w:r>
            <w:r w:rsidRPr="00B811D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B811DA" w:rsidRPr="00B811DA" w:rsidRDefault="00B811DA" w:rsidP="008C3815">
            <w:pPr>
              <w:pStyle w:val="Tekstpodstawowy"/>
            </w:pPr>
            <w:r w:rsidRPr="00B811DA">
              <w:t>j)</w:t>
            </w:r>
            <w:r w:rsidRPr="00B811DA">
              <w:tab/>
              <w:t>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remontów uszkodzonych koszy, wymiana uszkodzonych koszy/montaż nowych koszy (nowe kosze zapewnia Zamawiający);</w:t>
            </w:r>
          </w:p>
          <w:p w:rsidR="00B811DA" w:rsidRPr="00B811DA" w:rsidRDefault="00B811DA" w:rsidP="008C3815">
            <w:pPr>
              <w:pStyle w:val="Tekstpodstawowy"/>
            </w:pPr>
            <w:r w:rsidRPr="00B811DA">
              <w:t>k)</w:t>
            </w:r>
            <w:r w:rsidRPr="00B811DA">
              <w:tab/>
              <w:t>usuwanie padliny leżącej na jezdni oraz przetrzymanie jej  do czasu przyjazdu odpowiednich służb, po uprzednim zgłoszeniu tego faktu przez Urząd Miejski w Śremie lub Straż Miejską;</w:t>
            </w:r>
          </w:p>
          <w:p w:rsidR="00B811DA" w:rsidRPr="00B811DA" w:rsidRDefault="00B811DA" w:rsidP="008C3815">
            <w:pPr>
              <w:pStyle w:val="Tekstpodstawowy"/>
            </w:pPr>
            <w:r w:rsidRPr="00B811DA">
              <w:t>l)</w:t>
            </w:r>
            <w:r w:rsidRPr="00B811DA">
              <w:tab/>
              <w:t xml:space="preserve">usuwanie plakatów, ulotek, ogłoszeń umieszczanych nielegalnie </w:t>
            </w:r>
          </w:p>
          <w:p w:rsidR="00B811DA" w:rsidRPr="00B811DA" w:rsidRDefault="00B811DA" w:rsidP="008C3815">
            <w:pPr>
              <w:pStyle w:val="Tekstpodstawowy"/>
            </w:pPr>
            <w:r w:rsidRPr="00B811DA">
              <w:lastRenderedPageBreak/>
              <w:t>na obiektach infrastruktury miejskiej, w szczególności: słupach oświetleniowych, znakach drogowych, słupach sygnalizacji świetlnej, koszach, szafkach energetycznych  itp. znajdujących się na terenach przeznaczonych do sprzątania;</w:t>
            </w:r>
          </w:p>
          <w:p w:rsidR="00B811DA" w:rsidRPr="00B811DA" w:rsidRDefault="00B811DA" w:rsidP="008C3815">
            <w:pPr>
              <w:pStyle w:val="Tekstpodstawowy"/>
            </w:pPr>
            <w:r w:rsidRPr="00B811DA">
              <w:t>m)</w:t>
            </w:r>
            <w:r w:rsidRPr="00B811DA">
              <w:tab/>
              <w:t>oczyszczanie raz w miesiącu (30 każdego miesiąca) wszystkich słupów ogłoszeniowych na terenie miasta Śrem (1 szt.) z ogłoszeń (do czystego podkładu). Jeśli dzień ten przypada w niedzielę lub święta to w następnym dniu roboczym po tych dniach. Utrzymanie porządku i czystości terenu w promieniu 4 m od słupa (lokalizacja słupów w załączeniu);</w:t>
            </w:r>
          </w:p>
          <w:p w:rsidR="00B811DA" w:rsidRPr="00B811DA" w:rsidRDefault="00B811DA" w:rsidP="008C3815">
            <w:pPr>
              <w:pStyle w:val="Tekstpodstawowy"/>
            </w:pPr>
            <w:r w:rsidRPr="00B811DA">
              <w:t>n)</w:t>
            </w:r>
            <w:r w:rsidRPr="00B811DA">
              <w:tab/>
              <w:t xml:space="preserve">wywóz nieczystości powstałych w trakcie wykonywania prac </w:t>
            </w:r>
          </w:p>
          <w:p w:rsidR="00B811DA" w:rsidRPr="00B811DA" w:rsidRDefault="00B811DA" w:rsidP="008C3815">
            <w:pPr>
              <w:pStyle w:val="Tekstpodstawowy"/>
            </w:pPr>
            <w:r w:rsidRPr="00B811DA">
              <w:t>na składowisko odpadów, oraz ewidencjonowanie wywożonych nieczystości;</w:t>
            </w:r>
          </w:p>
          <w:p w:rsidR="00B811DA" w:rsidRPr="00B811DA" w:rsidRDefault="00B811DA" w:rsidP="008C3815">
            <w:pPr>
              <w:pStyle w:val="Tekstpodstawowy"/>
            </w:pPr>
            <w:r w:rsidRPr="00B811DA">
              <w:t>o)</w:t>
            </w:r>
            <w:r w:rsidRPr="00B811DA">
              <w:tab/>
              <w:t xml:space="preserve">wywóz nieczystości z terenu gminy Śrem powstałych w trakcie wykonywania prac przez osadzonych w Areszcie Śledczym oraz osoby pracujące w ramach prac społeczno użytecznych w okresie </w:t>
            </w:r>
          </w:p>
          <w:p w:rsidR="00B811DA" w:rsidRPr="00B811DA" w:rsidRDefault="00B811DA" w:rsidP="008C3815">
            <w:pPr>
              <w:pStyle w:val="Tekstpodstawowy"/>
            </w:pPr>
            <w:r w:rsidRPr="00B811DA">
              <w:t>trwania umowy po uprzednim zgłoszeniu przez Zamawiającego;</w:t>
            </w:r>
          </w:p>
          <w:p w:rsidR="00B811DA" w:rsidRPr="00B811DA" w:rsidRDefault="00B811DA" w:rsidP="008C3815">
            <w:pPr>
              <w:pStyle w:val="Tekstpodstawowy"/>
            </w:pPr>
            <w:r w:rsidRPr="00B811DA">
              <w:t>p)</w:t>
            </w:r>
            <w:r w:rsidRPr="00B811DA">
              <w:tab/>
              <w:t>mycie balustrad na Moście 23 Stycznia (tj. 2 x 283,6 mb) oraz balustrad przy zejściu z mostu (4 x 18,7 mb) I mycie do końca maja 2014 r., II mycie do końca lipca 2014 r.;</w:t>
            </w:r>
          </w:p>
          <w:p w:rsidR="00B811DA" w:rsidRPr="00B811DA" w:rsidRDefault="00B811DA" w:rsidP="008C3815">
            <w:pPr>
              <w:pStyle w:val="Tekstpodstawowy"/>
            </w:pPr>
            <w:r w:rsidRPr="00B811DA">
              <w:t>q)</w:t>
            </w:r>
            <w:r w:rsidRPr="00B811DA">
              <w:tab/>
              <w:t xml:space="preserve">wywieszanie flag masztowych (unijnej, narodowej i miejskiej) </w:t>
            </w:r>
          </w:p>
          <w:p w:rsidR="00B811DA" w:rsidRPr="00B811DA" w:rsidRDefault="00B811DA" w:rsidP="008C3815">
            <w:pPr>
              <w:pStyle w:val="Tekstpodstawowy"/>
            </w:pPr>
            <w:r w:rsidRPr="00B811DA">
              <w:t>na masztach znajdujących się na Placu 20 Października w Śremie (pranie i prasowanie flag wg potrzeb, jednak nie rzadziej niż jeden raz w tygodniu);</w:t>
            </w:r>
          </w:p>
          <w:p w:rsidR="00B811DA" w:rsidRPr="00B811DA" w:rsidRDefault="00B811DA" w:rsidP="008C3815">
            <w:pPr>
              <w:pStyle w:val="Tekstpodstawowy"/>
            </w:pPr>
            <w:r w:rsidRPr="00B811DA">
              <w:t>r)</w:t>
            </w:r>
            <w:r w:rsidRPr="00B811DA">
              <w:tab/>
              <w:t xml:space="preserve">flagowanie miasta na każdą uroczystość miejską i narodową </w:t>
            </w:r>
          </w:p>
          <w:p w:rsidR="00B811DA" w:rsidRPr="00B811DA" w:rsidRDefault="00B811DA" w:rsidP="008C3815">
            <w:pPr>
              <w:pStyle w:val="Tekstpodstawowy"/>
            </w:pPr>
            <w:r w:rsidRPr="00B811DA">
              <w:t>(min. 10 razy w roku);</w:t>
            </w:r>
          </w:p>
          <w:p w:rsidR="00B811DA" w:rsidRPr="00B811DA" w:rsidRDefault="00B811DA" w:rsidP="008C3815">
            <w:pPr>
              <w:pStyle w:val="Tekstpodstawowy"/>
            </w:pPr>
            <w:r w:rsidRPr="00B811DA">
              <w:t>s)</w:t>
            </w:r>
            <w:r w:rsidRPr="00B811DA">
              <w:tab/>
              <w:t>stała obsługa porządkowa wszystkich imprez plenerowych odbywających się na terenie miasta, organizowanych pod patronatem bądź przy współudziale Urzędu Miejskiego w Śremie tj. m.in. rozstawienie dodatkowych koszy na śmieci w formie stojaków (stojaki na worki na śmieci zapewnia Wykonawca) oraz ich opróżnianie i bieżące sprzątanie w trakcie imprezy, sprzątanie po zakończeniu imprezy oraz koszty wywozu nieczystości stałych. Wykonawca jest zobowiązany skontaktować się bezpośrednio z organizatorem imprezy w celu ustalenia szczegółów obsługi porządkowej (wykaz uroczystości i imprez kulturalnych przedstawiono w załączniku do umowy);</w:t>
            </w:r>
          </w:p>
          <w:p w:rsidR="00B811DA" w:rsidRPr="00B811DA" w:rsidRDefault="00B811DA" w:rsidP="008C3815">
            <w:pPr>
              <w:pStyle w:val="Tekstpodstawowy"/>
            </w:pPr>
            <w:r w:rsidRPr="00B811DA">
              <w:t>t)</w:t>
            </w:r>
            <w:r w:rsidRPr="00B811DA">
              <w:tab/>
              <w:t>Wykonawca zobowiązany jest zgłosić pisemnie Zamawiającemu wykonane w danym tygodniu zadania wraz z gotowością do odbioru robót. Wykonane roboty podlegają odbiorowi w terminie 24 godzin od ich zgłoszenia.</w:t>
            </w:r>
          </w:p>
          <w:p w:rsidR="00B811DA" w:rsidRPr="00B811DA" w:rsidRDefault="00B811DA" w:rsidP="008C3815">
            <w:pPr>
              <w:pStyle w:val="Tekstpodstawowy"/>
            </w:pPr>
          </w:p>
          <w:p w:rsidR="00B811DA" w:rsidRPr="00B811DA" w:rsidRDefault="00B811DA" w:rsidP="008C3815">
            <w:pPr>
              <w:pStyle w:val="Tekstpodstawowy"/>
            </w:pPr>
          </w:p>
          <w:p w:rsidR="00B811DA" w:rsidRPr="003209A8" w:rsidRDefault="00B811DA" w:rsidP="008C3815">
            <w:pPr>
              <w:pStyle w:val="Tekstpodstawowy"/>
            </w:pPr>
            <w:r w:rsidRPr="00B811DA">
              <w:t xml:space="preserve">Wykaz terenów wraz z określoną częstotliwością sprzątania określa </w:t>
            </w:r>
            <w:r w:rsidRPr="00B811DA">
              <w:lastRenderedPageBreak/>
              <w:t>załącznik do umowy (IV część).</w:t>
            </w:r>
          </w:p>
          <w:p w:rsidR="00B811DA" w:rsidRPr="003209A8" w:rsidRDefault="00B811DA" w:rsidP="008C3815">
            <w:pPr>
              <w:pStyle w:val="Tekstpodstawowy"/>
            </w:pPr>
            <w:r w:rsidRPr="00B811DA">
              <w:rPr>
                <w:b/>
              </w:rPr>
              <w:t>Zamawiający nie dopuszcza składania ofert równoważnych</w:t>
            </w:r>
          </w:p>
          <w:p w:rsidR="00B811DA" w:rsidRPr="003209A8" w:rsidRDefault="00B811DA" w:rsidP="008C3815">
            <w:pPr>
              <w:pStyle w:val="Tekstpodstawowy"/>
              <w:rPr>
                <w:b/>
              </w:rPr>
            </w:pPr>
            <w:r w:rsidRPr="00B811DA">
              <w:rPr>
                <w:b/>
              </w:rPr>
              <w:t>Zamawiający nie dopuszcza składania ofert wariantowych</w:t>
            </w:r>
            <w:r w:rsidRPr="003209A8">
              <w:t xml:space="preserve">. </w:t>
            </w:r>
          </w:p>
        </w:tc>
      </w:tr>
      <w:tr w:rsidR="00B811DA" w:rsidRPr="003209A8" w:rsidTr="008C3815">
        <w:trPr>
          <w:jc w:val="center"/>
        </w:trPr>
        <w:tc>
          <w:tcPr>
            <w:tcW w:w="1729" w:type="dxa"/>
          </w:tcPr>
          <w:p w:rsidR="00B811DA" w:rsidRPr="003209A8" w:rsidRDefault="00B811DA" w:rsidP="008C3815">
            <w:pPr>
              <w:pStyle w:val="Tekstpodstawowy"/>
              <w:jc w:val="right"/>
            </w:pPr>
            <w:r w:rsidRPr="00B811DA">
              <w:lastRenderedPageBreak/>
              <w:t>5</w:t>
            </w:r>
          </w:p>
        </w:tc>
        <w:tc>
          <w:tcPr>
            <w:tcW w:w="7357" w:type="dxa"/>
          </w:tcPr>
          <w:p w:rsidR="00B811DA" w:rsidRPr="00B811DA" w:rsidRDefault="00B811DA" w:rsidP="008C3815">
            <w:pPr>
              <w:pStyle w:val="Tekstpodstawowy"/>
            </w:pPr>
            <w:r w:rsidRPr="003209A8">
              <w:rPr>
                <w:b/>
              </w:rPr>
              <w:t>Temat:</w:t>
            </w:r>
            <w:r w:rsidRPr="003209A8">
              <w:t xml:space="preserve"> </w:t>
            </w:r>
            <w:r w:rsidRPr="00B811DA">
              <w:t xml:space="preserve">Zamówienie obejmuje wykonanie zadania - utrzymanie czystości </w:t>
            </w:r>
          </w:p>
          <w:p w:rsidR="00B811DA" w:rsidRPr="00B811DA" w:rsidRDefault="00B811DA" w:rsidP="008C3815">
            <w:pPr>
              <w:pStyle w:val="Tekstpodstawowy"/>
            </w:pPr>
            <w:r w:rsidRPr="00B811DA">
              <w:t xml:space="preserve">i porządku dróg gminnych i wewnętrznych będących w zarządzie gminy Śrem. </w:t>
            </w:r>
          </w:p>
          <w:p w:rsidR="00B811DA" w:rsidRPr="00B811DA" w:rsidRDefault="00B811DA" w:rsidP="008C3815">
            <w:pPr>
              <w:pStyle w:val="Tekstpodstawowy"/>
            </w:pPr>
          </w:p>
          <w:p w:rsidR="00B811DA" w:rsidRPr="003209A8" w:rsidRDefault="00B811DA" w:rsidP="008C3815">
            <w:pPr>
              <w:pStyle w:val="Tekstpodstawowy"/>
            </w:pPr>
            <w:r w:rsidRPr="00B811DA">
              <w:t>V CZĘŚĆ - SOŁECTWA NOCHOWO, PSARSKIE, ZBRUDZEWO - pow. 67.596,31 m2</w:t>
            </w:r>
            <w:r w:rsidRPr="003209A8">
              <w:t xml:space="preserve"> </w:t>
            </w:r>
          </w:p>
          <w:p w:rsidR="00B811DA" w:rsidRPr="003209A8" w:rsidRDefault="00B811DA" w:rsidP="008C3815">
            <w:pPr>
              <w:pStyle w:val="Tekstpodstawowy"/>
              <w:rPr>
                <w:b/>
              </w:rPr>
            </w:pPr>
            <w:r w:rsidRPr="003209A8">
              <w:rPr>
                <w:b/>
              </w:rPr>
              <w:t xml:space="preserve">Wspólny Słownik Zamówień: </w:t>
            </w:r>
            <w:r w:rsidRPr="00B811DA">
              <w:t>90610000-6 - Usługi sprzątania i zamiatania ulic</w:t>
            </w:r>
            <w:r w:rsidRPr="003209A8">
              <w:t xml:space="preserve"> </w:t>
            </w:r>
          </w:p>
          <w:p w:rsidR="00B811DA" w:rsidRPr="00B811DA" w:rsidRDefault="00B811DA" w:rsidP="008C3815">
            <w:pPr>
              <w:pStyle w:val="Tekstpodstawowy"/>
            </w:pPr>
            <w:r w:rsidRPr="003209A8">
              <w:rPr>
                <w:b/>
              </w:rPr>
              <w:t xml:space="preserve">Opis: </w:t>
            </w:r>
            <w:r w:rsidRPr="00B811DA">
              <w:t>Zakres rzeczowy robót:</w:t>
            </w:r>
          </w:p>
          <w:p w:rsidR="00B811DA" w:rsidRPr="00B811DA" w:rsidRDefault="00B811DA" w:rsidP="008C3815">
            <w:pPr>
              <w:pStyle w:val="Tekstpodstawowy"/>
            </w:pPr>
            <w:r w:rsidRPr="00B811DA">
              <w:t>a)</w:t>
            </w:r>
            <w:r w:rsidRPr="00B811DA">
              <w:tab/>
              <w:t xml:space="preserve">całoroczne, mechaniczne zamiatanie ulic przy użyciu zamiatarki ulicznej na podwoziu samochodu ciężarowego z funkcją polewania ulic; </w:t>
            </w:r>
          </w:p>
          <w:p w:rsidR="00B811DA" w:rsidRPr="00B811DA" w:rsidRDefault="00B811DA" w:rsidP="008C3815">
            <w:pPr>
              <w:pStyle w:val="Tekstpodstawowy"/>
            </w:pPr>
            <w:r w:rsidRPr="00B811DA">
              <w:t>b)</w:t>
            </w:r>
            <w:r w:rsidRPr="00B811DA">
              <w:tab/>
              <w:t>doczyszczanie ręczne miejsc niedostępnych dla sprzętu mechanicznego;</w:t>
            </w:r>
          </w:p>
          <w:p w:rsidR="00B811DA" w:rsidRPr="00B811DA" w:rsidRDefault="00B811DA" w:rsidP="008C3815">
            <w:pPr>
              <w:pStyle w:val="Tekstpodstawowy"/>
            </w:pPr>
            <w:r w:rsidRPr="00B811DA">
              <w:t>c)</w:t>
            </w:r>
            <w:r w:rsidRPr="00B811DA">
              <w:tab/>
              <w:t>oczyszczanie krawężników, chodników, parkingów, zatok autobusowych, należących do pasa drogowego, w tym ich odchwaszczanie;</w:t>
            </w:r>
          </w:p>
          <w:p w:rsidR="00B811DA" w:rsidRPr="00B811DA" w:rsidRDefault="00B811DA" w:rsidP="008C3815">
            <w:pPr>
              <w:pStyle w:val="Tekstpodstawowy"/>
            </w:pPr>
            <w:r w:rsidRPr="00B811DA">
              <w:t>d)</w:t>
            </w:r>
            <w:r w:rsidRPr="00B811DA">
              <w:tab/>
              <w:t>usuwanie z chodnika występujących na nim zanieczyszczeń przy pomocy lekkiego sprzętu specjalistycznego nie powodującego uszkodzeń nawierzchni chodnika lub ręczne oczyszczanie chodników;</w:t>
            </w:r>
          </w:p>
          <w:p w:rsidR="00B811DA" w:rsidRPr="00B811DA" w:rsidRDefault="00B811DA" w:rsidP="008C3815">
            <w:pPr>
              <w:pStyle w:val="Tekstpodstawowy"/>
            </w:pPr>
            <w:r w:rsidRPr="00B811DA">
              <w:t>e)</w:t>
            </w:r>
            <w:r w:rsidRPr="00B811DA">
              <w:tab/>
              <w:t>odchwaszczanie powierzchni jezdni wraz z rynsztokami;</w:t>
            </w:r>
          </w:p>
          <w:p w:rsidR="00B811DA" w:rsidRPr="00B811DA" w:rsidRDefault="00B811DA" w:rsidP="008C3815">
            <w:pPr>
              <w:pStyle w:val="Tekstpodstawowy"/>
            </w:pPr>
            <w:r w:rsidRPr="00B811DA">
              <w:t>f)</w:t>
            </w:r>
            <w:r w:rsidRPr="00B811DA">
              <w:tab/>
              <w:t>usuwanie zanieczyszczeń powstałych na skutek kolizji drogowych lub zdarzeń losowych;</w:t>
            </w:r>
          </w:p>
          <w:p w:rsidR="00B811DA" w:rsidRPr="00B811DA" w:rsidRDefault="00B811DA" w:rsidP="008C3815">
            <w:pPr>
              <w:pStyle w:val="Tekstpodstawowy"/>
            </w:pPr>
            <w:r w:rsidRPr="00B811DA">
              <w:t>g)</w:t>
            </w:r>
            <w:r w:rsidRPr="00B811DA">
              <w:tab/>
              <w:t xml:space="preserve">uporządkowanie dróg gminnych i wewnętrznych będących </w:t>
            </w:r>
          </w:p>
          <w:p w:rsidR="00B811DA" w:rsidRPr="00B811DA" w:rsidRDefault="00B811DA" w:rsidP="008C3815">
            <w:pPr>
              <w:pStyle w:val="Tekstpodstawowy"/>
            </w:pPr>
            <w:r w:rsidRPr="00B811DA">
              <w:t xml:space="preserve">w zarządzie gminy Śrem po "akcji zima" w mies. </w:t>
            </w:r>
          </w:p>
          <w:p w:rsidR="00B811DA" w:rsidRPr="00B811DA" w:rsidRDefault="00B811DA" w:rsidP="008C3815">
            <w:pPr>
              <w:pStyle w:val="Tekstpodstawowy"/>
            </w:pPr>
            <w:r w:rsidRPr="00B811DA">
              <w:t xml:space="preserve">kwietniu danego roku. Dokładny termin wykonania przedmiotowych prac wyznaczy Zamawiający (wywóz piasku </w:t>
            </w:r>
          </w:p>
          <w:p w:rsidR="00B811DA" w:rsidRPr="00B811DA" w:rsidRDefault="00B811DA" w:rsidP="008C3815">
            <w:pPr>
              <w:pStyle w:val="Tekstpodstawowy"/>
            </w:pPr>
            <w:r w:rsidRPr="00B811DA">
              <w:t>i innych zanieczyszczeń powstałych na skutek przeprowadzonej "akcji zima");</w:t>
            </w:r>
          </w:p>
          <w:p w:rsidR="00B811DA" w:rsidRPr="00B811DA" w:rsidRDefault="00B811DA" w:rsidP="008C3815">
            <w:pPr>
              <w:pStyle w:val="Tekstpodstawowy"/>
            </w:pPr>
            <w:r w:rsidRPr="00B811DA">
              <w:t>h)</w:t>
            </w:r>
            <w:r w:rsidRPr="00B811DA">
              <w:tab/>
              <w:t>prace porządkowe należy wykonywać po uzgodnieniu terminu sprzątania danej ulicy/parkingu z administratorem przyległych budynków (Wykonawca zobowiązany jest powiadomić pisemnie administratora danego zasobu mieszkaniowego z co najmniej trzydniowym wyprzedzeniem o terminie sprzątania ulicy/parkingu);</w:t>
            </w:r>
          </w:p>
          <w:p w:rsidR="00B811DA" w:rsidRPr="00B811DA" w:rsidRDefault="00B811DA" w:rsidP="008C3815">
            <w:pPr>
              <w:pStyle w:val="Tekstpodstawowy"/>
            </w:pPr>
            <w:r w:rsidRPr="00B811DA">
              <w:t>i)</w:t>
            </w:r>
            <w:r w:rsidRPr="00B811DA">
              <w:tab/>
              <w:t xml:space="preserve">całoroczne opróżnianie koszy ulicznych (zgodnie z zasadami określonymi w Regulaminie utrzymania czystości i porządku na terenie gminy Śrem), utrzymywanie czystości wokół nich, jak również estetycznego ich wyglądu, mycie i dezynfekcja (nie rzadziej niż raz w miesiącu - dot. okresu od marca do października), dokonywanie napraw i </w:t>
            </w:r>
            <w:r w:rsidRPr="00B811DA">
              <w:lastRenderedPageBreak/>
              <w:t>remontów uszkodzonych koszy, wymiana uszkodzonych koszy/montaż nowych koszy (nowe kosze zapewnia Zamawiający);</w:t>
            </w:r>
          </w:p>
          <w:p w:rsidR="00B811DA" w:rsidRPr="00B811DA" w:rsidRDefault="00B811DA" w:rsidP="008C3815">
            <w:pPr>
              <w:pStyle w:val="Tekstpodstawowy"/>
            </w:pPr>
            <w:r w:rsidRPr="00B811DA">
              <w:t>j)</w:t>
            </w:r>
            <w:r w:rsidRPr="00B811DA">
              <w:tab/>
              <w:t>usuwanie padliny leżącej na jezdni oraz przetrzymanie jej  do czasu przyjazdu odpowiednich służb, po uprzednim zgłoszeniu tego faktu przez Urząd Miejski w Śremie lub Straż Miejską;</w:t>
            </w:r>
          </w:p>
          <w:p w:rsidR="00B811DA" w:rsidRPr="00B811DA" w:rsidRDefault="00B811DA" w:rsidP="008C3815">
            <w:pPr>
              <w:pStyle w:val="Tekstpodstawowy"/>
            </w:pPr>
            <w:r w:rsidRPr="00B811DA">
              <w:t>k)</w:t>
            </w:r>
            <w:r w:rsidRPr="00B811DA">
              <w:tab/>
              <w:t xml:space="preserve">usuwanie plakatów, ulotek, ogłoszeń umieszczanych nielegalnie </w:t>
            </w:r>
          </w:p>
          <w:p w:rsidR="00B811DA" w:rsidRPr="00B811DA" w:rsidRDefault="00B811DA" w:rsidP="008C3815">
            <w:pPr>
              <w:pStyle w:val="Tekstpodstawowy"/>
            </w:pPr>
            <w:r w:rsidRPr="00B811DA">
              <w:t>na obiektach infrastruktury miejskiej, w szczególności: słupach oświetleniowych, znakach drogowych, słupach sygnalizacji świetlnej, koszach, szafkach energetycznych  itp. znajdujących się na terenach przeznaczonych do sprzątania;</w:t>
            </w:r>
          </w:p>
          <w:p w:rsidR="00B811DA" w:rsidRPr="00B811DA" w:rsidRDefault="00B811DA" w:rsidP="008C3815">
            <w:pPr>
              <w:pStyle w:val="Tekstpodstawowy"/>
            </w:pPr>
            <w:r w:rsidRPr="00B811DA">
              <w:t>l)</w:t>
            </w:r>
            <w:r w:rsidRPr="00B811DA">
              <w:tab/>
              <w:t xml:space="preserve">wywóz nieczystości powstałych w trakcie wykonywania prac </w:t>
            </w:r>
          </w:p>
          <w:p w:rsidR="00B811DA" w:rsidRPr="00B811DA" w:rsidRDefault="00B811DA" w:rsidP="008C3815">
            <w:pPr>
              <w:pStyle w:val="Tekstpodstawowy"/>
            </w:pPr>
            <w:r w:rsidRPr="00B811DA">
              <w:t>na składowisko odpadów, oraz ewidencjonowanie wywożonych nieczystości;</w:t>
            </w:r>
          </w:p>
          <w:p w:rsidR="00B811DA" w:rsidRPr="00B811DA" w:rsidRDefault="00B811DA" w:rsidP="008C3815">
            <w:pPr>
              <w:pStyle w:val="Tekstpodstawowy"/>
            </w:pPr>
            <w:r w:rsidRPr="00B811DA">
              <w:t>m)</w:t>
            </w:r>
            <w:r w:rsidRPr="00B811DA">
              <w:tab/>
              <w:t xml:space="preserve">wywóz nieczystości z terenu gminy Śrem powstałych w trakcie wykonywania prac przez osadzonych w Areszcie Śledczym oraz osoby pracujące w ramach prac społeczno użytecznych w okresie </w:t>
            </w:r>
          </w:p>
          <w:p w:rsidR="00B811DA" w:rsidRPr="00B811DA" w:rsidRDefault="00B811DA" w:rsidP="008C3815">
            <w:pPr>
              <w:pStyle w:val="Tekstpodstawowy"/>
            </w:pPr>
            <w:r w:rsidRPr="00B811DA">
              <w:t>trwania umowy po uprzednim zgłoszeniu przez Zamawiającego;</w:t>
            </w:r>
          </w:p>
          <w:p w:rsidR="00B811DA" w:rsidRPr="00B811DA" w:rsidRDefault="00B811DA" w:rsidP="008C3815">
            <w:pPr>
              <w:pStyle w:val="Tekstpodstawowy"/>
            </w:pPr>
            <w:r w:rsidRPr="00B811DA">
              <w:t>n)</w:t>
            </w:r>
            <w:r w:rsidRPr="00B811DA">
              <w:tab/>
              <w:t>Wykonawca zobowiązany jest zgłosić pisemnie Zamawiającemu wykonane w danym tygodniu zadania wraz z gotowością do odbioru robót. Wykonane roboty podlegają odbiorowi w terminie 24 godzin od ich zgłoszenia.</w:t>
            </w:r>
          </w:p>
          <w:p w:rsidR="00B811DA" w:rsidRPr="00B811DA" w:rsidRDefault="00B811DA" w:rsidP="008C3815">
            <w:pPr>
              <w:pStyle w:val="Tekstpodstawowy"/>
            </w:pPr>
          </w:p>
          <w:p w:rsidR="00B811DA" w:rsidRPr="00B811DA" w:rsidRDefault="00B811DA" w:rsidP="008C3815">
            <w:pPr>
              <w:pStyle w:val="Tekstpodstawowy"/>
            </w:pPr>
          </w:p>
          <w:p w:rsidR="00B811DA" w:rsidRPr="003209A8" w:rsidRDefault="00B811DA" w:rsidP="008C3815">
            <w:pPr>
              <w:pStyle w:val="Tekstpodstawowy"/>
            </w:pPr>
            <w:r w:rsidRPr="00B811DA">
              <w:t>Wykaz terenów wraz z określoną częstotliwością sprzątania określa załącznik do umowy (V część).</w:t>
            </w:r>
          </w:p>
          <w:p w:rsidR="00B811DA" w:rsidRPr="003209A8" w:rsidRDefault="00B811DA" w:rsidP="008C3815">
            <w:pPr>
              <w:pStyle w:val="Tekstpodstawowy"/>
            </w:pPr>
            <w:r w:rsidRPr="00B811DA">
              <w:rPr>
                <w:b/>
              </w:rPr>
              <w:t>Zamawiający nie dopuszcza składania ofert równoważnych</w:t>
            </w:r>
          </w:p>
          <w:p w:rsidR="00B811DA" w:rsidRPr="003209A8" w:rsidRDefault="00B811DA" w:rsidP="008C3815">
            <w:pPr>
              <w:pStyle w:val="Tekstpodstawowy"/>
              <w:rPr>
                <w:b/>
              </w:rPr>
            </w:pPr>
            <w:r w:rsidRPr="00B811DA">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811DA" w:rsidTr="008C3815">
        <w:tc>
          <w:tcPr>
            <w:tcW w:w="8640" w:type="dxa"/>
            <w:tcBorders>
              <w:top w:val="nil"/>
              <w:left w:val="nil"/>
              <w:bottom w:val="nil"/>
              <w:right w:val="nil"/>
            </w:tcBorders>
          </w:tcPr>
          <w:p w:rsidR="00B811DA" w:rsidRDefault="00B811DA" w:rsidP="008C3815">
            <w:pPr>
              <w:pStyle w:val="Nagwek2"/>
              <w:numPr>
                <w:ilvl w:val="0"/>
                <w:numId w:val="0"/>
              </w:numPr>
            </w:pPr>
            <w:bookmarkStart w:id="3" w:name="_Toc258314245"/>
            <w:r w:rsidRPr="00B811DA">
              <w:t>Śrem</w:t>
            </w:r>
            <w:r w:rsidRPr="009A1915">
              <w:t xml:space="preserve"> – dla zadania częściowego: </w:t>
            </w:r>
            <w:r w:rsidRPr="00B811DA">
              <w:t>1</w:t>
            </w:r>
          </w:p>
        </w:tc>
      </w:tr>
      <w:tr w:rsidR="00B811DA" w:rsidTr="008C3815">
        <w:tc>
          <w:tcPr>
            <w:tcW w:w="8640" w:type="dxa"/>
            <w:tcBorders>
              <w:top w:val="nil"/>
              <w:left w:val="nil"/>
              <w:bottom w:val="nil"/>
              <w:right w:val="nil"/>
            </w:tcBorders>
          </w:tcPr>
          <w:p w:rsidR="00B811DA" w:rsidRDefault="00B811DA" w:rsidP="008C3815">
            <w:pPr>
              <w:pStyle w:val="Nagwek2"/>
              <w:numPr>
                <w:ilvl w:val="0"/>
                <w:numId w:val="0"/>
              </w:numPr>
            </w:pPr>
            <w:r w:rsidRPr="00B811DA">
              <w:t>Śrem</w:t>
            </w:r>
            <w:r w:rsidRPr="009A1915">
              <w:t xml:space="preserve"> – dla zadania częściowego: </w:t>
            </w:r>
            <w:r w:rsidRPr="00B811DA">
              <w:t>2</w:t>
            </w:r>
          </w:p>
        </w:tc>
      </w:tr>
      <w:tr w:rsidR="00B811DA" w:rsidTr="008C3815">
        <w:tc>
          <w:tcPr>
            <w:tcW w:w="8640" w:type="dxa"/>
            <w:tcBorders>
              <w:top w:val="nil"/>
              <w:left w:val="nil"/>
              <w:bottom w:val="nil"/>
              <w:right w:val="nil"/>
            </w:tcBorders>
          </w:tcPr>
          <w:p w:rsidR="00B811DA" w:rsidRDefault="00B811DA" w:rsidP="008C3815">
            <w:pPr>
              <w:pStyle w:val="Nagwek2"/>
              <w:numPr>
                <w:ilvl w:val="0"/>
                <w:numId w:val="0"/>
              </w:numPr>
            </w:pPr>
            <w:r w:rsidRPr="00B811DA">
              <w:t>Śrem</w:t>
            </w:r>
            <w:r w:rsidRPr="009A1915">
              <w:t xml:space="preserve"> – dla zadania częściowego: </w:t>
            </w:r>
            <w:r w:rsidRPr="00B811DA">
              <w:t>3</w:t>
            </w:r>
          </w:p>
        </w:tc>
      </w:tr>
      <w:tr w:rsidR="00B811DA" w:rsidTr="008C3815">
        <w:tc>
          <w:tcPr>
            <w:tcW w:w="8640" w:type="dxa"/>
            <w:tcBorders>
              <w:top w:val="nil"/>
              <w:left w:val="nil"/>
              <w:bottom w:val="nil"/>
              <w:right w:val="nil"/>
            </w:tcBorders>
          </w:tcPr>
          <w:p w:rsidR="00B811DA" w:rsidRDefault="00B811DA" w:rsidP="008C3815">
            <w:pPr>
              <w:pStyle w:val="Nagwek2"/>
              <w:numPr>
                <w:ilvl w:val="0"/>
                <w:numId w:val="0"/>
              </w:numPr>
            </w:pPr>
            <w:r w:rsidRPr="00B811DA">
              <w:t>Śrem</w:t>
            </w:r>
            <w:r w:rsidRPr="009A1915">
              <w:t xml:space="preserve"> – dla zadania częściowego: </w:t>
            </w:r>
            <w:r w:rsidRPr="00B811DA">
              <w:t>4</w:t>
            </w:r>
          </w:p>
        </w:tc>
      </w:tr>
      <w:tr w:rsidR="00B811DA" w:rsidTr="008C3815">
        <w:tc>
          <w:tcPr>
            <w:tcW w:w="8640" w:type="dxa"/>
            <w:tcBorders>
              <w:top w:val="nil"/>
              <w:left w:val="nil"/>
              <w:bottom w:val="nil"/>
              <w:right w:val="nil"/>
            </w:tcBorders>
          </w:tcPr>
          <w:p w:rsidR="00B811DA" w:rsidRDefault="00B811DA" w:rsidP="008C3815">
            <w:pPr>
              <w:pStyle w:val="Nagwek2"/>
              <w:numPr>
                <w:ilvl w:val="0"/>
                <w:numId w:val="0"/>
              </w:numPr>
            </w:pPr>
            <w:r w:rsidRPr="00B811DA">
              <w:t>Śrem</w:t>
            </w:r>
            <w:r w:rsidRPr="009A1915">
              <w:t xml:space="preserve"> – dla zadania częściowego: </w:t>
            </w:r>
            <w:r w:rsidRPr="00B811DA">
              <w:t>5</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B811DA"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4" w:name="_Toc258314246"/>
      <w:r w:rsidRPr="007731F5">
        <w:lastRenderedPageBreak/>
        <w:t>Termin wykonania zamówienia</w:t>
      </w:r>
      <w:bookmarkEnd w:id="4"/>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B811DA" w:rsidRPr="003209A8" w:rsidTr="008C3815">
        <w:tc>
          <w:tcPr>
            <w:tcW w:w="8640" w:type="dxa"/>
          </w:tcPr>
          <w:p w:rsidR="00B811DA" w:rsidRPr="003209A8" w:rsidRDefault="00B811DA" w:rsidP="008C3815">
            <w:pPr>
              <w:pStyle w:val="Tekstpodstawowy"/>
            </w:pPr>
            <w:bookmarkStart w:id="5" w:name="_Toc258314247"/>
            <w:r w:rsidRPr="00B811DA">
              <w:rPr>
                <w:b/>
              </w:rPr>
              <w:t>24 miesiące od daty udzielenia zamówienia</w:t>
            </w:r>
            <w:r w:rsidRPr="003209A8">
              <w:t xml:space="preserve"> – dla zadania częściowego: </w:t>
            </w:r>
            <w:r w:rsidRPr="00B811DA">
              <w:t>1</w:t>
            </w:r>
          </w:p>
        </w:tc>
      </w:tr>
      <w:tr w:rsidR="00B811DA" w:rsidRPr="003209A8" w:rsidTr="008C3815">
        <w:tc>
          <w:tcPr>
            <w:tcW w:w="8640" w:type="dxa"/>
          </w:tcPr>
          <w:p w:rsidR="00B811DA" w:rsidRPr="003209A8" w:rsidRDefault="00B811DA" w:rsidP="008C3815">
            <w:pPr>
              <w:pStyle w:val="Tekstpodstawowy"/>
            </w:pPr>
            <w:r w:rsidRPr="00B811DA">
              <w:rPr>
                <w:b/>
              </w:rPr>
              <w:t>24 miesiące od daty udzielenia zamówienia</w:t>
            </w:r>
            <w:r w:rsidRPr="003209A8">
              <w:t xml:space="preserve"> – dla zadania częściowego: </w:t>
            </w:r>
            <w:r w:rsidRPr="00B811DA">
              <w:t>2</w:t>
            </w:r>
          </w:p>
        </w:tc>
      </w:tr>
      <w:tr w:rsidR="00B811DA" w:rsidRPr="003209A8" w:rsidTr="008C3815">
        <w:tc>
          <w:tcPr>
            <w:tcW w:w="8640" w:type="dxa"/>
          </w:tcPr>
          <w:p w:rsidR="00B811DA" w:rsidRPr="003209A8" w:rsidRDefault="00B811DA" w:rsidP="008C3815">
            <w:pPr>
              <w:pStyle w:val="Tekstpodstawowy"/>
            </w:pPr>
            <w:r w:rsidRPr="00B811DA">
              <w:rPr>
                <w:b/>
              </w:rPr>
              <w:t>24 miesiące od daty udzielenia zamówienia</w:t>
            </w:r>
            <w:r w:rsidRPr="003209A8">
              <w:t xml:space="preserve"> – dla zadania częściowego: </w:t>
            </w:r>
            <w:r w:rsidRPr="00B811DA">
              <w:t>3</w:t>
            </w:r>
          </w:p>
        </w:tc>
      </w:tr>
      <w:tr w:rsidR="00B811DA" w:rsidRPr="003209A8" w:rsidTr="008C3815">
        <w:tc>
          <w:tcPr>
            <w:tcW w:w="8640" w:type="dxa"/>
          </w:tcPr>
          <w:p w:rsidR="00B811DA" w:rsidRPr="003209A8" w:rsidRDefault="00B811DA" w:rsidP="008C3815">
            <w:pPr>
              <w:pStyle w:val="Tekstpodstawowy"/>
            </w:pPr>
            <w:r w:rsidRPr="00B811DA">
              <w:rPr>
                <w:b/>
              </w:rPr>
              <w:t>24 miesiące od daty udzielenia zamówienia</w:t>
            </w:r>
            <w:r w:rsidRPr="003209A8">
              <w:t xml:space="preserve"> – dla zadania częściowego: </w:t>
            </w:r>
            <w:r w:rsidRPr="00B811DA">
              <w:t>4</w:t>
            </w:r>
          </w:p>
        </w:tc>
      </w:tr>
      <w:tr w:rsidR="00B811DA" w:rsidRPr="003209A8" w:rsidTr="008C3815">
        <w:tc>
          <w:tcPr>
            <w:tcW w:w="8640" w:type="dxa"/>
          </w:tcPr>
          <w:p w:rsidR="00B811DA" w:rsidRPr="003209A8" w:rsidRDefault="00B811DA" w:rsidP="008C3815">
            <w:pPr>
              <w:pStyle w:val="Tekstpodstawowy"/>
            </w:pPr>
            <w:r w:rsidRPr="00B811DA">
              <w:rPr>
                <w:b/>
              </w:rPr>
              <w:t>24 miesiące od daty udzielenia zamówienia</w:t>
            </w:r>
            <w:r w:rsidRPr="003209A8">
              <w:t xml:space="preserve"> – dla zadania częściowego: </w:t>
            </w:r>
            <w:r w:rsidRPr="00B811DA">
              <w:t>5</w:t>
            </w:r>
          </w:p>
        </w:tc>
      </w:tr>
    </w:tbl>
    <w:p w:rsidR="00A2369F" w:rsidRPr="00876900" w:rsidRDefault="00A2369F" w:rsidP="00DE5056">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Dz. U. z 2010 r. Nr 113, poz. 759, z późn.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Dz. U. z 2010 r. Nr 113, poz. 759, z późn.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B811DA" w:rsidTr="008C3815">
        <w:tc>
          <w:tcPr>
            <w:tcW w:w="720" w:type="dxa"/>
          </w:tcPr>
          <w:p w:rsidR="00B811DA" w:rsidRDefault="00B811DA" w:rsidP="008C3815">
            <w:pPr>
              <w:spacing w:before="60" w:after="120"/>
              <w:jc w:val="both"/>
            </w:pPr>
            <w:r w:rsidRPr="00B811DA">
              <w:t>1</w:t>
            </w:r>
          </w:p>
        </w:tc>
        <w:tc>
          <w:tcPr>
            <w:tcW w:w="7738" w:type="dxa"/>
          </w:tcPr>
          <w:p w:rsidR="00B811DA" w:rsidRPr="00F84B32" w:rsidRDefault="00B811DA" w:rsidP="008C3815">
            <w:pPr>
              <w:spacing w:before="60" w:after="120"/>
              <w:jc w:val="both"/>
              <w:rPr>
                <w:b/>
                <w:bCs/>
              </w:rPr>
            </w:pPr>
            <w:r w:rsidRPr="00B811DA">
              <w:rPr>
                <w:b/>
                <w:bCs/>
              </w:rPr>
              <w:t>Uprawnienia do wykonywania określonej działalności lub czynności, jeżeli przepisy prawa nakładają obowiązek ich posiadania</w:t>
            </w:r>
          </w:p>
          <w:p w:rsidR="00B811DA" w:rsidRDefault="00B811DA" w:rsidP="008C3815">
            <w:pPr>
              <w:spacing w:before="60" w:after="120"/>
              <w:jc w:val="both"/>
            </w:pPr>
            <w:r w:rsidRPr="00B811DA">
              <w:t>O udzielenie zamówienia mogą ubiegać się wykonawcy, którzy spełniają warunki, dotyczące posiadania uprawnień do wykonywania określonej działalności lub czynności, jeżeli przepisy prawa nakładają obowiązek ich posiadania, tj posiadają wpis do rejestru działalności regulowanej w zakresie odbioru odpadów, oraz posiadają decyzję zezwalającą na transport odpadów. Ocena spełniania warunków udziału w postępowaniu będzie dokonana na zasadzie spełnia/nie spełnia.</w:t>
            </w:r>
          </w:p>
        </w:tc>
      </w:tr>
      <w:tr w:rsidR="00B811DA" w:rsidTr="008C3815">
        <w:tc>
          <w:tcPr>
            <w:tcW w:w="720" w:type="dxa"/>
          </w:tcPr>
          <w:p w:rsidR="00B811DA" w:rsidRDefault="00B811DA" w:rsidP="008C3815">
            <w:pPr>
              <w:spacing w:before="60" w:after="120"/>
              <w:jc w:val="both"/>
            </w:pPr>
            <w:r w:rsidRPr="00B811DA">
              <w:t>2</w:t>
            </w:r>
          </w:p>
        </w:tc>
        <w:tc>
          <w:tcPr>
            <w:tcW w:w="7738" w:type="dxa"/>
          </w:tcPr>
          <w:p w:rsidR="00B811DA" w:rsidRPr="00F84B32" w:rsidRDefault="00B811DA" w:rsidP="008C3815">
            <w:pPr>
              <w:spacing w:before="60" w:after="120"/>
              <w:jc w:val="both"/>
              <w:rPr>
                <w:b/>
                <w:bCs/>
              </w:rPr>
            </w:pPr>
            <w:r w:rsidRPr="00B811DA">
              <w:rPr>
                <w:b/>
                <w:bCs/>
              </w:rPr>
              <w:t>Wiedza i doświadczenie</w:t>
            </w:r>
          </w:p>
          <w:p w:rsidR="00B811DA" w:rsidRDefault="00B811DA" w:rsidP="008C3815">
            <w:pPr>
              <w:spacing w:before="60" w:after="120"/>
              <w:jc w:val="both"/>
            </w:pPr>
            <w:r w:rsidRPr="00B811DA">
              <w:t>O udzielenie zamówienia mogą ubiegać się wykonawcy, którzy spełniają warunki, dotyczące posiadania wiedzy i doświadczenia tj wykażą wykonanie co najmniej 2 usług podobnych za kwotę 90 tys. zł każda. Ocena spełniania warunków udziału w postępowaniu będzie dokonana na zasadzie spełnia/nie spełnia.</w:t>
            </w:r>
          </w:p>
        </w:tc>
      </w:tr>
      <w:tr w:rsidR="00B811DA" w:rsidTr="008C3815">
        <w:tc>
          <w:tcPr>
            <w:tcW w:w="720" w:type="dxa"/>
          </w:tcPr>
          <w:p w:rsidR="00B811DA" w:rsidRDefault="00B811DA" w:rsidP="008C3815">
            <w:pPr>
              <w:spacing w:before="60" w:after="120"/>
              <w:jc w:val="both"/>
            </w:pPr>
            <w:r w:rsidRPr="00B811DA">
              <w:t>3</w:t>
            </w:r>
          </w:p>
        </w:tc>
        <w:tc>
          <w:tcPr>
            <w:tcW w:w="7738" w:type="dxa"/>
          </w:tcPr>
          <w:p w:rsidR="00B811DA" w:rsidRPr="00F84B32" w:rsidRDefault="00B811DA" w:rsidP="008C3815">
            <w:pPr>
              <w:spacing w:before="60" w:after="120"/>
              <w:jc w:val="both"/>
              <w:rPr>
                <w:b/>
                <w:bCs/>
              </w:rPr>
            </w:pPr>
            <w:r w:rsidRPr="00B811DA">
              <w:rPr>
                <w:b/>
                <w:bCs/>
              </w:rPr>
              <w:t>Potencjał techniczny</w:t>
            </w:r>
          </w:p>
          <w:p w:rsidR="00B811DA" w:rsidRDefault="00B811DA" w:rsidP="008C3815">
            <w:pPr>
              <w:spacing w:before="60" w:after="120"/>
              <w:jc w:val="both"/>
            </w:pPr>
            <w:r w:rsidRPr="00B811DA">
              <w:t>O udzielenie zamówienia mogą ubiegać się wykonawcy, którzy spełniają warunki, dotyczące dysponowania odpowiednim potencjałem technicznym tj. posiadają 1 zamiatarkę uliczną na podwoziu samochodu ciężarowego z funkcją polewania ulic, 1 zamiatarkę samobieżną przystosowaną do sprzątania chodników. Ocena spełniania warunków udziału w postępowaniu będzie dokonana na zasadzie spełnia/nie spełnia.</w:t>
            </w:r>
          </w:p>
        </w:tc>
      </w:tr>
      <w:tr w:rsidR="00B811DA" w:rsidTr="008C3815">
        <w:tc>
          <w:tcPr>
            <w:tcW w:w="720" w:type="dxa"/>
          </w:tcPr>
          <w:p w:rsidR="00B811DA" w:rsidRDefault="00B811DA" w:rsidP="008C3815">
            <w:pPr>
              <w:spacing w:before="60" w:after="120"/>
              <w:jc w:val="both"/>
            </w:pPr>
            <w:r w:rsidRPr="00B811DA">
              <w:t>4</w:t>
            </w:r>
          </w:p>
        </w:tc>
        <w:tc>
          <w:tcPr>
            <w:tcW w:w="7738" w:type="dxa"/>
          </w:tcPr>
          <w:p w:rsidR="00B811DA" w:rsidRPr="00F84B32" w:rsidRDefault="00B811DA" w:rsidP="008C3815">
            <w:pPr>
              <w:spacing w:before="60" w:after="120"/>
              <w:jc w:val="both"/>
              <w:rPr>
                <w:b/>
                <w:bCs/>
              </w:rPr>
            </w:pPr>
            <w:r w:rsidRPr="00B811DA">
              <w:rPr>
                <w:b/>
                <w:bCs/>
              </w:rPr>
              <w:t>Osoby zdolne do wykonania zamówienia</w:t>
            </w:r>
          </w:p>
          <w:p w:rsidR="00B811DA" w:rsidRDefault="00B811DA" w:rsidP="008C3815">
            <w:pPr>
              <w:spacing w:before="60" w:after="120"/>
              <w:jc w:val="both"/>
            </w:pPr>
            <w:r w:rsidRPr="00B811DA">
              <w:lastRenderedPageBreak/>
              <w:t>O udzielenie zamówienia mogą ubiegać się wykonawcy, którzy spełniają warunki, dotyczące dysponowania osobami zdolnymi do wykonania zamówienia tj. zatrudniają na stałe co najmniej 5 osób. Ocena spełniania warunków udziału w postępowaniu będzie dokonana na zasadzie spełnia/nie spełnia.</w:t>
            </w:r>
          </w:p>
        </w:tc>
      </w:tr>
      <w:tr w:rsidR="00B811DA" w:rsidTr="008C3815">
        <w:tc>
          <w:tcPr>
            <w:tcW w:w="720" w:type="dxa"/>
          </w:tcPr>
          <w:p w:rsidR="00B811DA" w:rsidRDefault="00B811DA" w:rsidP="008C3815">
            <w:pPr>
              <w:spacing w:before="60" w:after="120"/>
              <w:jc w:val="both"/>
            </w:pPr>
            <w:r w:rsidRPr="00B811DA">
              <w:lastRenderedPageBreak/>
              <w:t>5</w:t>
            </w:r>
          </w:p>
        </w:tc>
        <w:tc>
          <w:tcPr>
            <w:tcW w:w="7738" w:type="dxa"/>
          </w:tcPr>
          <w:p w:rsidR="00B811DA" w:rsidRPr="00F84B32" w:rsidRDefault="00B811DA" w:rsidP="008C3815">
            <w:pPr>
              <w:spacing w:before="60" w:after="120"/>
              <w:jc w:val="both"/>
              <w:rPr>
                <w:b/>
                <w:bCs/>
              </w:rPr>
            </w:pPr>
            <w:r w:rsidRPr="00B811DA">
              <w:rPr>
                <w:b/>
                <w:bCs/>
              </w:rPr>
              <w:t>Sytuacja ekonomiczna i finansowa</w:t>
            </w:r>
          </w:p>
          <w:p w:rsidR="00B811DA" w:rsidRDefault="00B811DA" w:rsidP="008C3815">
            <w:pPr>
              <w:spacing w:before="60" w:after="120"/>
              <w:jc w:val="both"/>
            </w:pPr>
            <w:r w:rsidRPr="00B811DA">
              <w:t>O udzielenie zamówienia mogą ubiegać się wykonawcy, którzy spełniają warunki, dotyczące sytuacji ekonomicznej i finansowej tj posiadają kwotę co najmniej 50 tys. zł lub zdolność kredytową w takiej wysokości oraz posiadają polisę ubezpieczeniową na kwotę co najmniej 90000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Dz. U. z 2010 r. Nr 113, poz. 759, z późn.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B811DA" w:rsidRDefault="00B811DA" w:rsidP="00B811DA">
      <w:pPr>
        <w:pStyle w:val="Nagwek2"/>
        <w:numPr>
          <w:ilvl w:val="0"/>
          <w:numId w:val="0"/>
        </w:numPr>
      </w:pPr>
    </w:p>
    <w:p w:rsidR="00B811DA" w:rsidRPr="00371538" w:rsidRDefault="00B811DA" w:rsidP="00B811DA">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811DA" w:rsidRPr="00371538" w:rsidTr="008C3815">
        <w:tc>
          <w:tcPr>
            <w:tcW w:w="720" w:type="dxa"/>
          </w:tcPr>
          <w:p w:rsidR="00B811DA" w:rsidRPr="00371538" w:rsidRDefault="00B811DA" w:rsidP="008C3815">
            <w:pPr>
              <w:spacing w:before="60" w:after="120"/>
              <w:jc w:val="both"/>
            </w:pPr>
            <w:r w:rsidRPr="00F84B32">
              <w:rPr>
                <w:b/>
                <w:sz w:val="20"/>
                <w:szCs w:val="20"/>
              </w:rPr>
              <w:t>Lp.</w:t>
            </w:r>
          </w:p>
        </w:tc>
        <w:tc>
          <w:tcPr>
            <w:tcW w:w="7920" w:type="dxa"/>
          </w:tcPr>
          <w:p w:rsidR="00B811DA" w:rsidRPr="00371538" w:rsidRDefault="00B811DA" w:rsidP="008C3815">
            <w:pPr>
              <w:spacing w:before="60" w:after="120"/>
              <w:jc w:val="both"/>
            </w:pPr>
            <w:r w:rsidRPr="00F84B32">
              <w:rPr>
                <w:b/>
                <w:sz w:val="20"/>
                <w:szCs w:val="20"/>
              </w:rPr>
              <w:t>Wymagany dokument</w:t>
            </w:r>
          </w:p>
        </w:tc>
      </w:tr>
      <w:tr w:rsidR="00B811DA" w:rsidRPr="00371538" w:rsidTr="008C3815">
        <w:tc>
          <w:tcPr>
            <w:tcW w:w="720" w:type="dxa"/>
          </w:tcPr>
          <w:p w:rsidR="00B811DA" w:rsidRPr="00371538" w:rsidRDefault="00B811DA" w:rsidP="008C3815">
            <w:pPr>
              <w:spacing w:before="60" w:after="120"/>
              <w:jc w:val="both"/>
            </w:pPr>
            <w:r w:rsidRPr="00B811DA">
              <w:t>1</w:t>
            </w:r>
          </w:p>
        </w:tc>
        <w:tc>
          <w:tcPr>
            <w:tcW w:w="7920" w:type="dxa"/>
          </w:tcPr>
          <w:p w:rsidR="00B811DA" w:rsidRPr="00F84B32" w:rsidRDefault="00B811DA" w:rsidP="008C3815">
            <w:pPr>
              <w:spacing w:before="60" w:after="120"/>
              <w:jc w:val="both"/>
              <w:rPr>
                <w:b/>
                <w:bCs/>
              </w:rPr>
            </w:pPr>
            <w:r w:rsidRPr="00B811DA">
              <w:rPr>
                <w:b/>
                <w:bCs/>
              </w:rPr>
              <w:t>Oświadczenie o spełnianiu warunków</w:t>
            </w:r>
          </w:p>
          <w:p w:rsidR="00B811DA" w:rsidRPr="00371538" w:rsidRDefault="00B811DA" w:rsidP="008C3815">
            <w:pPr>
              <w:spacing w:before="60" w:after="120"/>
              <w:jc w:val="both"/>
            </w:pPr>
            <w:r w:rsidRPr="00B811DA">
              <w:t>Oświadczenie o spełnianiu warunków</w:t>
            </w:r>
          </w:p>
        </w:tc>
      </w:tr>
      <w:tr w:rsidR="00B811DA" w:rsidRPr="00371538" w:rsidTr="008C3815">
        <w:tc>
          <w:tcPr>
            <w:tcW w:w="720" w:type="dxa"/>
          </w:tcPr>
          <w:p w:rsidR="00B811DA" w:rsidRPr="00371538" w:rsidRDefault="00B811DA" w:rsidP="008C3815">
            <w:pPr>
              <w:spacing w:before="60" w:after="120"/>
              <w:jc w:val="both"/>
            </w:pPr>
            <w:r w:rsidRPr="00B811DA">
              <w:t>2</w:t>
            </w:r>
          </w:p>
        </w:tc>
        <w:tc>
          <w:tcPr>
            <w:tcW w:w="7920" w:type="dxa"/>
          </w:tcPr>
          <w:p w:rsidR="00B811DA" w:rsidRPr="00F84B32" w:rsidRDefault="00B811DA" w:rsidP="008C3815">
            <w:pPr>
              <w:spacing w:before="60" w:after="120"/>
              <w:jc w:val="both"/>
              <w:rPr>
                <w:b/>
                <w:bCs/>
              </w:rPr>
            </w:pPr>
            <w:r w:rsidRPr="00B811DA">
              <w:rPr>
                <w:b/>
                <w:bCs/>
              </w:rPr>
              <w:t>Koncesja, zezwolenie lub licencja</w:t>
            </w:r>
          </w:p>
          <w:p w:rsidR="00B811DA" w:rsidRPr="00371538" w:rsidRDefault="00B811DA" w:rsidP="008C3815">
            <w:pPr>
              <w:spacing w:before="60" w:after="120"/>
              <w:jc w:val="both"/>
            </w:pPr>
            <w:r w:rsidRPr="00B811DA">
              <w:t xml:space="preserve">Potwierdzenie posiadania uprawnień do wykonywania określonej działalności </w:t>
            </w:r>
            <w:r w:rsidRPr="00B811DA">
              <w:lastRenderedPageBreak/>
              <w:t>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B811DA" w:rsidRPr="00371538" w:rsidTr="008C3815">
        <w:tc>
          <w:tcPr>
            <w:tcW w:w="720" w:type="dxa"/>
          </w:tcPr>
          <w:p w:rsidR="00B811DA" w:rsidRPr="00371538" w:rsidRDefault="00B811DA" w:rsidP="008C3815">
            <w:pPr>
              <w:spacing w:before="60" w:after="120"/>
              <w:jc w:val="both"/>
            </w:pPr>
            <w:r w:rsidRPr="00B811DA">
              <w:lastRenderedPageBreak/>
              <w:t>3</w:t>
            </w:r>
          </w:p>
        </w:tc>
        <w:tc>
          <w:tcPr>
            <w:tcW w:w="7920" w:type="dxa"/>
          </w:tcPr>
          <w:p w:rsidR="00B811DA" w:rsidRPr="00F84B32" w:rsidRDefault="00B811DA" w:rsidP="008C3815">
            <w:pPr>
              <w:spacing w:before="60" w:after="120"/>
              <w:jc w:val="both"/>
              <w:rPr>
                <w:b/>
                <w:bCs/>
              </w:rPr>
            </w:pPr>
            <w:r w:rsidRPr="00B811DA">
              <w:rPr>
                <w:b/>
                <w:bCs/>
              </w:rPr>
              <w:t>Wykaz dostaw lub usług</w:t>
            </w:r>
          </w:p>
          <w:p w:rsidR="00B811DA" w:rsidRPr="00371538" w:rsidRDefault="00B811DA" w:rsidP="008C3815">
            <w:pPr>
              <w:spacing w:before="60" w:after="120"/>
              <w:jc w:val="both"/>
            </w:pPr>
            <w:r w:rsidRPr="00B811DA">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B811DA" w:rsidRPr="00371538" w:rsidTr="008C3815">
        <w:tc>
          <w:tcPr>
            <w:tcW w:w="720" w:type="dxa"/>
          </w:tcPr>
          <w:p w:rsidR="00B811DA" w:rsidRPr="00371538" w:rsidRDefault="00B811DA" w:rsidP="008C3815">
            <w:pPr>
              <w:spacing w:before="60" w:after="120"/>
              <w:jc w:val="both"/>
            </w:pPr>
            <w:r w:rsidRPr="00B811DA">
              <w:t>4</w:t>
            </w:r>
          </w:p>
        </w:tc>
        <w:tc>
          <w:tcPr>
            <w:tcW w:w="7920" w:type="dxa"/>
          </w:tcPr>
          <w:p w:rsidR="00B811DA" w:rsidRPr="00F84B32" w:rsidRDefault="00B811DA" w:rsidP="008C3815">
            <w:pPr>
              <w:spacing w:before="60" w:after="120"/>
              <w:jc w:val="both"/>
              <w:rPr>
                <w:b/>
                <w:bCs/>
              </w:rPr>
            </w:pPr>
            <w:r w:rsidRPr="00B811DA">
              <w:rPr>
                <w:b/>
                <w:bCs/>
              </w:rPr>
              <w:t>Wykaz narzędzi, wyposażenia zakładu i urządzeń technicznych</w:t>
            </w:r>
          </w:p>
          <w:p w:rsidR="00B811DA" w:rsidRPr="00371538" w:rsidRDefault="00B811DA" w:rsidP="008C3815">
            <w:pPr>
              <w:spacing w:before="60" w:after="120"/>
              <w:jc w:val="both"/>
            </w:pPr>
            <w:r w:rsidRPr="00B811DA">
              <w:t>Wykaz narzędzi, wyposażenia zakładu i urządzeń technicznych dostępnych wykonawcy usług lub robót budowlanych w celu wykonania zamówienia wraz z informacją o podstawie do dysponowania tymi zasobami</w:t>
            </w:r>
          </w:p>
        </w:tc>
      </w:tr>
      <w:tr w:rsidR="00B811DA" w:rsidRPr="00371538" w:rsidTr="008C3815">
        <w:tc>
          <w:tcPr>
            <w:tcW w:w="720" w:type="dxa"/>
          </w:tcPr>
          <w:p w:rsidR="00B811DA" w:rsidRPr="00371538" w:rsidRDefault="00B811DA" w:rsidP="008C3815">
            <w:pPr>
              <w:spacing w:before="60" w:after="120"/>
              <w:jc w:val="both"/>
            </w:pPr>
            <w:r w:rsidRPr="00B811DA">
              <w:t>5</w:t>
            </w:r>
          </w:p>
        </w:tc>
        <w:tc>
          <w:tcPr>
            <w:tcW w:w="7920" w:type="dxa"/>
          </w:tcPr>
          <w:p w:rsidR="00B811DA" w:rsidRPr="00F84B32" w:rsidRDefault="00B811DA" w:rsidP="008C3815">
            <w:pPr>
              <w:spacing w:before="60" w:after="120"/>
              <w:jc w:val="both"/>
              <w:rPr>
                <w:b/>
                <w:bCs/>
              </w:rPr>
            </w:pPr>
            <w:r w:rsidRPr="00B811DA">
              <w:rPr>
                <w:b/>
                <w:bCs/>
              </w:rPr>
              <w:t>Wykaz osób</w:t>
            </w:r>
          </w:p>
          <w:p w:rsidR="00B811DA" w:rsidRPr="00371538" w:rsidRDefault="00B811DA" w:rsidP="008C3815">
            <w:pPr>
              <w:spacing w:before="60" w:after="120"/>
              <w:jc w:val="both"/>
            </w:pPr>
            <w:r w:rsidRPr="00B811DA">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B811DA" w:rsidRPr="00371538" w:rsidTr="008C3815">
        <w:tc>
          <w:tcPr>
            <w:tcW w:w="720" w:type="dxa"/>
          </w:tcPr>
          <w:p w:rsidR="00B811DA" w:rsidRPr="00371538" w:rsidRDefault="00B811DA" w:rsidP="008C3815">
            <w:pPr>
              <w:spacing w:before="60" w:after="120"/>
              <w:jc w:val="both"/>
            </w:pPr>
            <w:r w:rsidRPr="00B811DA">
              <w:t>6</w:t>
            </w:r>
          </w:p>
        </w:tc>
        <w:tc>
          <w:tcPr>
            <w:tcW w:w="7920" w:type="dxa"/>
          </w:tcPr>
          <w:p w:rsidR="00B811DA" w:rsidRPr="00F84B32" w:rsidRDefault="00B811DA" w:rsidP="008C3815">
            <w:pPr>
              <w:spacing w:before="60" w:after="120"/>
              <w:jc w:val="both"/>
              <w:rPr>
                <w:b/>
                <w:bCs/>
              </w:rPr>
            </w:pPr>
            <w:r w:rsidRPr="00B811DA">
              <w:rPr>
                <w:b/>
                <w:bCs/>
              </w:rPr>
              <w:t>Informacja banku lub kasy</w:t>
            </w:r>
          </w:p>
          <w:p w:rsidR="00B811DA" w:rsidRPr="00371538" w:rsidRDefault="00B811DA" w:rsidP="008C3815">
            <w:pPr>
              <w:spacing w:before="60" w:after="120"/>
              <w:jc w:val="both"/>
            </w:pPr>
            <w:r w:rsidRPr="00B811DA">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B811DA" w:rsidRPr="00371538" w:rsidTr="008C3815">
        <w:tc>
          <w:tcPr>
            <w:tcW w:w="720" w:type="dxa"/>
          </w:tcPr>
          <w:p w:rsidR="00B811DA" w:rsidRPr="00371538" w:rsidRDefault="00B811DA" w:rsidP="008C3815">
            <w:pPr>
              <w:spacing w:before="60" w:after="120"/>
              <w:jc w:val="both"/>
            </w:pPr>
            <w:r w:rsidRPr="00B811DA">
              <w:t>7</w:t>
            </w:r>
          </w:p>
        </w:tc>
        <w:tc>
          <w:tcPr>
            <w:tcW w:w="7920" w:type="dxa"/>
          </w:tcPr>
          <w:p w:rsidR="00B811DA" w:rsidRPr="00F84B32" w:rsidRDefault="00B811DA" w:rsidP="008C3815">
            <w:pPr>
              <w:spacing w:before="60" w:after="120"/>
              <w:jc w:val="both"/>
              <w:rPr>
                <w:b/>
                <w:bCs/>
              </w:rPr>
            </w:pPr>
            <w:r w:rsidRPr="00B811DA">
              <w:rPr>
                <w:b/>
                <w:bCs/>
              </w:rPr>
              <w:t>Opłacona polisa</w:t>
            </w:r>
          </w:p>
          <w:p w:rsidR="00B811DA" w:rsidRPr="00371538" w:rsidRDefault="00B811DA" w:rsidP="008C3815">
            <w:pPr>
              <w:spacing w:before="60" w:after="120"/>
              <w:jc w:val="both"/>
            </w:pPr>
            <w:r w:rsidRPr="00B811DA">
              <w:t>Opłacona polisa, a w przypadku jej braku inny dokument potwierdzający, że wykonawca jest ubezpieczony od odpowiedzialności cywilnej w zakresie prowadzonej działalności związanej z przedmiotem zamówienia</w:t>
            </w:r>
          </w:p>
        </w:tc>
      </w:tr>
    </w:tbl>
    <w:p w:rsidR="00B811DA" w:rsidRPr="00371538" w:rsidRDefault="008634CF" w:rsidP="00B811DA">
      <w:pPr>
        <w:pStyle w:val="Nagwek2"/>
        <w:numPr>
          <w:ilvl w:val="0"/>
          <w:numId w:val="0"/>
        </w:numPr>
      </w:pPr>
      <w:r w:rsidRPr="00371538">
        <w:t xml:space="preserve"> </w:t>
      </w:r>
    </w:p>
    <w:p w:rsidR="00B811DA" w:rsidRPr="00371538" w:rsidRDefault="00B811DA" w:rsidP="00B811DA">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811DA" w:rsidRPr="00371538" w:rsidTr="008C3815">
        <w:tc>
          <w:tcPr>
            <w:tcW w:w="720" w:type="dxa"/>
          </w:tcPr>
          <w:p w:rsidR="00B811DA" w:rsidRPr="00371538" w:rsidRDefault="00B811DA" w:rsidP="008C3815">
            <w:pPr>
              <w:spacing w:before="60" w:after="120"/>
              <w:jc w:val="both"/>
            </w:pPr>
            <w:r w:rsidRPr="00F84B32">
              <w:rPr>
                <w:b/>
                <w:sz w:val="20"/>
                <w:szCs w:val="20"/>
              </w:rPr>
              <w:lastRenderedPageBreak/>
              <w:t>Lp.</w:t>
            </w:r>
          </w:p>
        </w:tc>
        <w:tc>
          <w:tcPr>
            <w:tcW w:w="7920" w:type="dxa"/>
          </w:tcPr>
          <w:p w:rsidR="00B811DA" w:rsidRPr="00371538" w:rsidRDefault="00B811DA" w:rsidP="008C3815">
            <w:pPr>
              <w:spacing w:before="60" w:after="120"/>
              <w:jc w:val="both"/>
            </w:pPr>
            <w:r w:rsidRPr="00F84B32">
              <w:rPr>
                <w:b/>
                <w:sz w:val="20"/>
                <w:szCs w:val="20"/>
              </w:rPr>
              <w:t>Wymagany dokument</w:t>
            </w:r>
          </w:p>
        </w:tc>
      </w:tr>
      <w:tr w:rsidR="00B811DA" w:rsidRPr="00371538" w:rsidTr="008C3815">
        <w:tc>
          <w:tcPr>
            <w:tcW w:w="720" w:type="dxa"/>
          </w:tcPr>
          <w:p w:rsidR="00B811DA" w:rsidRPr="00371538" w:rsidRDefault="00B811DA" w:rsidP="008C3815">
            <w:pPr>
              <w:spacing w:before="60" w:after="120"/>
              <w:jc w:val="both"/>
            </w:pPr>
            <w:r w:rsidRPr="00B811DA">
              <w:t>1</w:t>
            </w:r>
          </w:p>
        </w:tc>
        <w:tc>
          <w:tcPr>
            <w:tcW w:w="7920" w:type="dxa"/>
          </w:tcPr>
          <w:p w:rsidR="00B811DA" w:rsidRPr="00F84B32" w:rsidRDefault="00B811DA" w:rsidP="008C3815">
            <w:pPr>
              <w:spacing w:before="60" w:after="120"/>
              <w:jc w:val="both"/>
              <w:rPr>
                <w:b/>
                <w:bCs/>
              </w:rPr>
            </w:pPr>
            <w:r w:rsidRPr="00B811DA">
              <w:rPr>
                <w:b/>
                <w:bCs/>
              </w:rPr>
              <w:t>Oświadczenie o braku podstaw do wykluczenia</w:t>
            </w:r>
          </w:p>
          <w:p w:rsidR="00B811DA" w:rsidRPr="00371538" w:rsidRDefault="00B811DA" w:rsidP="008C3815">
            <w:pPr>
              <w:spacing w:before="60" w:after="120"/>
              <w:jc w:val="both"/>
            </w:pPr>
            <w:r w:rsidRPr="00B811DA">
              <w:t>Oświadczenie o braku podstaw do wykluczenia</w:t>
            </w:r>
          </w:p>
        </w:tc>
      </w:tr>
      <w:tr w:rsidR="00B811DA" w:rsidRPr="00371538" w:rsidTr="008C3815">
        <w:tc>
          <w:tcPr>
            <w:tcW w:w="720" w:type="dxa"/>
          </w:tcPr>
          <w:p w:rsidR="00B811DA" w:rsidRPr="00371538" w:rsidRDefault="00B811DA" w:rsidP="008C3815">
            <w:pPr>
              <w:spacing w:before="60" w:after="120"/>
              <w:jc w:val="both"/>
            </w:pPr>
            <w:r w:rsidRPr="00B811DA">
              <w:t>2</w:t>
            </w:r>
          </w:p>
        </w:tc>
        <w:tc>
          <w:tcPr>
            <w:tcW w:w="7920" w:type="dxa"/>
          </w:tcPr>
          <w:p w:rsidR="00B811DA" w:rsidRPr="00F84B32" w:rsidRDefault="00B811DA" w:rsidP="008C3815">
            <w:pPr>
              <w:spacing w:before="60" w:after="120"/>
              <w:jc w:val="both"/>
              <w:rPr>
                <w:b/>
                <w:bCs/>
              </w:rPr>
            </w:pPr>
            <w:r w:rsidRPr="00B811DA">
              <w:rPr>
                <w:b/>
                <w:bCs/>
              </w:rPr>
              <w:t>Aktualny odpis z właściwego rejestru lub z centralnej ewidencji i informacji o działalności gospodarczej</w:t>
            </w:r>
          </w:p>
          <w:p w:rsidR="00B811DA" w:rsidRPr="00371538" w:rsidRDefault="00B811DA" w:rsidP="008C3815">
            <w:pPr>
              <w:spacing w:before="60" w:after="120"/>
              <w:jc w:val="both"/>
            </w:pPr>
            <w:r w:rsidRPr="00B811DA">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B811DA" w:rsidRPr="00371538" w:rsidTr="008C3815">
        <w:tc>
          <w:tcPr>
            <w:tcW w:w="720" w:type="dxa"/>
          </w:tcPr>
          <w:p w:rsidR="00B811DA" w:rsidRPr="00371538" w:rsidRDefault="00B811DA" w:rsidP="008C3815">
            <w:pPr>
              <w:spacing w:before="60" w:after="120"/>
              <w:jc w:val="both"/>
            </w:pPr>
            <w:r w:rsidRPr="00B811DA">
              <w:t>3</w:t>
            </w:r>
          </w:p>
        </w:tc>
        <w:tc>
          <w:tcPr>
            <w:tcW w:w="7920" w:type="dxa"/>
          </w:tcPr>
          <w:p w:rsidR="00B811DA" w:rsidRPr="00F84B32" w:rsidRDefault="00B811DA" w:rsidP="008C3815">
            <w:pPr>
              <w:spacing w:before="60" w:after="120"/>
              <w:jc w:val="both"/>
              <w:rPr>
                <w:b/>
                <w:bCs/>
              </w:rPr>
            </w:pPr>
            <w:r w:rsidRPr="00B811DA">
              <w:rPr>
                <w:b/>
                <w:bCs/>
              </w:rPr>
              <w:t>Aktualne zaświadczenie właściwego naczelnika urzędu skarbowego</w:t>
            </w:r>
          </w:p>
          <w:p w:rsidR="00B811DA" w:rsidRPr="00371538" w:rsidRDefault="00B811DA" w:rsidP="008C3815">
            <w:pPr>
              <w:spacing w:before="60" w:after="120"/>
              <w:jc w:val="both"/>
            </w:pPr>
            <w:r w:rsidRPr="00B811DA">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811DA" w:rsidRPr="00371538" w:rsidTr="008C3815">
        <w:tc>
          <w:tcPr>
            <w:tcW w:w="720" w:type="dxa"/>
          </w:tcPr>
          <w:p w:rsidR="00B811DA" w:rsidRPr="00371538" w:rsidRDefault="00B811DA" w:rsidP="008C3815">
            <w:pPr>
              <w:spacing w:before="60" w:after="120"/>
              <w:jc w:val="both"/>
            </w:pPr>
            <w:r w:rsidRPr="00B811DA">
              <w:t>4</w:t>
            </w:r>
          </w:p>
        </w:tc>
        <w:tc>
          <w:tcPr>
            <w:tcW w:w="7920" w:type="dxa"/>
          </w:tcPr>
          <w:p w:rsidR="00B811DA" w:rsidRPr="00F84B32" w:rsidRDefault="00B811DA" w:rsidP="008C3815">
            <w:pPr>
              <w:spacing w:before="60" w:after="120"/>
              <w:jc w:val="both"/>
              <w:rPr>
                <w:b/>
                <w:bCs/>
              </w:rPr>
            </w:pPr>
            <w:r w:rsidRPr="00B811DA">
              <w:rPr>
                <w:b/>
                <w:bCs/>
              </w:rPr>
              <w:t>Aktualne zaświadczenie właściwego oddziału ZUS lub KRUS</w:t>
            </w:r>
          </w:p>
          <w:p w:rsidR="00B811DA" w:rsidRPr="00371538" w:rsidRDefault="00B811DA" w:rsidP="008C3815">
            <w:pPr>
              <w:spacing w:before="60" w:after="120"/>
              <w:jc w:val="both"/>
            </w:pPr>
            <w:r w:rsidRPr="00B811D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811DA" w:rsidRPr="00371538" w:rsidTr="008C3815">
        <w:tc>
          <w:tcPr>
            <w:tcW w:w="720" w:type="dxa"/>
          </w:tcPr>
          <w:p w:rsidR="00B811DA" w:rsidRPr="00371538" w:rsidRDefault="00B811DA" w:rsidP="008C3815">
            <w:pPr>
              <w:spacing w:before="60" w:after="120"/>
              <w:jc w:val="both"/>
            </w:pPr>
            <w:r w:rsidRPr="00B811DA">
              <w:t>5</w:t>
            </w:r>
          </w:p>
        </w:tc>
        <w:tc>
          <w:tcPr>
            <w:tcW w:w="7920" w:type="dxa"/>
          </w:tcPr>
          <w:p w:rsidR="00B811DA" w:rsidRPr="00F84B32" w:rsidRDefault="00B811DA" w:rsidP="008C3815">
            <w:pPr>
              <w:spacing w:before="60" w:after="120"/>
              <w:jc w:val="both"/>
              <w:rPr>
                <w:b/>
                <w:bCs/>
              </w:rPr>
            </w:pPr>
            <w:r w:rsidRPr="00B811DA">
              <w:rPr>
                <w:b/>
                <w:bCs/>
              </w:rPr>
              <w:t>Aktualna informacja z KRK w zakresie określonym w art. 24 ust. 1 pkt 4-8 ustawy</w:t>
            </w:r>
          </w:p>
          <w:p w:rsidR="00B811DA" w:rsidRPr="00371538" w:rsidRDefault="00B811DA" w:rsidP="008C3815">
            <w:pPr>
              <w:spacing w:before="60" w:after="120"/>
              <w:jc w:val="both"/>
            </w:pPr>
            <w:r w:rsidRPr="00B811DA">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B811DA" w:rsidRPr="00371538" w:rsidTr="008C3815">
        <w:tc>
          <w:tcPr>
            <w:tcW w:w="720" w:type="dxa"/>
          </w:tcPr>
          <w:p w:rsidR="00B811DA" w:rsidRPr="00371538" w:rsidRDefault="00B811DA" w:rsidP="008C3815">
            <w:pPr>
              <w:spacing w:before="60" w:after="120"/>
              <w:jc w:val="both"/>
            </w:pPr>
            <w:r w:rsidRPr="00B811DA">
              <w:t>6</w:t>
            </w:r>
          </w:p>
        </w:tc>
        <w:tc>
          <w:tcPr>
            <w:tcW w:w="7920" w:type="dxa"/>
          </w:tcPr>
          <w:p w:rsidR="00B811DA" w:rsidRPr="00F84B32" w:rsidRDefault="00B811DA" w:rsidP="008C3815">
            <w:pPr>
              <w:spacing w:before="60" w:after="120"/>
              <w:jc w:val="both"/>
              <w:rPr>
                <w:b/>
                <w:bCs/>
              </w:rPr>
            </w:pPr>
            <w:r w:rsidRPr="00B811DA">
              <w:rPr>
                <w:b/>
                <w:bCs/>
              </w:rPr>
              <w:t>Aktualna informacja z KRK w zakresie określonym w art. 24 ust. 1 pkt 9 ustawy</w:t>
            </w:r>
          </w:p>
          <w:p w:rsidR="00B811DA" w:rsidRPr="00371538" w:rsidRDefault="00B811DA" w:rsidP="008C3815">
            <w:pPr>
              <w:spacing w:before="60" w:after="120"/>
              <w:jc w:val="both"/>
            </w:pPr>
            <w:r w:rsidRPr="00B811DA">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B811DA" w:rsidRPr="00371538" w:rsidTr="008C3815">
        <w:tc>
          <w:tcPr>
            <w:tcW w:w="720" w:type="dxa"/>
          </w:tcPr>
          <w:p w:rsidR="00B811DA" w:rsidRPr="00371538" w:rsidRDefault="00B811DA" w:rsidP="008C3815">
            <w:pPr>
              <w:spacing w:before="60" w:after="120"/>
              <w:jc w:val="both"/>
            </w:pPr>
            <w:r w:rsidRPr="00B811DA">
              <w:t>7</w:t>
            </w:r>
          </w:p>
        </w:tc>
        <w:tc>
          <w:tcPr>
            <w:tcW w:w="7920" w:type="dxa"/>
          </w:tcPr>
          <w:p w:rsidR="00B811DA" w:rsidRPr="00F84B32" w:rsidRDefault="00B811DA" w:rsidP="008C3815">
            <w:pPr>
              <w:spacing w:before="60" w:after="120"/>
              <w:jc w:val="both"/>
              <w:rPr>
                <w:b/>
                <w:bCs/>
              </w:rPr>
            </w:pPr>
            <w:r w:rsidRPr="00B811DA">
              <w:rPr>
                <w:b/>
                <w:bCs/>
              </w:rPr>
              <w:t>Dokumenty dotyczące przynależności do grupy kapitałowej</w:t>
            </w:r>
          </w:p>
          <w:p w:rsidR="00B811DA" w:rsidRPr="00371538" w:rsidRDefault="00B811DA" w:rsidP="008C3815">
            <w:pPr>
              <w:spacing w:before="60" w:after="120"/>
              <w:jc w:val="both"/>
            </w:pPr>
            <w:r w:rsidRPr="00B811DA">
              <w:t xml:space="preserve">Lista podmiotów należących do tej samej grupy kapitałowej w rozumieniu </w:t>
            </w:r>
            <w:r w:rsidRPr="00B811DA">
              <w:lastRenderedPageBreak/>
              <w:t>ustawy z dnia 16 lutego 2007 r. o ochronie konkurencji i konsumentów albo informacja o tym, że Wykonawca nie należy do grupy kapitałowej</w:t>
            </w:r>
          </w:p>
        </w:tc>
      </w:tr>
      <w:tr w:rsidR="00B811DA" w:rsidRPr="00371538" w:rsidTr="008C3815">
        <w:tc>
          <w:tcPr>
            <w:tcW w:w="720" w:type="dxa"/>
          </w:tcPr>
          <w:p w:rsidR="00B811DA" w:rsidRPr="00371538" w:rsidRDefault="00B811DA" w:rsidP="008C3815">
            <w:pPr>
              <w:spacing w:before="60" w:after="120"/>
              <w:jc w:val="both"/>
            </w:pPr>
            <w:r w:rsidRPr="00B811DA">
              <w:lastRenderedPageBreak/>
              <w:t>8</w:t>
            </w:r>
          </w:p>
        </w:tc>
        <w:tc>
          <w:tcPr>
            <w:tcW w:w="7920" w:type="dxa"/>
          </w:tcPr>
          <w:p w:rsidR="00B811DA" w:rsidRPr="00F84B32" w:rsidRDefault="00B811DA" w:rsidP="008C3815">
            <w:pPr>
              <w:spacing w:before="60" w:after="120"/>
              <w:jc w:val="both"/>
              <w:rPr>
                <w:b/>
                <w:bCs/>
              </w:rPr>
            </w:pPr>
            <w:r w:rsidRPr="00B811DA">
              <w:rPr>
                <w:b/>
                <w:bCs/>
              </w:rPr>
              <w:t>Aktualna informacja z KRK w zakresie określonym w art. 24 ust. 1 pkt 10 i 11 ustawy</w:t>
            </w:r>
          </w:p>
          <w:p w:rsidR="00B811DA" w:rsidRPr="00371538" w:rsidRDefault="00B811DA" w:rsidP="008C3815">
            <w:pPr>
              <w:spacing w:before="60" w:after="120"/>
              <w:jc w:val="both"/>
            </w:pPr>
            <w:r w:rsidRPr="00B811DA">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B811DA" w:rsidRPr="00371538" w:rsidRDefault="008634CF" w:rsidP="00B811DA">
      <w:pPr>
        <w:pStyle w:val="Nagwek2"/>
        <w:numPr>
          <w:ilvl w:val="0"/>
          <w:numId w:val="0"/>
        </w:numPr>
      </w:pPr>
      <w:r w:rsidRPr="00371538">
        <w:t xml:space="preserve"> </w:t>
      </w:r>
      <w:r w:rsidR="00B811DA" w:rsidRPr="00371538">
        <w:t xml:space="preserve"> </w:t>
      </w:r>
    </w:p>
    <w:p w:rsidR="00B811DA" w:rsidRPr="00371538" w:rsidRDefault="008634CF" w:rsidP="00B811DA">
      <w:pPr>
        <w:pStyle w:val="Nagwek2"/>
        <w:numPr>
          <w:ilvl w:val="0"/>
          <w:numId w:val="0"/>
        </w:numPr>
      </w:pPr>
      <w:r w:rsidRPr="00371538">
        <w:t xml:space="preserve"> </w:t>
      </w:r>
      <w:r w:rsidR="00B811DA"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B811DA" w:rsidRPr="00B811DA">
        <w:t>2013-12-11</w:t>
      </w:r>
      <w:r>
        <w:t>.</w:t>
      </w:r>
    </w:p>
    <w:p w:rsidR="00BC04D7" w:rsidRPr="003E3644" w:rsidRDefault="00BC04D7" w:rsidP="008634CF">
      <w:pPr>
        <w:pStyle w:val="Nagwek2"/>
      </w:pPr>
      <w:r w:rsidRPr="00B64044">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 xml:space="preserve">wraz z wyjaśnieniami Zamawiający przekazuje Wykonawcom, którym przekazał specyfikację istotnych warunków zamówienia, bez ujawniania źródła </w:t>
      </w:r>
      <w:r>
        <w:lastRenderedPageBreak/>
        <w:t>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Dz. U. z 2010 r. Nr 113, poz. 759, z późn.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Dz. U. z 2010 r. Nr 113, poz. 759, z późn.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811DA" w:rsidRPr="00F84B32" w:rsidTr="008C3815">
        <w:tc>
          <w:tcPr>
            <w:tcW w:w="744" w:type="dxa"/>
            <w:tcBorders>
              <w:top w:val="nil"/>
              <w:left w:val="nil"/>
              <w:bottom w:val="nil"/>
              <w:right w:val="nil"/>
            </w:tcBorders>
          </w:tcPr>
          <w:p w:rsidR="00B811DA" w:rsidRPr="00882095" w:rsidRDefault="00B811DA" w:rsidP="008C3815">
            <w:r w:rsidRPr="00B811DA">
              <w:t>1</w:t>
            </w:r>
          </w:p>
        </w:tc>
        <w:tc>
          <w:tcPr>
            <w:tcW w:w="7304" w:type="dxa"/>
            <w:tcBorders>
              <w:top w:val="nil"/>
              <w:left w:val="nil"/>
              <w:bottom w:val="nil"/>
              <w:right w:val="nil"/>
            </w:tcBorders>
          </w:tcPr>
          <w:p w:rsidR="00B811DA" w:rsidRPr="00F84B32" w:rsidRDefault="00B811DA" w:rsidP="008C3815">
            <w:pPr>
              <w:rPr>
                <w:lang w:val="en-US"/>
              </w:rPr>
            </w:pPr>
            <w:r w:rsidRPr="00B811DA">
              <w:rPr>
                <w:lang w:val="en-US"/>
              </w:rPr>
              <w:t>mgr Sławomir Baum</w:t>
            </w:r>
            <w:r w:rsidRPr="00F84B32">
              <w:rPr>
                <w:lang w:val="en-US"/>
              </w:rPr>
              <w:t xml:space="preserve"> -  </w:t>
            </w:r>
            <w:r w:rsidRPr="00B811DA">
              <w:rPr>
                <w:lang w:val="en-US"/>
              </w:rPr>
              <w:t>Pełnomocnik Zamówień Publicznych</w:t>
            </w:r>
            <w:r w:rsidRPr="00F84B32">
              <w:rPr>
                <w:lang w:val="en-US"/>
              </w:rPr>
              <w:t xml:space="preserve"> tel.: </w:t>
            </w:r>
            <w:r w:rsidRPr="00B811DA">
              <w:rPr>
                <w:lang w:val="en-US"/>
              </w:rPr>
              <w:t>(61) 2847133</w:t>
            </w:r>
            <w:r w:rsidRPr="00F84B32">
              <w:rPr>
                <w:lang w:val="en-US"/>
              </w:rPr>
              <w:t xml:space="preserve">, e-mail: </w:t>
            </w:r>
            <w:r w:rsidRPr="00B811DA">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811DA" w:rsidRPr="00F84B32" w:rsidTr="008C3815">
        <w:tc>
          <w:tcPr>
            <w:tcW w:w="744" w:type="dxa"/>
            <w:tcBorders>
              <w:top w:val="nil"/>
              <w:left w:val="nil"/>
              <w:bottom w:val="nil"/>
              <w:right w:val="nil"/>
            </w:tcBorders>
          </w:tcPr>
          <w:p w:rsidR="00B811DA" w:rsidRPr="00882095" w:rsidRDefault="00B811DA" w:rsidP="008C3815">
            <w:bookmarkStart w:id="8" w:name="_Toc258314250"/>
            <w:r w:rsidRPr="00B811DA">
              <w:t>1</w:t>
            </w:r>
          </w:p>
        </w:tc>
        <w:tc>
          <w:tcPr>
            <w:tcW w:w="7176" w:type="dxa"/>
            <w:tcBorders>
              <w:top w:val="nil"/>
              <w:left w:val="nil"/>
              <w:bottom w:val="nil"/>
              <w:right w:val="nil"/>
            </w:tcBorders>
          </w:tcPr>
          <w:p w:rsidR="00B811DA" w:rsidRPr="00F84B32" w:rsidRDefault="00B811DA" w:rsidP="008C3815">
            <w:pPr>
              <w:rPr>
                <w:lang w:val="en-US"/>
              </w:rPr>
            </w:pPr>
            <w:r w:rsidRPr="00B811DA">
              <w:rPr>
                <w:lang w:val="en-US"/>
              </w:rPr>
              <w:t>inspektor Anna Koronowska-Skrzypczak</w:t>
            </w:r>
            <w:r w:rsidRPr="00F84B32">
              <w:rPr>
                <w:lang w:val="en-US"/>
              </w:rPr>
              <w:t xml:space="preserve"> -   tel.: </w:t>
            </w:r>
            <w:r w:rsidRPr="00B811DA">
              <w:rPr>
                <w:lang w:val="en-US"/>
              </w:rPr>
              <w:t>(61) 2847144</w:t>
            </w:r>
            <w:r w:rsidRPr="00F84B32">
              <w:rPr>
                <w:lang w:val="en-US"/>
              </w:rPr>
              <w:t xml:space="preserve">, e-mail: </w:t>
            </w:r>
            <w:r w:rsidRPr="00B811DA">
              <w:rPr>
                <w:lang w:val="en-US"/>
              </w:rPr>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B811DA" w:rsidRPr="003209A8" w:rsidRDefault="00B811DA" w:rsidP="00B811DA">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B811DA" w:rsidRPr="003209A8" w:rsidTr="008C3815">
        <w:tc>
          <w:tcPr>
            <w:tcW w:w="8460" w:type="dxa"/>
          </w:tcPr>
          <w:p w:rsidR="00B811DA" w:rsidRPr="003209A8" w:rsidRDefault="00B811DA" w:rsidP="008C3815">
            <w:pPr>
              <w:pStyle w:val="Tekstpodstawowy"/>
            </w:pPr>
            <w:r w:rsidRPr="003209A8">
              <w:t xml:space="preserve">Dla zadania częściowego nr </w:t>
            </w:r>
            <w:r w:rsidRPr="00B811DA">
              <w:t>1</w:t>
            </w:r>
            <w:r w:rsidRPr="003209A8">
              <w:t xml:space="preserve">: </w:t>
            </w:r>
            <w:r w:rsidRPr="00B811DA">
              <w:rPr>
                <w:b/>
              </w:rPr>
              <w:t>3 000.00</w:t>
            </w:r>
            <w:r w:rsidRPr="003209A8">
              <w:rPr>
                <w:b/>
              </w:rPr>
              <w:t xml:space="preserve"> PLN</w:t>
            </w:r>
            <w:r w:rsidRPr="003209A8">
              <w:t xml:space="preserve"> (słownie: </w:t>
            </w:r>
            <w:r w:rsidRPr="00B811DA">
              <w:t xml:space="preserve"> trzy tysiące 00/100</w:t>
            </w:r>
            <w:r w:rsidRPr="003209A8">
              <w:t xml:space="preserve"> PLN)</w:t>
            </w:r>
          </w:p>
        </w:tc>
      </w:tr>
      <w:tr w:rsidR="00B811DA" w:rsidRPr="003209A8" w:rsidTr="008C3815">
        <w:tc>
          <w:tcPr>
            <w:tcW w:w="8460" w:type="dxa"/>
          </w:tcPr>
          <w:p w:rsidR="00B811DA" w:rsidRPr="003209A8" w:rsidRDefault="00B811DA" w:rsidP="008C3815">
            <w:pPr>
              <w:pStyle w:val="Tekstpodstawowy"/>
            </w:pPr>
            <w:r w:rsidRPr="003209A8">
              <w:t xml:space="preserve">Dla zadania częściowego nr </w:t>
            </w:r>
            <w:r w:rsidRPr="00B811DA">
              <w:t>2</w:t>
            </w:r>
            <w:r w:rsidRPr="003209A8">
              <w:t xml:space="preserve">: </w:t>
            </w:r>
            <w:r w:rsidRPr="00B811DA">
              <w:rPr>
                <w:b/>
              </w:rPr>
              <w:t>2 500.00</w:t>
            </w:r>
            <w:r w:rsidRPr="003209A8">
              <w:rPr>
                <w:b/>
              </w:rPr>
              <w:t xml:space="preserve"> PLN</w:t>
            </w:r>
            <w:r w:rsidRPr="003209A8">
              <w:t xml:space="preserve"> (słownie: </w:t>
            </w:r>
            <w:r w:rsidRPr="00B811DA">
              <w:t xml:space="preserve"> dwa tysiące pięćset  00/100</w:t>
            </w:r>
            <w:r w:rsidRPr="003209A8">
              <w:t xml:space="preserve"> PLN)</w:t>
            </w:r>
          </w:p>
        </w:tc>
      </w:tr>
      <w:tr w:rsidR="00B811DA" w:rsidRPr="003209A8" w:rsidTr="008C3815">
        <w:tc>
          <w:tcPr>
            <w:tcW w:w="8460" w:type="dxa"/>
          </w:tcPr>
          <w:p w:rsidR="00B811DA" w:rsidRPr="003209A8" w:rsidRDefault="00B811DA" w:rsidP="008C3815">
            <w:pPr>
              <w:pStyle w:val="Tekstpodstawowy"/>
            </w:pPr>
            <w:r w:rsidRPr="003209A8">
              <w:t xml:space="preserve">Dla zadania częściowego nr </w:t>
            </w:r>
            <w:r w:rsidRPr="00B811DA">
              <w:t>3</w:t>
            </w:r>
            <w:r w:rsidRPr="003209A8">
              <w:t xml:space="preserve">: </w:t>
            </w:r>
            <w:r w:rsidRPr="00B811DA">
              <w:rPr>
                <w:b/>
              </w:rPr>
              <w:t>5 000.00</w:t>
            </w:r>
            <w:r w:rsidRPr="003209A8">
              <w:rPr>
                <w:b/>
              </w:rPr>
              <w:t xml:space="preserve"> PLN</w:t>
            </w:r>
            <w:r w:rsidRPr="003209A8">
              <w:t xml:space="preserve"> (słownie: </w:t>
            </w:r>
            <w:r w:rsidRPr="00B811DA">
              <w:t xml:space="preserve"> pięć tysięcy 00/100</w:t>
            </w:r>
            <w:r w:rsidRPr="003209A8">
              <w:t xml:space="preserve"> PLN)</w:t>
            </w:r>
          </w:p>
        </w:tc>
      </w:tr>
      <w:tr w:rsidR="00B811DA" w:rsidRPr="003209A8" w:rsidTr="008C3815">
        <w:tc>
          <w:tcPr>
            <w:tcW w:w="8460" w:type="dxa"/>
          </w:tcPr>
          <w:p w:rsidR="00B811DA" w:rsidRPr="003209A8" w:rsidRDefault="00B811DA" w:rsidP="008C3815">
            <w:pPr>
              <w:pStyle w:val="Tekstpodstawowy"/>
            </w:pPr>
            <w:r w:rsidRPr="003209A8">
              <w:t xml:space="preserve">Dla zadania częściowego nr </w:t>
            </w:r>
            <w:r w:rsidRPr="00B811DA">
              <w:t>4</w:t>
            </w:r>
            <w:r w:rsidRPr="003209A8">
              <w:t xml:space="preserve">: </w:t>
            </w:r>
            <w:r w:rsidRPr="00B811DA">
              <w:rPr>
                <w:b/>
              </w:rPr>
              <w:t>5 000.00</w:t>
            </w:r>
            <w:r w:rsidRPr="003209A8">
              <w:rPr>
                <w:b/>
              </w:rPr>
              <w:t xml:space="preserve"> PLN</w:t>
            </w:r>
            <w:r w:rsidRPr="003209A8">
              <w:t xml:space="preserve"> (słownie: </w:t>
            </w:r>
            <w:r w:rsidRPr="00B811DA">
              <w:t xml:space="preserve"> pięć tysięcy 00/100</w:t>
            </w:r>
            <w:r w:rsidRPr="003209A8">
              <w:t xml:space="preserve"> PLN)</w:t>
            </w:r>
          </w:p>
        </w:tc>
      </w:tr>
      <w:tr w:rsidR="00B811DA" w:rsidRPr="003209A8" w:rsidTr="008C3815">
        <w:tc>
          <w:tcPr>
            <w:tcW w:w="8460" w:type="dxa"/>
          </w:tcPr>
          <w:p w:rsidR="00B811DA" w:rsidRPr="003209A8" w:rsidRDefault="00B811DA" w:rsidP="008C3815">
            <w:pPr>
              <w:pStyle w:val="Tekstpodstawowy"/>
            </w:pPr>
            <w:r w:rsidRPr="003209A8">
              <w:t xml:space="preserve">Dla zadania częściowego nr </w:t>
            </w:r>
            <w:r w:rsidRPr="00B811DA">
              <w:t>5</w:t>
            </w:r>
            <w:r w:rsidRPr="003209A8">
              <w:t xml:space="preserve">: </w:t>
            </w:r>
            <w:r w:rsidRPr="00B811DA">
              <w:rPr>
                <w:b/>
              </w:rPr>
              <w:t>3 000.00</w:t>
            </w:r>
            <w:r w:rsidRPr="003209A8">
              <w:rPr>
                <w:b/>
              </w:rPr>
              <w:t xml:space="preserve"> PLN</w:t>
            </w:r>
            <w:r w:rsidRPr="003209A8">
              <w:t xml:space="preserve"> (słownie: </w:t>
            </w:r>
            <w:r w:rsidRPr="00B811DA">
              <w:t xml:space="preserve"> trzy tysiące 00/100</w:t>
            </w:r>
            <w:r w:rsidRPr="003209A8">
              <w:t xml:space="preserve"> PLN)</w:t>
            </w:r>
          </w:p>
        </w:tc>
      </w:tr>
    </w:tbl>
    <w:p w:rsidR="00B811DA" w:rsidRPr="00876900" w:rsidRDefault="00B811DA" w:rsidP="00B811DA">
      <w:pPr>
        <w:pStyle w:val="Nagwek2"/>
      </w:pPr>
      <w:r>
        <w:t xml:space="preserve">Wadium należy wnieść w terminie do dnia </w:t>
      </w:r>
      <w:r w:rsidRPr="00B811DA">
        <w:t>2013-12-16</w:t>
      </w:r>
      <w:r>
        <w:t xml:space="preserve"> do godz. </w:t>
      </w:r>
      <w:r w:rsidRPr="00B811DA">
        <w:t>09:00</w:t>
      </w:r>
      <w:r>
        <w:t>.</w:t>
      </w:r>
    </w:p>
    <w:p w:rsidR="00B811DA" w:rsidRPr="00876900" w:rsidRDefault="00B811DA" w:rsidP="00B811DA">
      <w:pPr>
        <w:pStyle w:val="Nagwek2"/>
      </w:pPr>
      <w:r>
        <w:t>Wadium może być wnoszone w jednej lub kilku następujących formach:</w:t>
      </w:r>
    </w:p>
    <w:p w:rsidR="00B811DA" w:rsidRPr="00876900" w:rsidRDefault="00B811DA" w:rsidP="00B811DA">
      <w:pPr>
        <w:pStyle w:val="Nagwek2"/>
        <w:numPr>
          <w:ilvl w:val="2"/>
          <w:numId w:val="1"/>
        </w:numPr>
      </w:pPr>
      <w:r>
        <w:t xml:space="preserve">pieniądzu: przelewem na rachunek bankowy Zamawiającego: </w:t>
      </w:r>
      <w:r w:rsidRPr="00B811DA">
        <w:t>SBL Śrem</w:t>
      </w:r>
      <w:r>
        <w:t xml:space="preserve"> </w:t>
      </w:r>
      <w:r w:rsidRPr="00B811DA">
        <w:t>95 9084 0003 2102 0013 0521 0008</w:t>
      </w:r>
      <w:r>
        <w:t>;</w:t>
      </w:r>
    </w:p>
    <w:p w:rsidR="00B811DA" w:rsidRDefault="00B811DA" w:rsidP="00B811DA">
      <w:pPr>
        <w:pStyle w:val="Nagwek2"/>
        <w:numPr>
          <w:ilvl w:val="2"/>
          <w:numId w:val="1"/>
        </w:numPr>
      </w:pPr>
      <w:r w:rsidRPr="00F1047A">
        <w:lastRenderedPageBreak/>
        <w:t xml:space="preserve">poręczeniach </w:t>
      </w:r>
      <w:r>
        <w:t>bankowych lub poręczeniach spółdzielczej kasy oszczędnościowo-kredytowej, z tym że poręczenie kasy jest zawsze poręczeniem pieniężnym;</w:t>
      </w:r>
    </w:p>
    <w:p w:rsidR="00B811DA" w:rsidRPr="00876900" w:rsidRDefault="00B811DA" w:rsidP="00B811DA">
      <w:pPr>
        <w:pStyle w:val="Nagwek2"/>
        <w:numPr>
          <w:ilvl w:val="2"/>
          <w:numId w:val="1"/>
        </w:numPr>
      </w:pPr>
      <w:r>
        <w:t>gwarancjach bankowych;</w:t>
      </w:r>
    </w:p>
    <w:p w:rsidR="00B811DA" w:rsidRPr="00876900" w:rsidRDefault="00B811DA" w:rsidP="00B811DA">
      <w:pPr>
        <w:pStyle w:val="Nagwek2"/>
        <w:numPr>
          <w:ilvl w:val="2"/>
          <w:numId w:val="1"/>
        </w:numPr>
      </w:pPr>
      <w:r>
        <w:t>gwarancjach ubezpieczeniowych;</w:t>
      </w:r>
    </w:p>
    <w:p w:rsidR="00B811DA" w:rsidRDefault="00B811DA" w:rsidP="00B811DA">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B811DA" w:rsidRDefault="00B811DA" w:rsidP="00B811DA">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B811DA" w:rsidRDefault="00B811DA" w:rsidP="00B811DA">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B811DA" w:rsidRDefault="00B811DA" w:rsidP="00B811DA">
      <w:pPr>
        <w:pStyle w:val="Nagwek2"/>
      </w:pPr>
      <w:r w:rsidRPr="00772ADB">
        <w:t>Wykonawca zobowiązany jest wnieść wadium na okres związania ofertą.</w:t>
      </w:r>
    </w:p>
    <w:p w:rsidR="00B811DA" w:rsidRPr="00876900" w:rsidRDefault="00B811DA" w:rsidP="00B811DA">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B811DA" w:rsidRPr="00876900" w:rsidRDefault="00B811DA" w:rsidP="00B811DA">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B811DA" w:rsidRPr="00876900" w:rsidRDefault="00B811DA" w:rsidP="00B811DA">
      <w:pPr>
        <w:pStyle w:val="Nagwek2"/>
      </w:pPr>
      <w:r>
        <w:t>Zamawiający zwraca niezwłocznie wadium, na wniosek Wykonawcy, który wycofał ofertę przed upływem terminu składania ofert.</w:t>
      </w:r>
    </w:p>
    <w:p w:rsidR="00B811DA" w:rsidRPr="00720175" w:rsidRDefault="00B811DA" w:rsidP="00B811DA">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B811DA" w:rsidRDefault="00B811DA" w:rsidP="00B811DA">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B811DA" w:rsidRDefault="00B811DA" w:rsidP="00B811DA">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B811DA" w:rsidRPr="00876900" w:rsidRDefault="00B811DA" w:rsidP="00B811DA">
      <w:pPr>
        <w:pStyle w:val="Nagwek2"/>
      </w:pPr>
      <w:r>
        <w:t>Zamawiający zatrzymuje wadium wraz z odsetkami, jeżeli Wykonawca, którego oferta została wybrana:</w:t>
      </w:r>
    </w:p>
    <w:p w:rsidR="00B811DA" w:rsidRPr="00876900" w:rsidRDefault="00B811DA" w:rsidP="00B811DA">
      <w:pPr>
        <w:pStyle w:val="Nagwek2"/>
        <w:numPr>
          <w:ilvl w:val="2"/>
          <w:numId w:val="1"/>
        </w:numPr>
      </w:pPr>
      <w:r>
        <w:t>odmówił podpisania umowy w sprawie zamówienia publicznego na warunkach określonych w ofercie;</w:t>
      </w:r>
      <w:r w:rsidRPr="006D5F37">
        <w:t xml:space="preserve"> </w:t>
      </w:r>
    </w:p>
    <w:p w:rsidR="00B811DA" w:rsidRPr="00876900" w:rsidRDefault="00B811DA" w:rsidP="00B811DA">
      <w:pPr>
        <w:pStyle w:val="Nagwek2"/>
        <w:numPr>
          <w:ilvl w:val="2"/>
          <w:numId w:val="1"/>
        </w:numPr>
      </w:pPr>
      <w:r>
        <w:t>nie wniósł wymaganego zabezpieczenia należytego wyko</w:t>
      </w:r>
      <w:r>
        <w:softHyphen/>
        <w:t xml:space="preserve">nania umowy; </w:t>
      </w:r>
    </w:p>
    <w:p w:rsidR="00B811DA" w:rsidRDefault="00B811DA" w:rsidP="00B811DA">
      <w:pPr>
        <w:pStyle w:val="Nagwek2"/>
        <w:numPr>
          <w:ilvl w:val="2"/>
          <w:numId w:val="1"/>
        </w:numPr>
      </w:pPr>
      <w:r>
        <w:lastRenderedPageBreak/>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B811DA" w:rsidRPr="00B811DA">
        <w:t>30</w:t>
      </w:r>
      <w:r>
        <w:t xml:space="preserve"> dni.</w:t>
      </w:r>
    </w:p>
    <w:p w:rsidR="008D48A7" w:rsidRPr="00876900" w:rsidRDefault="008D48A7" w:rsidP="008634CF">
      <w:pPr>
        <w:pStyle w:val="Nagwek2"/>
      </w:pPr>
      <w:r>
        <w:t>Bieg terminu związania ofertą rozpoczyna się wraz z upływem terminu składania ofert.</w:t>
      </w:r>
    </w:p>
    <w:p w:rsidR="00B811DA" w:rsidRPr="00876900" w:rsidRDefault="008D48A7" w:rsidP="00B811D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B811DA">
        <w:t xml:space="preserve"> Odmowa wyrażenia zgody nie powoduje utraty wadium.</w:t>
      </w:r>
      <w:r w:rsidR="00B811DA" w:rsidRPr="00876900">
        <w:t xml:space="preserve"> </w:t>
      </w:r>
    </w:p>
    <w:p w:rsidR="00B811DA" w:rsidRPr="003209A8" w:rsidRDefault="00B811DA" w:rsidP="00B811D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lastRenderedPageBreak/>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3E3644">
        <w:t xml:space="preserve">Wykonawca zamieszcza ofertę w </w:t>
      </w:r>
      <w:r w:rsidR="002E140F">
        <w:t>jednej kopercie oznaczonej</w:t>
      </w:r>
      <w:r w:rsidRPr="003E3644">
        <w:t xml:space="preserve"> nazwą i</w:t>
      </w:r>
      <w:r>
        <w:t xml:space="preserve"> adresem Zamawiającego oraz opisanych w następujący sposób: „Oferta na: </w:t>
      </w:r>
      <w:r w:rsidR="00B811DA" w:rsidRPr="00B811DA">
        <w:t>Utrzymanie czystości i porządku dróg gminnych i wewnętrznych będących w zarządzie gminy Śrem II przetarg</w:t>
      </w:r>
      <w:r>
        <w:t xml:space="preserve"> NIE OTWIERAĆ przed: </w:t>
      </w:r>
      <w:r w:rsidR="00B811DA" w:rsidRPr="00B811DA">
        <w:t>2013-12-16</w:t>
      </w:r>
      <w:r>
        <w:t xml:space="preserve"> godz. </w:t>
      </w:r>
      <w:r w:rsidR="00B811DA" w:rsidRPr="00B811DA">
        <w:t>09:30</w:t>
      </w:r>
      <w:r>
        <w:t xml:space="preserve">”. </w:t>
      </w:r>
      <w:r>
        <w:rPr>
          <w:rFonts w:eastAsia="Arial Unicode MS"/>
        </w:rPr>
        <w:t xml:space="preserve">Na </w:t>
      </w:r>
      <w:bookmarkStart w:id="11" w:name="_GoBack"/>
      <w:bookmarkEnd w:id="11"/>
      <w:r>
        <w:rPr>
          <w:rFonts w:eastAsia="Arial Unicode MS"/>
        </w:rPr>
        <w:t>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Dz. U. z 2010 r. Nr 113, poz. 759, z późn. zm.</w:t>
      </w:r>
      <w:r w:rsidR="00E37BBD">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B811DA" w:rsidRPr="00B811DA">
        <w:t>siedzibie Zamawiającego</w:t>
      </w:r>
      <w:r>
        <w:t xml:space="preserve">, pokój nr: </w:t>
      </w:r>
      <w:r w:rsidR="00B811DA" w:rsidRPr="00B811DA">
        <w:t>2</w:t>
      </w:r>
      <w:r>
        <w:t xml:space="preserve"> do dnia </w:t>
      </w:r>
      <w:r w:rsidR="00B811DA" w:rsidRPr="00B811DA">
        <w:t>2013-12-16</w:t>
      </w:r>
      <w:r>
        <w:t xml:space="preserve"> do godz. </w:t>
      </w:r>
      <w:r w:rsidR="00B811DA" w:rsidRPr="00B811DA">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B811DA" w:rsidRPr="00B811DA">
        <w:t>2013-12-16</w:t>
      </w:r>
      <w:r>
        <w:t xml:space="preserve"> o godz. </w:t>
      </w:r>
      <w:r w:rsidR="00B811DA" w:rsidRPr="00B811DA">
        <w:t>09:30</w:t>
      </w:r>
      <w:r>
        <w:t xml:space="preserve">, w </w:t>
      </w:r>
      <w:r w:rsidR="00B811DA" w:rsidRPr="00B811DA">
        <w:t>siedzibie Zamawiającego</w:t>
      </w:r>
      <w:r>
        <w:t xml:space="preserve">, pokój nr </w:t>
      </w:r>
      <w:r w:rsidR="00B811DA" w:rsidRPr="00B811DA">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B811DA"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1</w:t>
            </w:r>
            <w:r>
              <w:t xml:space="preserve"> - </w:t>
            </w:r>
            <w:r w:rsidRPr="00B811DA">
              <w:t xml:space="preserve">Zamówienie obejmuje utrzymanie czystości i porządku dróg gminnych i wewnętrznych będących w zarządzie gminy Śrem. </w:t>
            </w:r>
          </w:p>
          <w:p w:rsidR="00B811DA" w:rsidRPr="00AD148D" w:rsidRDefault="00B811DA" w:rsidP="008C3815">
            <w:pPr>
              <w:pStyle w:val="Nagwek2"/>
              <w:numPr>
                <w:ilvl w:val="0"/>
                <w:numId w:val="0"/>
              </w:numPr>
              <w:tabs>
                <w:tab w:val="left" w:pos="708"/>
              </w:tabs>
              <w:spacing w:before="0"/>
              <w:jc w:val="left"/>
              <w:rPr>
                <w:color w:val="auto"/>
              </w:rPr>
            </w:pPr>
            <w:r w:rsidRPr="00B811DA">
              <w:t>I CZĘŚĆ - OSIEDLE JEZIORANY - pow. 89.123,57 m2</w:t>
            </w:r>
          </w:p>
        </w:tc>
        <w:tc>
          <w:tcPr>
            <w:tcW w:w="4719" w:type="dxa"/>
            <w:shd w:val="clear" w:color="auto" w:fill="FFFFFF"/>
          </w:tcPr>
          <w:p w:rsidR="00B811DA" w:rsidRPr="00AD148D" w:rsidRDefault="00B811DA" w:rsidP="008C3815">
            <w:pPr>
              <w:pStyle w:val="Nagwek2"/>
              <w:numPr>
                <w:ilvl w:val="0"/>
                <w:numId w:val="0"/>
              </w:numPr>
              <w:tabs>
                <w:tab w:val="left" w:pos="708"/>
              </w:tabs>
              <w:spacing w:before="0"/>
              <w:jc w:val="left"/>
              <w:rPr>
                <w:color w:val="auto"/>
              </w:rPr>
            </w:pPr>
            <w:r w:rsidRPr="00B811DA">
              <w:t>1 - Cena (koszt) - 100</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2</w:t>
            </w:r>
            <w:r>
              <w:t xml:space="preserve"> - </w:t>
            </w:r>
            <w:r w:rsidRPr="00B811DA">
              <w:t xml:space="preserve">Zamówienie obejmuje wykonanie zadania - utrzymanie czystości </w:t>
            </w:r>
          </w:p>
          <w:p w:rsidR="00B811DA" w:rsidRPr="00B811DA" w:rsidRDefault="00B811DA" w:rsidP="008C3815">
            <w:pPr>
              <w:pStyle w:val="Nagwek2"/>
              <w:numPr>
                <w:ilvl w:val="0"/>
                <w:numId w:val="0"/>
              </w:numPr>
              <w:tabs>
                <w:tab w:val="left" w:pos="708"/>
              </w:tabs>
              <w:spacing w:before="0"/>
              <w:jc w:val="left"/>
            </w:pPr>
            <w:r w:rsidRPr="00B811DA">
              <w:t xml:space="preserve">i porządku dróg gminnych i wewnętrznych będących w zarządzie 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t>II CZĘŚĆ - OSIEDLE HELENKI - pow. 52.856,00 m2</w:t>
            </w:r>
          </w:p>
        </w:tc>
        <w:tc>
          <w:tcPr>
            <w:tcW w:w="4719" w:type="dxa"/>
            <w:shd w:val="clear" w:color="auto" w:fill="FFFFFF"/>
          </w:tcPr>
          <w:p w:rsidR="00B811DA" w:rsidRPr="00AD148D" w:rsidRDefault="00B811DA" w:rsidP="008C3815">
            <w:pPr>
              <w:pStyle w:val="Nagwek2"/>
              <w:numPr>
                <w:ilvl w:val="0"/>
                <w:numId w:val="0"/>
              </w:numPr>
              <w:tabs>
                <w:tab w:val="left" w:pos="708"/>
              </w:tabs>
              <w:spacing w:before="0"/>
              <w:jc w:val="left"/>
              <w:rPr>
                <w:color w:val="auto"/>
              </w:rPr>
            </w:pPr>
            <w:r w:rsidRPr="00B811DA">
              <w:t>1 - Cena (koszt) - 100</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3</w:t>
            </w:r>
            <w:r>
              <w:t xml:space="preserve"> - </w:t>
            </w:r>
            <w:r w:rsidRPr="00B811DA">
              <w:t xml:space="preserve">Zamówienie obejmuje wykonanie zadania - utrzymanie czystości </w:t>
            </w:r>
          </w:p>
          <w:p w:rsidR="00B811DA" w:rsidRPr="00B811DA" w:rsidRDefault="00B811DA" w:rsidP="008C3815">
            <w:pPr>
              <w:pStyle w:val="Nagwek2"/>
              <w:numPr>
                <w:ilvl w:val="0"/>
                <w:numId w:val="0"/>
              </w:numPr>
              <w:tabs>
                <w:tab w:val="left" w:pos="708"/>
              </w:tabs>
              <w:spacing w:before="0"/>
              <w:jc w:val="left"/>
            </w:pPr>
            <w:r w:rsidRPr="00B811DA">
              <w:t xml:space="preserve">i porządku dróg gminnych i wewnętrznych będących w zarządzie 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t>III CZĘŚĆ - LEWOBRZEŻNA CZĘŚĆ MIASTA ŚREM - pow. 105.182,40 m2</w:t>
            </w:r>
          </w:p>
        </w:tc>
        <w:tc>
          <w:tcPr>
            <w:tcW w:w="4719" w:type="dxa"/>
            <w:shd w:val="clear" w:color="auto" w:fill="FFFFFF"/>
          </w:tcPr>
          <w:p w:rsidR="00B811DA" w:rsidRPr="00AD148D" w:rsidRDefault="00B811DA" w:rsidP="008C3815">
            <w:pPr>
              <w:pStyle w:val="Nagwek2"/>
              <w:numPr>
                <w:ilvl w:val="0"/>
                <w:numId w:val="0"/>
              </w:numPr>
              <w:tabs>
                <w:tab w:val="left" w:pos="708"/>
              </w:tabs>
              <w:spacing w:before="0"/>
              <w:jc w:val="left"/>
              <w:rPr>
                <w:color w:val="auto"/>
              </w:rPr>
            </w:pPr>
            <w:r w:rsidRPr="00B811DA">
              <w:t>1 - Cena (koszt) - 100</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4</w:t>
            </w:r>
            <w:r>
              <w:t xml:space="preserve"> - </w:t>
            </w:r>
            <w:r w:rsidRPr="00B811DA">
              <w:t xml:space="preserve">Zamówienie obejmuje utrzymanie czystości i porządku dróg gminnych i wewnętrznych będących w zarządzie 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t>IV CZĘŚĆ - PRAWOBRZEŻNA CZĘŚĆ MIASTA ŚREM - pow. 117.853,75 m2</w:t>
            </w:r>
          </w:p>
        </w:tc>
        <w:tc>
          <w:tcPr>
            <w:tcW w:w="4719" w:type="dxa"/>
            <w:shd w:val="clear" w:color="auto" w:fill="FFFFFF"/>
          </w:tcPr>
          <w:p w:rsidR="00B811DA" w:rsidRPr="00AD148D" w:rsidRDefault="00B811DA" w:rsidP="008C3815">
            <w:pPr>
              <w:pStyle w:val="Nagwek2"/>
              <w:numPr>
                <w:ilvl w:val="0"/>
                <w:numId w:val="0"/>
              </w:numPr>
              <w:tabs>
                <w:tab w:val="left" w:pos="708"/>
              </w:tabs>
              <w:spacing w:before="0"/>
              <w:jc w:val="left"/>
              <w:rPr>
                <w:color w:val="auto"/>
              </w:rPr>
            </w:pPr>
            <w:r w:rsidRPr="00B811DA">
              <w:t>1 - Cena (koszt) - 100</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5</w:t>
            </w:r>
            <w:r>
              <w:t xml:space="preserve"> - </w:t>
            </w:r>
            <w:r w:rsidRPr="00B811DA">
              <w:t xml:space="preserve">Zamówienie obejmuje wykonanie zadania - utrzymanie czystości </w:t>
            </w:r>
          </w:p>
          <w:p w:rsidR="00B811DA" w:rsidRPr="00B811DA" w:rsidRDefault="00B811DA" w:rsidP="008C3815">
            <w:pPr>
              <w:pStyle w:val="Nagwek2"/>
              <w:numPr>
                <w:ilvl w:val="0"/>
                <w:numId w:val="0"/>
              </w:numPr>
              <w:tabs>
                <w:tab w:val="left" w:pos="708"/>
              </w:tabs>
              <w:spacing w:before="0"/>
              <w:jc w:val="left"/>
            </w:pPr>
            <w:r w:rsidRPr="00B811DA">
              <w:t xml:space="preserve">i porządku dróg gminnych i wewnętrznych będących w zarządzie 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lastRenderedPageBreak/>
              <w:t>V CZĘŚĆ - SOŁECTWA NOCHOWO, PSARSKIE, ZBRUDZEWO - pow. 67.596,31 m2</w:t>
            </w:r>
          </w:p>
        </w:tc>
        <w:tc>
          <w:tcPr>
            <w:tcW w:w="4719" w:type="dxa"/>
            <w:shd w:val="clear" w:color="auto" w:fill="FFFFFF"/>
          </w:tcPr>
          <w:p w:rsidR="00B811DA" w:rsidRPr="00AD148D" w:rsidRDefault="00B811DA" w:rsidP="008C3815">
            <w:pPr>
              <w:pStyle w:val="Nagwek2"/>
              <w:numPr>
                <w:ilvl w:val="0"/>
                <w:numId w:val="0"/>
              </w:numPr>
              <w:tabs>
                <w:tab w:val="left" w:pos="708"/>
              </w:tabs>
              <w:spacing w:before="0"/>
              <w:jc w:val="left"/>
              <w:rPr>
                <w:color w:val="auto"/>
              </w:rPr>
            </w:pPr>
            <w:r w:rsidRPr="00B811DA">
              <w:lastRenderedPageBreak/>
              <w:t>1 - Cena (koszt) - 100</w:t>
            </w:r>
          </w:p>
        </w:tc>
      </w:tr>
    </w:tbl>
    <w:p w:rsidR="008D48A7" w:rsidRDefault="008D48A7" w:rsidP="008634CF">
      <w:pPr>
        <w:pStyle w:val="Nagwek2"/>
      </w:pPr>
      <w:r w:rsidRPr="00BA284E">
        <w:lastRenderedPageBreak/>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1</w:t>
            </w:r>
            <w:r>
              <w:t xml:space="preserve"> - </w:t>
            </w:r>
            <w:r w:rsidRPr="00B811DA">
              <w:t xml:space="preserve">Zamówienie obejmuje utrzymanie czystości i porządku dróg gminnych i wewnętrznych będących w zarządzie gminy Śrem. </w:t>
            </w:r>
          </w:p>
          <w:p w:rsidR="00B811DA" w:rsidRPr="00AD148D" w:rsidRDefault="00B811DA" w:rsidP="008C3815">
            <w:pPr>
              <w:pStyle w:val="Nagwek2"/>
              <w:numPr>
                <w:ilvl w:val="0"/>
                <w:numId w:val="0"/>
              </w:numPr>
              <w:tabs>
                <w:tab w:val="left" w:pos="708"/>
              </w:tabs>
              <w:spacing w:before="0"/>
              <w:jc w:val="left"/>
              <w:rPr>
                <w:color w:val="auto"/>
              </w:rPr>
            </w:pPr>
            <w:r w:rsidRPr="00B811DA">
              <w:t>I CZĘŚĆ - OSIEDLE JEZIORANY - pow. 89.123,57 m2</w:t>
            </w:r>
          </w:p>
        </w:tc>
        <w:tc>
          <w:tcPr>
            <w:tcW w:w="4719"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1 - Cena (koszt)</w:t>
            </w:r>
          </w:p>
          <w:p w:rsidR="00B811DA" w:rsidRPr="00B811DA" w:rsidRDefault="00B811DA" w:rsidP="008C3815">
            <w:pPr>
              <w:pStyle w:val="Nagwek2"/>
              <w:numPr>
                <w:ilvl w:val="0"/>
                <w:numId w:val="0"/>
              </w:numPr>
              <w:tabs>
                <w:tab w:val="left" w:pos="708"/>
              </w:tabs>
              <w:spacing w:before="0"/>
              <w:jc w:val="left"/>
            </w:pPr>
            <w:r w:rsidRPr="00B811DA">
              <w:t>Liczba punktów = ( Cmin/Cof ) * 100 * waga</w:t>
            </w:r>
          </w:p>
          <w:p w:rsidR="00B811DA" w:rsidRPr="00B811DA" w:rsidRDefault="00B811DA" w:rsidP="008C3815">
            <w:pPr>
              <w:pStyle w:val="Nagwek2"/>
              <w:numPr>
                <w:ilvl w:val="0"/>
                <w:numId w:val="0"/>
              </w:numPr>
              <w:tabs>
                <w:tab w:val="left" w:pos="708"/>
              </w:tabs>
              <w:spacing w:before="0"/>
              <w:jc w:val="left"/>
            </w:pPr>
            <w:r w:rsidRPr="00B811DA">
              <w:t>gdzie:</w:t>
            </w:r>
          </w:p>
          <w:p w:rsidR="00B811DA" w:rsidRPr="00B811DA" w:rsidRDefault="00B811DA" w:rsidP="008C3815">
            <w:pPr>
              <w:pStyle w:val="Nagwek2"/>
              <w:numPr>
                <w:ilvl w:val="0"/>
                <w:numId w:val="0"/>
              </w:numPr>
              <w:tabs>
                <w:tab w:val="left" w:pos="708"/>
              </w:tabs>
              <w:spacing w:before="0"/>
              <w:jc w:val="left"/>
            </w:pPr>
            <w:r w:rsidRPr="00B811DA">
              <w:t xml:space="preserve"> - Cmin - najniższa cena spośród wszystkich ofert</w:t>
            </w:r>
          </w:p>
          <w:p w:rsidR="00B811DA" w:rsidRPr="00AD148D" w:rsidRDefault="00B811DA" w:rsidP="008C3815">
            <w:pPr>
              <w:pStyle w:val="Nagwek2"/>
              <w:numPr>
                <w:ilvl w:val="0"/>
                <w:numId w:val="0"/>
              </w:numPr>
              <w:tabs>
                <w:tab w:val="left" w:pos="708"/>
              </w:tabs>
              <w:spacing w:before="0"/>
              <w:jc w:val="left"/>
              <w:rPr>
                <w:color w:val="auto"/>
              </w:rPr>
            </w:pPr>
            <w:r w:rsidRPr="00B811DA">
              <w:t xml:space="preserve"> - Cof -  cena podana w ofercie</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2</w:t>
            </w:r>
            <w:r>
              <w:t xml:space="preserve"> - </w:t>
            </w:r>
            <w:r w:rsidRPr="00B811DA">
              <w:t xml:space="preserve">Zamówienie obejmuje wykonanie zadania - utrzymanie czystości </w:t>
            </w:r>
          </w:p>
          <w:p w:rsidR="00B811DA" w:rsidRPr="00B811DA" w:rsidRDefault="00B811DA" w:rsidP="008C3815">
            <w:pPr>
              <w:pStyle w:val="Nagwek2"/>
              <w:numPr>
                <w:ilvl w:val="0"/>
                <w:numId w:val="0"/>
              </w:numPr>
              <w:tabs>
                <w:tab w:val="left" w:pos="708"/>
              </w:tabs>
              <w:spacing w:before="0"/>
              <w:jc w:val="left"/>
            </w:pPr>
            <w:r w:rsidRPr="00B811DA">
              <w:t xml:space="preserve">i porządku dróg gminnych i wewnętrznych będących w zarządzie 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t>II CZĘŚĆ - OSIEDLE HELENKI - pow. 52.856,00 m2</w:t>
            </w:r>
          </w:p>
        </w:tc>
        <w:tc>
          <w:tcPr>
            <w:tcW w:w="4719"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1 - Cena (koszt)</w:t>
            </w:r>
          </w:p>
          <w:p w:rsidR="00B811DA" w:rsidRPr="00B811DA" w:rsidRDefault="00B811DA" w:rsidP="008C3815">
            <w:pPr>
              <w:pStyle w:val="Nagwek2"/>
              <w:numPr>
                <w:ilvl w:val="0"/>
                <w:numId w:val="0"/>
              </w:numPr>
              <w:tabs>
                <w:tab w:val="left" w:pos="708"/>
              </w:tabs>
              <w:spacing w:before="0"/>
              <w:jc w:val="left"/>
            </w:pPr>
            <w:r w:rsidRPr="00B811DA">
              <w:t>Liczba punktów = ( Cmin/Cof ) * 100 * waga</w:t>
            </w:r>
          </w:p>
          <w:p w:rsidR="00B811DA" w:rsidRPr="00B811DA" w:rsidRDefault="00B811DA" w:rsidP="008C3815">
            <w:pPr>
              <w:pStyle w:val="Nagwek2"/>
              <w:numPr>
                <w:ilvl w:val="0"/>
                <w:numId w:val="0"/>
              </w:numPr>
              <w:tabs>
                <w:tab w:val="left" w:pos="708"/>
              </w:tabs>
              <w:spacing w:before="0"/>
              <w:jc w:val="left"/>
            </w:pPr>
            <w:r w:rsidRPr="00B811DA">
              <w:t>gdzie:</w:t>
            </w:r>
          </w:p>
          <w:p w:rsidR="00B811DA" w:rsidRPr="00B811DA" w:rsidRDefault="00B811DA" w:rsidP="008C3815">
            <w:pPr>
              <w:pStyle w:val="Nagwek2"/>
              <w:numPr>
                <w:ilvl w:val="0"/>
                <w:numId w:val="0"/>
              </w:numPr>
              <w:tabs>
                <w:tab w:val="left" w:pos="708"/>
              </w:tabs>
              <w:spacing w:before="0"/>
              <w:jc w:val="left"/>
            </w:pPr>
            <w:r w:rsidRPr="00B811DA">
              <w:t xml:space="preserve"> - Cmin - najniższa cena spośród wszystkich ofert</w:t>
            </w:r>
          </w:p>
          <w:p w:rsidR="00B811DA" w:rsidRPr="00AD148D" w:rsidRDefault="00B811DA" w:rsidP="008C3815">
            <w:pPr>
              <w:pStyle w:val="Nagwek2"/>
              <w:numPr>
                <w:ilvl w:val="0"/>
                <w:numId w:val="0"/>
              </w:numPr>
              <w:tabs>
                <w:tab w:val="left" w:pos="708"/>
              </w:tabs>
              <w:spacing w:before="0"/>
              <w:jc w:val="left"/>
              <w:rPr>
                <w:color w:val="auto"/>
              </w:rPr>
            </w:pPr>
            <w:r w:rsidRPr="00B811DA">
              <w:t xml:space="preserve"> - Cof -  cena podana w ofercie</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3</w:t>
            </w:r>
            <w:r>
              <w:t xml:space="preserve"> - </w:t>
            </w:r>
            <w:r w:rsidRPr="00B811DA">
              <w:t xml:space="preserve">Zamówienie obejmuje wykonanie zadania - utrzymanie czystości </w:t>
            </w:r>
          </w:p>
          <w:p w:rsidR="00B811DA" w:rsidRPr="00B811DA" w:rsidRDefault="00B811DA" w:rsidP="008C3815">
            <w:pPr>
              <w:pStyle w:val="Nagwek2"/>
              <w:numPr>
                <w:ilvl w:val="0"/>
                <w:numId w:val="0"/>
              </w:numPr>
              <w:tabs>
                <w:tab w:val="left" w:pos="708"/>
              </w:tabs>
              <w:spacing w:before="0"/>
              <w:jc w:val="left"/>
            </w:pPr>
            <w:r w:rsidRPr="00B811DA">
              <w:t xml:space="preserve">i porządku dróg gminnych i wewnętrznych będących w zarządzie 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t>III CZĘŚĆ - LEWOBRZEŻNA CZĘŚĆ MIASTA ŚREM - pow. 105.182,40 m2</w:t>
            </w:r>
          </w:p>
        </w:tc>
        <w:tc>
          <w:tcPr>
            <w:tcW w:w="4719"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1 - Cena (koszt)</w:t>
            </w:r>
          </w:p>
          <w:p w:rsidR="00B811DA" w:rsidRPr="00B811DA" w:rsidRDefault="00B811DA" w:rsidP="008C3815">
            <w:pPr>
              <w:pStyle w:val="Nagwek2"/>
              <w:numPr>
                <w:ilvl w:val="0"/>
                <w:numId w:val="0"/>
              </w:numPr>
              <w:tabs>
                <w:tab w:val="left" w:pos="708"/>
              </w:tabs>
              <w:spacing w:before="0"/>
              <w:jc w:val="left"/>
            </w:pPr>
            <w:r w:rsidRPr="00B811DA">
              <w:t>Liczba punktów = ( Cmin/Cof ) * 100 * waga</w:t>
            </w:r>
          </w:p>
          <w:p w:rsidR="00B811DA" w:rsidRPr="00B811DA" w:rsidRDefault="00B811DA" w:rsidP="008C3815">
            <w:pPr>
              <w:pStyle w:val="Nagwek2"/>
              <w:numPr>
                <w:ilvl w:val="0"/>
                <w:numId w:val="0"/>
              </w:numPr>
              <w:tabs>
                <w:tab w:val="left" w:pos="708"/>
              </w:tabs>
              <w:spacing w:before="0"/>
              <w:jc w:val="left"/>
            </w:pPr>
            <w:r w:rsidRPr="00B811DA">
              <w:t>gdzie:</w:t>
            </w:r>
          </w:p>
          <w:p w:rsidR="00B811DA" w:rsidRPr="00B811DA" w:rsidRDefault="00B811DA" w:rsidP="008C3815">
            <w:pPr>
              <w:pStyle w:val="Nagwek2"/>
              <w:numPr>
                <w:ilvl w:val="0"/>
                <w:numId w:val="0"/>
              </w:numPr>
              <w:tabs>
                <w:tab w:val="left" w:pos="708"/>
              </w:tabs>
              <w:spacing w:before="0"/>
              <w:jc w:val="left"/>
            </w:pPr>
            <w:r w:rsidRPr="00B811DA">
              <w:t xml:space="preserve"> - Cmin - najniższa cena spośród wszystkich ofert</w:t>
            </w:r>
          </w:p>
          <w:p w:rsidR="00B811DA" w:rsidRPr="00AD148D" w:rsidRDefault="00B811DA" w:rsidP="008C3815">
            <w:pPr>
              <w:pStyle w:val="Nagwek2"/>
              <w:numPr>
                <w:ilvl w:val="0"/>
                <w:numId w:val="0"/>
              </w:numPr>
              <w:tabs>
                <w:tab w:val="left" w:pos="708"/>
              </w:tabs>
              <w:spacing w:before="0"/>
              <w:jc w:val="left"/>
              <w:rPr>
                <w:color w:val="auto"/>
              </w:rPr>
            </w:pPr>
            <w:r w:rsidRPr="00B811DA">
              <w:t xml:space="preserve"> - Cof -  cena podana w ofercie</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4</w:t>
            </w:r>
            <w:r>
              <w:t xml:space="preserve"> - </w:t>
            </w:r>
            <w:r w:rsidRPr="00B811DA">
              <w:t xml:space="preserve">Zamówienie obejmuje utrzymanie czystości i porządku dróg gminnych i wewnętrznych będących w zarządzie 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t>IV CZĘŚĆ - PRAWOBRZEŻNA CZĘŚĆ MIASTA ŚREM - pow. 117.853,75 m2</w:t>
            </w:r>
          </w:p>
        </w:tc>
        <w:tc>
          <w:tcPr>
            <w:tcW w:w="4719"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1 - Cena (koszt)</w:t>
            </w:r>
          </w:p>
          <w:p w:rsidR="00B811DA" w:rsidRPr="00B811DA" w:rsidRDefault="00B811DA" w:rsidP="008C3815">
            <w:pPr>
              <w:pStyle w:val="Nagwek2"/>
              <w:numPr>
                <w:ilvl w:val="0"/>
                <w:numId w:val="0"/>
              </w:numPr>
              <w:tabs>
                <w:tab w:val="left" w:pos="708"/>
              </w:tabs>
              <w:spacing w:before="0"/>
              <w:jc w:val="left"/>
            </w:pPr>
            <w:r w:rsidRPr="00B811DA">
              <w:t>Liczba punktów = ( Cmin/Cof ) * 100 * waga</w:t>
            </w:r>
          </w:p>
          <w:p w:rsidR="00B811DA" w:rsidRPr="00B811DA" w:rsidRDefault="00B811DA" w:rsidP="008C3815">
            <w:pPr>
              <w:pStyle w:val="Nagwek2"/>
              <w:numPr>
                <w:ilvl w:val="0"/>
                <w:numId w:val="0"/>
              </w:numPr>
              <w:tabs>
                <w:tab w:val="left" w:pos="708"/>
              </w:tabs>
              <w:spacing w:before="0"/>
              <w:jc w:val="left"/>
            </w:pPr>
            <w:r w:rsidRPr="00B811DA">
              <w:t>gdzie:</w:t>
            </w:r>
          </w:p>
          <w:p w:rsidR="00B811DA" w:rsidRPr="00B811DA" w:rsidRDefault="00B811DA" w:rsidP="008C3815">
            <w:pPr>
              <w:pStyle w:val="Nagwek2"/>
              <w:numPr>
                <w:ilvl w:val="0"/>
                <w:numId w:val="0"/>
              </w:numPr>
              <w:tabs>
                <w:tab w:val="left" w:pos="708"/>
              </w:tabs>
              <w:spacing w:before="0"/>
              <w:jc w:val="left"/>
            </w:pPr>
            <w:r w:rsidRPr="00B811DA">
              <w:t xml:space="preserve"> - Cmin - najniższa cena spośród wszystkich ofert</w:t>
            </w:r>
          </w:p>
          <w:p w:rsidR="00B811DA" w:rsidRPr="00AD148D" w:rsidRDefault="00B811DA" w:rsidP="008C3815">
            <w:pPr>
              <w:pStyle w:val="Nagwek2"/>
              <w:numPr>
                <w:ilvl w:val="0"/>
                <w:numId w:val="0"/>
              </w:numPr>
              <w:tabs>
                <w:tab w:val="left" w:pos="708"/>
              </w:tabs>
              <w:spacing w:before="0"/>
              <w:jc w:val="left"/>
              <w:rPr>
                <w:color w:val="auto"/>
              </w:rPr>
            </w:pPr>
            <w:r w:rsidRPr="00B811DA">
              <w:t xml:space="preserve"> - Cof -  cena podana w ofercie</w:t>
            </w:r>
          </w:p>
        </w:tc>
      </w:tr>
      <w:tr w:rsidR="00B811DA" w:rsidRPr="00AD148D" w:rsidTr="008C3815">
        <w:tc>
          <w:tcPr>
            <w:tcW w:w="4071"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t>5</w:t>
            </w:r>
            <w:r>
              <w:t xml:space="preserve"> - </w:t>
            </w:r>
            <w:r w:rsidRPr="00B811DA">
              <w:t xml:space="preserve">Zamówienie obejmuje wykonanie zadania - utrzymanie czystości </w:t>
            </w:r>
          </w:p>
          <w:p w:rsidR="00B811DA" w:rsidRPr="00B811DA" w:rsidRDefault="00B811DA" w:rsidP="008C3815">
            <w:pPr>
              <w:pStyle w:val="Nagwek2"/>
              <w:numPr>
                <w:ilvl w:val="0"/>
                <w:numId w:val="0"/>
              </w:numPr>
              <w:tabs>
                <w:tab w:val="left" w:pos="708"/>
              </w:tabs>
              <w:spacing w:before="0"/>
              <w:jc w:val="left"/>
            </w:pPr>
            <w:r w:rsidRPr="00B811DA">
              <w:t xml:space="preserve">i porządku dróg gminnych i wewnętrznych będących w zarządzie </w:t>
            </w:r>
            <w:r w:rsidRPr="00B811DA">
              <w:lastRenderedPageBreak/>
              <w:t xml:space="preserve">gminy Śrem. </w:t>
            </w:r>
          </w:p>
          <w:p w:rsidR="00B811DA" w:rsidRPr="00B811DA" w:rsidRDefault="00B811DA" w:rsidP="008C3815">
            <w:pPr>
              <w:pStyle w:val="Nagwek2"/>
              <w:numPr>
                <w:ilvl w:val="0"/>
                <w:numId w:val="0"/>
              </w:numPr>
              <w:tabs>
                <w:tab w:val="left" w:pos="708"/>
              </w:tabs>
              <w:spacing w:before="0"/>
              <w:jc w:val="left"/>
            </w:pPr>
          </w:p>
          <w:p w:rsidR="00B811DA" w:rsidRPr="00AD148D" w:rsidRDefault="00B811DA" w:rsidP="008C3815">
            <w:pPr>
              <w:pStyle w:val="Nagwek2"/>
              <w:numPr>
                <w:ilvl w:val="0"/>
                <w:numId w:val="0"/>
              </w:numPr>
              <w:tabs>
                <w:tab w:val="left" w:pos="708"/>
              </w:tabs>
              <w:spacing w:before="0"/>
              <w:jc w:val="left"/>
              <w:rPr>
                <w:color w:val="auto"/>
              </w:rPr>
            </w:pPr>
            <w:r w:rsidRPr="00B811DA">
              <w:t>V CZĘŚĆ - SOŁECTWA NOCHOWO, PSARSKIE, ZBRUDZEWO - pow. 67.596,31 m2</w:t>
            </w:r>
          </w:p>
        </w:tc>
        <w:tc>
          <w:tcPr>
            <w:tcW w:w="4719" w:type="dxa"/>
            <w:shd w:val="clear" w:color="auto" w:fill="FFFFFF"/>
          </w:tcPr>
          <w:p w:rsidR="00B811DA" w:rsidRPr="00B811DA" w:rsidRDefault="00B811DA" w:rsidP="008C3815">
            <w:pPr>
              <w:pStyle w:val="Nagwek2"/>
              <w:numPr>
                <w:ilvl w:val="0"/>
                <w:numId w:val="0"/>
              </w:numPr>
              <w:tabs>
                <w:tab w:val="left" w:pos="708"/>
              </w:tabs>
              <w:spacing w:before="0"/>
              <w:jc w:val="left"/>
            </w:pPr>
            <w:r w:rsidRPr="00B811DA">
              <w:lastRenderedPageBreak/>
              <w:t>1 - Cena (koszt)</w:t>
            </w:r>
          </w:p>
          <w:p w:rsidR="00B811DA" w:rsidRPr="00B811DA" w:rsidRDefault="00B811DA" w:rsidP="008C3815">
            <w:pPr>
              <w:pStyle w:val="Nagwek2"/>
              <w:numPr>
                <w:ilvl w:val="0"/>
                <w:numId w:val="0"/>
              </w:numPr>
              <w:tabs>
                <w:tab w:val="left" w:pos="708"/>
              </w:tabs>
              <w:spacing w:before="0"/>
              <w:jc w:val="left"/>
            </w:pPr>
            <w:r w:rsidRPr="00B811DA">
              <w:t>Liczba punktów = ( Cmin/Cof ) * 100 * waga</w:t>
            </w:r>
          </w:p>
          <w:p w:rsidR="00B811DA" w:rsidRPr="00B811DA" w:rsidRDefault="00B811DA" w:rsidP="008C3815">
            <w:pPr>
              <w:pStyle w:val="Nagwek2"/>
              <w:numPr>
                <w:ilvl w:val="0"/>
                <w:numId w:val="0"/>
              </w:numPr>
              <w:tabs>
                <w:tab w:val="left" w:pos="708"/>
              </w:tabs>
              <w:spacing w:before="0"/>
              <w:jc w:val="left"/>
            </w:pPr>
            <w:r w:rsidRPr="00B811DA">
              <w:t>gdzie:</w:t>
            </w:r>
          </w:p>
          <w:p w:rsidR="00B811DA" w:rsidRPr="00B811DA" w:rsidRDefault="00B811DA" w:rsidP="008C3815">
            <w:pPr>
              <w:pStyle w:val="Nagwek2"/>
              <w:numPr>
                <w:ilvl w:val="0"/>
                <w:numId w:val="0"/>
              </w:numPr>
              <w:tabs>
                <w:tab w:val="left" w:pos="708"/>
              </w:tabs>
              <w:spacing w:before="0"/>
              <w:jc w:val="left"/>
            </w:pPr>
            <w:r w:rsidRPr="00B811DA">
              <w:t xml:space="preserve"> - Cmin - najniższa cena spośród wszystkich </w:t>
            </w:r>
            <w:r w:rsidRPr="00B811DA">
              <w:lastRenderedPageBreak/>
              <w:t>ofert</w:t>
            </w:r>
          </w:p>
          <w:p w:rsidR="00B811DA" w:rsidRPr="00AD148D" w:rsidRDefault="00B811DA" w:rsidP="008C3815">
            <w:pPr>
              <w:pStyle w:val="Nagwek2"/>
              <w:numPr>
                <w:ilvl w:val="0"/>
                <w:numId w:val="0"/>
              </w:numPr>
              <w:tabs>
                <w:tab w:val="left" w:pos="708"/>
              </w:tabs>
              <w:spacing w:before="0"/>
              <w:jc w:val="left"/>
              <w:rPr>
                <w:color w:val="auto"/>
              </w:rPr>
            </w:pPr>
            <w:r w:rsidRPr="00B811DA">
              <w:t xml:space="preserve"> - Cof -  cena podana w ofercie</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37BBD">
        <w:t>(</w:t>
      </w:r>
      <w:r w:rsidR="00536027">
        <w:t>Dz. U. z 2010 r. Nr 113, poz. 759, z późn. zm.</w:t>
      </w:r>
      <w:r w:rsidR="00E37BBD">
        <w:t>)</w:t>
      </w:r>
      <w:r>
        <w:t xml:space="preserve">, lub pełnomocnictw albo jeżeli złoży wymagane przez Zamawiającego oświadczenia i dokumenty, o których mowa w art. 25 ust. 1 ustawy Prawo zamówień publicznych </w:t>
      </w:r>
      <w:r w:rsidR="00E37BBD">
        <w:t>(</w:t>
      </w:r>
      <w:r w:rsidR="00536027">
        <w:t>Dz. U. z 2010 r. Nr 113, poz. 759, z późn.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Dz. U. z 2010 r. Nr 113, poz. 759, z późn.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Dz. U. z 2010 r. Nr 113, poz. 759, z późn.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Dz. U. z 2010 r. Nr 113, poz. 759, z późn.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lastRenderedPageBreak/>
        <w:t xml:space="preserve">Jeżeli Wykonawca, którego oferta została wybrana, uchyla się od zawarcia umowy w sprawie zamówienia publicznego </w:t>
      </w:r>
      <w:r w:rsidR="00B811DA">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Dz. U. z 2010 r. Nr 113, poz. 759, z późn. zm.</w:t>
      </w:r>
      <w:r w:rsidR="00E37BBD">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Dz. U. z 2010 r. Nr 113, poz. 759, z późn. 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Dz. U. z 2010 r. Nr 113, poz. 759, z późn.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Dz. U. z 2010 r. Nr 113, poz. 759, z późn.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811DA">
        <w:t xml:space="preserve"> i wniesienie zabezpieczenia nale</w:t>
      </w:r>
      <w:r w:rsidR="00B811DA">
        <w:rPr>
          <w:rFonts w:ascii="TimesNewRoman" w:eastAsia="TimesNewRoman" w:cs="TimesNewRoman"/>
        </w:rPr>
        <w:t>ż</w:t>
      </w:r>
      <w:r w:rsidR="00B811DA">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B811DA" w:rsidRDefault="00B811DA" w:rsidP="00B811DA">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B811DA" w:rsidRPr="00F84B32" w:rsidTr="008C3815">
        <w:tc>
          <w:tcPr>
            <w:tcW w:w="2237" w:type="dxa"/>
          </w:tcPr>
          <w:p w:rsidR="00B811DA" w:rsidRPr="00F84B32" w:rsidRDefault="00B811DA" w:rsidP="008C3815">
            <w:pPr>
              <w:spacing w:before="60" w:after="120"/>
              <w:jc w:val="both"/>
              <w:rPr>
                <w:b/>
                <w:sz w:val="20"/>
                <w:szCs w:val="20"/>
              </w:rPr>
            </w:pPr>
            <w:r w:rsidRPr="00F84B32">
              <w:rPr>
                <w:b/>
                <w:sz w:val="20"/>
                <w:szCs w:val="20"/>
              </w:rPr>
              <w:t>Zadanie częściowe nr:</w:t>
            </w:r>
          </w:p>
        </w:tc>
        <w:tc>
          <w:tcPr>
            <w:tcW w:w="4783" w:type="dxa"/>
          </w:tcPr>
          <w:p w:rsidR="00B811DA" w:rsidRPr="00F84B32" w:rsidRDefault="00B811DA" w:rsidP="008C3815">
            <w:pPr>
              <w:spacing w:before="60" w:after="120"/>
              <w:jc w:val="both"/>
              <w:rPr>
                <w:b/>
                <w:sz w:val="20"/>
                <w:szCs w:val="20"/>
              </w:rPr>
            </w:pPr>
            <w:r w:rsidRPr="00F84B32">
              <w:rPr>
                <w:b/>
                <w:sz w:val="20"/>
                <w:szCs w:val="20"/>
              </w:rPr>
              <w:t>Zabezpieczenie w % ceny ofertowej:</w:t>
            </w:r>
          </w:p>
        </w:tc>
      </w:tr>
      <w:tr w:rsidR="00B811DA" w:rsidRPr="00F84B32" w:rsidTr="008C3815">
        <w:tc>
          <w:tcPr>
            <w:tcW w:w="2237" w:type="dxa"/>
          </w:tcPr>
          <w:p w:rsidR="00B811DA" w:rsidRPr="00F84B32" w:rsidRDefault="00B811DA" w:rsidP="008C3815">
            <w:pPr>
              <w:spacing w:before="60" w:after="120"/>
              <w:jc w:val="both"/>
              <w:rPr>
                <w:b/>
              </w:rPr>
            </w:pPr>
            <w:r w:rsidRPr="00B811DA">
              <w:t>1</w:t>
            </w:r>
          </w:p>
        </w:tc>
        <w:tc>
          <w:tcPr>
            <w:tcW w:w="4783" w:type="dxa"/>
          </w:tcPr>
          <w:p w:rsidR="00B811DA" w:rsidRPr="00C06D30" w:rsidRDefault="00B811DA" w:rsidP="008C3815">
            <w:pPr>
              <w:pStyle w:val="Tekstpodstawowy"/>
              <w:spacing w:before="60"/>
            </w:pPr>
            <w:r w:rsidRPr="00B811DA">
              <w:t>5</w:t>
            </w:r>
            <w:r>
              <w:t xml:space="preserve"> %</w:t>
            </w:r>
          </w:p>
        </w:tc>
      </w:tr>
      <w:tr w:rsidR="00B811DA" w:rsidRPr="00F84B32" w:rsidTr="008C3815">
        <w:tc>
          <w:tcPr>
            <w:tcW w:w="2237" w:type="dxa"/>
          </w:tcPr>
          <w:p w:rsidR="00B811DA" w:rsidRPr="00F84B32" w:rsidRDefault="00B811DA" w:rsidP="008C3815">
            <w:pPr>
              <w:spacing w:before="60" w:after="120"/>
              <w:jc w:val="both"/>
              <w:rPr>
                <w:b/>
              </w:rPr>
            </w:pPr>
            <w:r w:rsidRPr="00B811DA">
              <w:t>2</w:t>
            </w:r>
          </w:p>
        </w:tc>
        <w:tc>
          <w:tcPr>
            <w:tcW w:w="4783" w:type="dxa"/>
          </w:tcPr>
          <w:p w:rsidR="00B811DA" w:rsidRPr="00C06D30" w:rsidRDefault="00B811DA" w:rsidP="008C3815">
            <w:pPr>
              <w:pStyle w:val="Tekstpodstawowy"/>
              <w:spacing w:before="60"/>
            </w:pPr>
            <w:r w:rsidRPr="00B811DA">
              <w:t>5</w:t>
            </w:r>
            <w:r>
              <w:t xml:space="preserve"> %</w:t>
            </w:r>
          </w:p>
        </w:tc>
      </w:tr>
      <w:tr w:rsidR="00B811DA" w:rsidRPr="00F84B32" w:rsidTr="008C3815">
        <w:tc>
          <w:tcPr>
            <w:tcW w:w="2237" w:type="dxa"/>
          </w:tcPr>
          <w:p w:rsidR="00B811DA" w:rsidRPr="00F84B32" w:rsidRDefault="00B811DA" w:rsidP="008C3815">
            <w:pPr>
              <w:spacing w:before="60" w:after="120"/>
              <w:jc w:val="both"/>
              <w:rPr>
                <w:b/>
              </w:rPr>
            </w:pPr>
            <w:r w:rsidRPr="00B811DA">
              <w:t>3</w:t>
            </w:r>
          </w:p>
        </w:tc>
        <w:tc>
          <w:tcPr>
            <w:tcW w:w="4783" w:type="dxa"/>
          </w:tcPr>
          <w:p w:rsidR="00B811DA" w:rsidRPr="00C06D30" w:rsidRDefault="00B811DA" w:rsidP="008C3815">
            <w:pPr>
              <w:pStyle w:val="Tekstpodstawowy"/>
              <w:spacing w:before="60"/>
            </w:pPr>
            <w:r w:rsidRPr="00B811DA">
              <w:t>5</w:t>
            </w:r>
            <w:r>
              <w:t xml:space="preserve"> %</w:t>
            </w:r>
          </w:p>
        </w:tc>
      </w:tr>
      <w:tr w:rsidR="00B811DA" w:rsidRPr="00F84B32" w:rsidTr="008C3815">
        <w:tc>
          <w:tcPr>
            <w:tcW w:w="2237" w:type="dxa"/>
          </w:tcPr>
          <w:p w:rsidR="00B811DA" w:rsidRPr="00F84B32" w:rsidRDefault="00B811DA" w:rsidP="008C3815">
            <w:pPr>
              <w:spacing w:before="60" w:after="120"/>
              <w:jc w:val="both"/>
              <w:rPr>
                <w:b/>
              </w:rPr>
            </w:pPr>
            <w:r w:rsidRPr="00B811DA">
              <w:t>4</w:t>
            </w:r>
          </w:p>
        </w:tc>
        <w:tc>
          <w:tcPr>
            <w:tcW w:w="4783" w:type="dxa"/>
          </w:tcPr>
          <w:p w:rsidR="00B811DA" w:rsidRPr="00C06D30" w:rsidRDefault="00B811DA" w:rsidP="008C3815">
            <w:pPr>
              <w:pStyle w:val="Tekstpodstawowy"/>
              <w:spacing w:before="60"/>
            </w:pPr>
            <w:r w:rsidRPr="00B811DA">
              <w:t>5</w:t>
            </w:r>
            <w:r>
              <w:t xml:space="preserve"> %</w:t>
            </w:r>
          </w:p>
        </w:tc>
      </w:tr>
      <w:tr w:rsidR="00B811DA" w:rsidRPr="00F84B32" w:rsidTr="008C3815">
        <w:tc>
          <w:tcPr>
            <w:tcW w:w="2237" w:type="dxa"/>
          </w:tcPr>
          <w:p w:rsidR="00B811DA" w:rsidRPr="00F84B32" w:rsidRDefault="00B811DA" w:rsidP="008C3815">
            <w:pPr>
              <w:spacing w:before="60" w:after="120"/>
              <w:jc w:val="both"/>
              <w:rPr>
                <w:b/>
              </w:rPr>
            </w:pPr>
            <w:r w:rsidRPr="00B811DA">
              <w:t>5</w:t>
            </w:r>
          </w:p>
        </w:tc>
        <w:tc>
          <w:tcPr>
            <w:tcW w:w="4783" w:type="dxa"/>
          </w:tcPr>
          <w:p w:rsidR="00B811DA" w:rsidRPr="00C06D30" w:rsidRDefault="00B811DA" w:rsidP="008C3815">
            <w:pPr>
              <w:pStyle w:val="Tekstpodstawowy"/>
              <w:spacing w:before="60"/>
            </w:pPr>
            <w:r w:rsidRPr="00B811DA">
              <w:t>5</w:t>
            </w:r>
            <w:r>
              <w:t xml:space="preserve"> %</w:t>
            </w:r>
          </w:p>
        </w:tc>
      </w:tr>
    </w:tbl>
    <w:p w:rsidR="00B811DA" w:rsidRPr="00876900" w:rsidRDefault="00B811DA" w:rsidP="00B811DA">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B811DA" w:rsidRPr="00876900" w:rsidRDefault="00B811DA" w:rsidP="00B811DA">
      <w:pPr>
        <w:pStyle w:val="Nagwek2"/>
        <w:numPr>
          <w:ilvl w:val="2"/>
          <w:numId w:val="1"/>
        </w:numPr>
      </w:pPr>
      <w:r>
        <w:lastRenderedPageBreak/>
        <w:t>pieniądzu;</w:t>
      </w:r>
    </w:p>
    <w:p w:rsidR="00B811DA" w:rsidRPr="00876900" w:rsidRDefault="00B811DA" w:rsidP="00B811DA">
      <w:pPr>
        <w:pStyle w:val="Nagwek2"/>
        <w:numPr>
          <w:ilvl w:val="2"/>
          <w:numId w:val="1"/>
        </w:numPr>
      </w:pPr>
      <w:r>
        <w:t>poręczeniach bankowych lub poręczeniach spółdzielczej kasy oszczędnościowo-kredytowej, z tym że zobowiązanie kasy jest zawsze zobowiązaniem pieniężnym;</w:t>
      </w:r>
    </w:p>
    <w:p w:rsidR="00B811DA" w:rsidRPr="00876900" w:rsidRDefault="00B811DA" w:rsidP="00B811DA">
      <w:pPr>
        <w:pStyle w:val="Nagwek2"/>
        <w:numPr>
          <w:ilvl w:val="2"/>
          <w:numId w:val="1"/>
        </w:numPr>
      </w:pPr>
      <w:r>
        <w:t>gwarancjach bankowych;</w:t>
      </w:r>
    </w:p>
    <w:p w:rsidR="00B811DA" w:rsidRPr="00876900" w:rsidRDefault="00B811DA" w:rsidP="00B811DA">
      <w:pPr>
        <w:pStyle w:val="Nagwek2"/>
        <w:numPr>
          <w:ilvl w:val="2"/>
          <w:numId w:val="1"/>
        </w:numPr>
      </w:pPr>
      <w:r>
        <w:t>gwarancjach ubezpieczeniowych;</w:t>
      </w:r>
    </w:p>
    <w:p w:rsidR="00B811DA" w:rsidRPr="00876900" w:rsidRDefault="00B811DA" w:rsidP="00B811DA">
      <w:pPr>
        <w:pStyle w:val="Nagwek2"/>
        <w:numPr>
          <w:ilvl w:val="2"/>
          <w:numId w:val="1"/>
        </w:numPr>
      </w:pPr>
      <w:r>
        <w:t>poręczeniach udzielanych przez podmioty, o których mowa w art. 6b ust. 5 pkt 2 ustawy z dnia 9 listopada 2000 r. o utworzeniu Polskiej Agencji Rozwoju Przedsiębiorczości.</w:t>
      </w:r>
    </w:p>
    <w:p w:rsidR="00B811DA" w:rsidRPr="00876900" w:rsidRDefault="00B811DA" w:rsidP="00B811DA">
      <w:pPr>
        <w:pStyle w:val="Nagwek2"/>
      </w:pPr>
      <w:r>
        <w:t xml:space="preserve">Zabezpieczenie wnoszone w pieniądzu Wykonawca wpłaca przelewem na rachunek bankowy wskazany przez Zamawiającego. </w:t>
      </w:r>
    </w:p>
    <w:p w:rsidR="00B811DA" w:rsidRPr="00876900" w:rsidRDefault="00B811DA" w:rsidP="00B811DA">
      <w:pPr>
        <w:pStyle w:val="Nagwek2"/>
      </w:pPr>
      <w:r w:rsidRPr="003C166B">
        <w:t>W przypadku wniesienia wadium w pieniądzu Wykonawca może wyrazić zgodę na zaliczenie kwoty wadium na poczet zabezpieczenia.</w:t>
      </w:r>
      <w:r>
        <w:rPr>
          <w:color w:val="FF0000"/>
        </w:rPr>
        <w:t xml:space="preserve"> </w:t>
      </w:r>
    </w:p>
    <w:p w:rsidR="00B811DA" w:rsidRPr="00876900" w:rsidRDefault="00B811DA" w:rsidP="00B811DA">
      <w:pPr>
        <w:pStyle w:val="Nagwek2"/>
      </w:pPr>
    </w:p>
    <w:p w:rsidR="00B811DA" w:rsidRPr="00876900" w:rsidRDefault="00B811DA" w:rsidP="00B811DA">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B811DA" w:rsidRDefault="00B811DA" w:rsidP="00B811DA">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B811DA" w:rsidP="00B811DA">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B811DA"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7C543E">
        <w:t xml:space="preserve"> </w:t>
      </w:r>
      <w:r w:rsidRPr="00B811DA">
        <w:t>zmiany terminów wykonania umowy wskazanych w umowie</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lastRenderedPageBreak/>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Dz. U. z 2010 r. Nr 113, poz. 759, z późn.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Dz. U. z 2010 r. Nr 113, poz. 759, z późn.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 xml:space="preserve">Odwołanie wnosi się w terminach określonych w art. 182 ustawy Prawo zamówień publicznych </w:t>
      </w:r>
      <w:r w:rsidR="00E37BBD">
        <w:t>(</w:t>
      </w:r>
      <w:r w:rsidR="00536027">
        <w:t>Dz. U. z 2010 r. Nr 113, poz. 759, z późn.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lastRenderedPageBreak/>
        <w:t>Aukcja elektroniczna</w:t>
      </w:r>
    </w:p>
    <w:p w:rsidR="00603291" w:rsidRPr="00876900" w:rsidRDefault="00603291" w:rsidP="008634CF">
      <w:pPr>
        <w:pStyle w:val="Nagwek2"/>
      </w:pPr>
      <w:r w:rsidRPr="003E3644">
        <w:t>W postępowaniu nie jest przewidziany wybór najkorzystniejszej oferty z zastosowaniem aukcji elektronicznej</w:t>
      </w:r>
      <w:r w:rsidRPr="00876900">
        <w:rPr>
          <w:highlight w:val="green"/>
        </w:rPr>
        <w:t>.</w:t>
      </w:r>
      <w:r w:rsidRPr="00876900">
        <w:t xml:space="preserve">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37BBD">
        <w:t>(</w:t>
      </w:r>
      <w:r w:rsidR="00536027">
        <w:t>Dz. U. z 2010 r. Nr 113, poz. 759, z późn.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B811DA" w:rsidRPr="00F84B32" w:rsidTr="008C3815">
        <w:tc>
          <w:tcPr>
            <w:tcW w:w="828" w:type="dxa"/>
          </w:tcPr>
          <w:p w:rsidR="00B811DA" w:rsidRPr="00F84B32" w:rsidRDefault="00B811DA" w:rsidP="008C3815">
            <w:pPr>
              <w:spacing w:before="60" w:after="120"/>
              <w:jc w:val="both"/>
              <w:rPr>
                <w:b/>
              </w:rPr>
            </w:pPr>
            <w:r w:rsidRPr="00B811DA">
              <w:t>1</w:t>
            </w:r>
          </w:p>
        </w:tc>
        <w:tc>
          <w:tcPr>
            <w:tcW w:w="7740" w:type="dxa"/>
          </w:tcPr>
          <w:p w:rsidR="00B811DA" w:rsidRPr="00F84B32" w:rsidRDefault="00B811DA" w:rsidP="008C3815">
            <w:pPr>
              <w:spacing w:before="60" w:after="120"/>
              <w:jc w:val="both"/>
              <w:rPr>
                <w:b/>
              </w:rPr>
            </w:pPr>
            <w:r w:rsidRPr="00B811DA">
              <w:t>Oświadczenie o spełnianiu warunków</w:t>
            </w:r>
          </w:p>
        </w:tc>
      </w:tr>
      <w:tr w:rsidR="00B811DA" w:rsidRPr="00F84B32" w:rsidTr="008C3815">
        <w:tc>
          <w:tcPr>
            <w:tcW w:w="828" w:type="dxa"/>
          </w:tcPr>
          <w:p w:rsidR="00B811DA" w:rsidRPr="00F84B32" w:rsidRDefault="00B811DA" w:rsidP="008C3815">
            <w:pPr>
              <w:spacing w:before="60" w:after="120"/>
              <w:jc w:val="both"/>
              <w:rPr>
                <w:b/>
              </w:rPr>
            </w:pPr>
            <w:r w:rsidRPr="00B811DA">
              <w:t>2</w:t>
            </w:r>
          </w:p>
        </w:tc>
        <w:tc>
          <w:tcPr>
            <w:tcW w:w="7740" w:type="dxa"/>
          </w:tcPr>
          <w:p w:rsidR="00B811DA" w:rsidRPr="00F84B32" w:rsidRDefault="00B811DA" w:rsidP="008C3815">
            <w:pPr>
              <w:spacing w:before="60" w:after="120"/>
              <w:jc w:val="both"/>
              <w:rPr>
                <w:b/>
              </w:rPr>
            </w:pPr>
            <w:r w:rsidRPr="00B811DA">
              <w:t>Oświadczenie o braku podstaw do wykluczenia</w:t>
            </w:r>
          </w:p>
        </w:tc>
      </w:tr>
      <w:tr w:rsidR="00B811DA" w:rsidRPr="00F84B32" w:rsidTr="008C3815">
        <w:tc>
          <w:tcPr>
            <w:tcW w:w="828" w:type="dxa"/>
          </w:tcPr>
          <w:p w:rsidR="00B811DA" w:rsidRPr="00F84B32" w:rsidRDefault="00B811DA" w:rsidP="008C3815">
            <w:pPr>
              <w:spacing w:before="60" w:after="120"/>
              <w:jc w:val="both"/>
              <w:rPr>
                <w:b/>
              </w:rPr>
            </w:pPr>
            <w:r w:rsidRPr="00B811DA">
              <w:t>3</w:t>
            </w:r>
          </w:p>
        </w:tc>
        <w:tc>
          <w:tcPr>
            <w:tcW w:w="7740" w:type="dxa"/>
          </w:tcPr>
          <w:p w:rsidR="00B811DA" w:rsidRPr="00F84B32" w:rsidRDefault="00B811DA" w:rsidP="008C3815">
            <w:pPr>
              <w:spacing w:before="60" w:after="120"/>
              <w:jc w:val="both"/>
              <w:rPr>
                <w:b/>
              </w:rPr>
            </w:pPr>
            <w:r w:rsidRPr="00B811DA">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B811DA" w:rsidRPr="00F84B32" w:rsidTr="008C3815">
        <w:tc>
          <w:tcPr>
            <w:tcW w:w="828" w:type="dxa"/>
          </w:tcPr>
          <w:p w:rsidR="00B811DA" w:rsidRPr="00F84B32" w:rsidRDefault="00B811DA" w:rsidP="008C3815">
            <w:pPr>
              <w:spacing w:before="60" w:after="120"/>
              <w:jc w:val="both"/>
              <w:rPr>
                <w:b/>
              </w:rPr>
            </w:pPr>
            <w:r w:rsidRPr="00B811DA">
              <w:t>1</w:t>
            </w:r>
          </w:p>
        </w:tc>
        <w:tc>
          <w:tcPr>
            <w:tcW w:w="7740" w:type="dxa"/>
          </w:tcPr>
          <w:p w:rsidR="00B811DA" w:rsidRPr="00F84B32" w:rsidRDefault="00B811DA" w:rsidP="008C3815">
            <w:pPr>
              <w:spacing w:before="60" w:after="120"/>
              <w:jc w:val="both"/>
              <w:rPr>
                <w:b/>
              </w:rPr>
            </w:pPr>
            <w:r w:rsidRPr="00B811DA">
              <w:t>Wzór oferty na dostawy</w:t>
            </w:r>
          </w:p>
        </w:tc>
      </w:tr>
      <w:tr w:rsidR="00B811DA" w:rsidRPr="00F84B32" w:rsidTr="008C3815">
        <w:tc>
          <w:tcPr>
            <w:tcW w:w="828" w:type="dxa"/>
          </w:tcPr>
          <w:p w:rsidR="00B811DA" w:rsidRPr="00F84B32" w:rsidRDefault="00B811DA" w:rsidP="008C3815">
            <w:pPr>
              <w:spacing w:before="60" w:after="120"/>
              <w:jc w:val="both"/>
              <w:rPr>
                <w:b/>
              </w:rPr>
            </w:pPr>
            <w:r w:rsidRPr="00B811DA">
              <w:t>2</w:t>
            </w:r>
          </w:p>
        </w:tc>
        <w:tc>
          <w:tcPr>
            <w:tcW w:w="7740" w:type="dxa"/>
          </w:tcPr>
          <w:p w:rsidR="00B811DA" w:rsidRPr="00F84B32" w:rsidRDefault="00B811DA" w:rsidP="008C3815">
            <w:pPr>
              <w:spacing w:before="60" w:after="120"/>
              <w:jc w:val="both"/>
              <w:rPr>
                <w:b/>
              </w:rPr>
            </w:pPr>
            <w:r w:rsidRPr="00B811DA">
              <w:t>Lokalizacja słupów ogłoszeniowych.docx</w:t>
            </w:r>
          </w:p>
        </w:tc>
      </w:tr>
      <w:tr w:rsidR="00B811DA" w:rsidRPr="00F84B32" w:rsidTr="008C3815">
        <w:tc>
          <w:tcPr>
            <w:tcW w:w="828" w:type="dxa"/>
          </w:tcPr>
          <w:p w:rsidR="00B811DA" w:rsidRPr="00F84B32" w:rsidRDefault="00B811DA" w:rsidP="008C3815">
            <w:pPr>
              <w:spacing w:before="60" w:after="120"/>
              <w:jc w:val="both"/>
              <w:rPr>
                <w:b/>
              </w:rPr>
            </w:pPr>
            <w:r w:rsidRPr="00B811DA">
              <w:t>3</w:t>
            </w:r>
          </w:p>
        </w:tc>
        <w:tc>
          <w:tcPr>
            <w:tcW w:w="7740" w:type="dxa"/>
          </w:tcPr>
          <w:p w:rsidR="00B811DA" w:rsidRPr="00F84B32" w:rsidRDefault="00B811DA" w:rsidP="008C3815">
            <w:pPr>
              <w:spacing w:before="60" w:after="120"/>
              <w:jc w:val="both"/>
              <w:rPr>
                <w:b/>
              </w:rPr>
            </w:pPr>
            <w:r w:rsidRPr="00B811DA">
              <w:t>projekt umowy sprzątanie ulic.doc</w:t>
            </w:r>
          </w:p>
        </w:tc>
      </w:tr>
      <w:tr w:rsidR="00B811DA" w:rsidRPr="00F84B32" w:rsidTr="008C3815">
        <w:tc>
          <w:tcPr>
            <w:tcW w:w="828" w:type="dxa"/>
          </w:tcPr>
          <w:p w:rsidR="00B811DA" w:rsidRPr="00F84B32" w:rsidRDefault="00B811DA" w:rsidP="008C3815">
            <w:pPr>
              <w:spacing w:before="60" w:after="120"/>
              <w:jc w:val="both"/>
              <w:rPr>
                <w:b/>
              </w:rPr>
            </w:pPr>
            <w:r w:rsidRPr="00B811DA">
              <w:t>4</w:t>
            </w:r>
          </w:p>
        </w:tc>
        <w:tc>
          <w:tcPr>
            <w:tcW w:w="7740" w:type="dxa"/>
          </w:tcPr>
          <w:p w:rsidR="00B811DA" w:rsidRPr="00F84B32" w:rsidRDefault="00B811DA" w:rsidP="008C3815">
            <w:pPr>
              <w:spacing w:before="60" w:after="120"/>
              <w:jc w:val="both"/>
              <w:rPr>
                <w:b/>
              </w:rPr>
            </w:pPr>
            <w:r w:rsidRPr="00B811DA">
              <w:t>Lokalizacja słupów ogłoszeniowych.docx</w:t>
            </w:r>
          </w:p>
        </w:tc>
      </w:tr>
      <w:tr w:rsidR="00B811DA" w:rsidRPr="00F84B32" w:rsidTr="008C3815">
        <w:tc>
          <w:tcPr>
            <w:tcW w:w="828" w:type="dxa"/>
          </w:tcPr>
          <w:p w:rsidR="00B811DA" w:rsidRPr="00F84B32" w:rsidRDefault="00B811DA" w:rsidP="008C3815">
            <w:pPr>
              <w:spacing w:before="60" w:after="120"/>
              <w:jc w:val="both"/>
              <w:rPr>
                <w:b/>
              </w:rPr>
            </w:pPr>
            <w:r w:rsidRPr="00B811DA">
              <w:t>5</w:t>
            </w:r>
          </w:p>
        </w:tc>
        <w:tc>
          <w:tcPr>
            <w:tcW w:w="7740" w:type="dxa"/>
          </w:tcPr>
          <w:p w:rsidR="00B811DA" w:rsidRPr="00F84B32" w:rsidRDefault="00B811DA" w:rsidP="008C3815">
            <w:pPr>
              <w:spacing w:before="60" w:after="120"/>
              <w:jc w:val="both"/>
              <w:rPr>
                <w:b/>
              </w:rPr>
            </w:pPr>
            <w:r w:rsidRPr="00B811DA">
              <w:t>Wykaz ulic do sprzątania - wszystkie części.pdf</w:t>
            </w:r>
          </w:p>
        </w:tc>
      </w:tr>
      <w:tr w:rsidR="00B811DA" w:rsidRPr="00F84B32" w:rsidTr="008C3815">
        <w:tc>
          <w:tcPr>
            <w:tcW w:w="828" w:type="dxa"/>
          </w:tcPr>
          <w:p w:rsidR="00B811DA" w:rsidRPr="00F84B32" w:rsidRDefault="00B811DA" w:rsidP="008C3815">
            <w:pPr>
              <w:spacing w:before="60" w:after="120"/>
              <w:jc w:val="both"/>
              <w:rPr>
                <w:b/>
              </w:rPr>
            </w:pPr>
            <w:r w:rsidRPr="00B811DA">
              <w:t>6</w:t>
            </w:r>
          </w:p>
        </w:tc>
        <w:tc>
          <w:tcPr>
            <w:tcW w:w="7740" w:type="dxa"/>
          </w:tcPr>
          <w:p w:rsidR="00B811DA" w:rsidRPr="00F84B32" w:rsidRDefault="00B811DA" w:rsidP="008C3815">
            <w:pPr>
              <w:spacing w:before="60" w:after="120"/>
              <w:jc w:val="both"/>
              <w:rPr>
                <w:b/>
              </w:rPr>
            </w:pPr>
            <w:r w:rsidRPr="00B811DA">
              <w:t>Wykaz ulic dodatkowo sprzątanych w okesie jesiennym.docx</w:t>
            </w:r>
          </w:p>
        </w:tc>
      </w:tr>
      <w:tr w:rsidR="00B811DA" w:rsidRPr="00F84B32" w:rsidTr="008C3815">
        <w:tc>
          <w:tcPr>
            <w:tcW w:w="828" w:type="dxa"/>
          </w:tcPr>
          <w:p w:rsidR="00B811DA" w:rsidRPr="00F84B32" w:rsidRDefault="00B811DA" w:rsidP="008C3815">
            <w:pPr>
              <w:spacing w:before="60" w:after="120"/>
              <w:jc w:val="both"/>
              <w:rPr>
                <w:b/>
              </w:rPr>
            </w:pPr>
            <w:r w:rsidRPr="00B811DA">
              <w:t>7</w:t>
            </w:r>
          </w:p>
        </w:tc>
        <w:tc>
          <w:tcPr>
            <w:tcW w:w="7740" w:type="dxa"/>
          </w:tcPr>
          <w:p w:rsidR="00B811DA" w:rsidRPr="00F84B32" w:rsidRDefault="00B811DA" w:rsidP="008C3815">
            <w:pPr>
              <w:spacing w:before="60" w:after="120"/>
              <w:jc w:val="both"/>
              <w:rPr>
                <w:b/>
              </w:rPr>
            </w:pPr>
            <w:r w:rsidRPr="00B811DA">
              <w:t>Wykaz uroczystości i imprez kulturalnych organizowanych w.docx</w:t>
            </w:r>
          </w:p>
        </w:tc>
      </w:tr>
      <w:tr w:rsidR="00B811DA" w:rsidRPr="00F84B32" w:rsidTr="008C3815">
        <w:tc>
          <w:tcPr>
            <w:tcW w:w="828" w:type="dxa"/>
          </w:tcPr>
          <w:p w:rsidR="00B811DA" w:rsidRPr="00F84B32" w:rsidRDefault="00B811DA" w:rsidP="008C3815">
            <w:pPr>
              <w:spacing w:before="60" w:after="120"/>
              <w:jc w:val="both"/>
              <w:rPr>
                <w:b/>
              </w:rPr>
            </w:pPr>
            <w:r w:rsidRPr="00B811DA">
              <w:t>8</w:t>
            </w:r>
          </w:p>
        </w:tc>
        <w:tc>
          <w:tcPr>
            <w:tcW w:w="7740" w:type="dxa"/>
          </w:tcPr>
          <w:p w:rsidR="00B811DA" w:rsidRPr="00F84B32" w:rsidRDefault="00B811DA" w:rsidP="008C3815">
            <w:pPr>
              <w:spacing w:before="60" w:after="120"/>
              <w:jc w:val="both"/>
              <w:rPr>
                <w:b/>
              </w:rPr>
            </w:pPr>
            <w:r w:rsidRPr="00B811DA">
              <w:t>zał. cz. I.pdf</w:t>
            </w:r>
          </w:p>
        </w:tc>
      </w:tr>
      <w:tr w:rsidR="00B811DA" w:rsidRPr="00F84B32" w:rsidTr="008C3815">
        <w:tc>
          <w:tcPr>
            <w:tcW w:w="828" w:type="dxa"/>
          </w:tcPr>
          <w:p w:rsidR="00B811DA" w:rsidRPr="00F84B32" w:rsidRDefault="00B811DA" w:rsidP="008C3815">
            <w:pPr>
              <w:spacing w:before="60" w:after="120"/>
              <w:jc w:val="both"/>
              <w:rPr>
                <w:b/>
              </w:rPr>
            </w:pPr>
            <w:r w:rsidRPr="00B811DA">
              <w:t>9</w:t>
            </w:r>
          </w:p>
        </w:tc>
        <w:tc>
          <w:tcPr>
            <w:tcW w:w="7740" w:type="dxa"/>
          </w:tcPr>
          <w:p w:rsidR="00B811DA" w:rsidRPr="00F84B32" w:rsidRDefault="00B811DA" w:rsidP="008C3815">
            <w:pPr>
              <w:spacing w:before="60" w:after="120"/>
              <w:jc w:val="both"/>
              <w:rPr>
                <w:b/>
              </w:rPr>
            </w:pPr>
            <w:r w:rsidRPr="00B811DA">
              <w:t>zał. cz. II.pdf</w:t>
            </w:r>
          </w:p>
        </w:tc>
      </w:tr>
      <w:tr w:rsidR="00B811DA" w:rsidRPr="00F84B32" w:rsidTr="008C3815">
        <w:tc>
          <w:tcPr>
            <w:tcW w:w="828" w:type="dxa"/>
          </w:tcPr>
          <w:p w:rsidR="00B811DA" w:rsidRPr="00F84B32" w:rsidRDefault="00B811DA" w:rsidP="008C3815">
            <w:pPr>
              <w:spacing w:before="60" w:after="120"/>
              <w:jc w:val="both"/>
              <w:rPr>
                <w:b/>
              </w:rPr>
            </w:pPr>
            <w:r w:rsidRPr="00B811DA">
              <w:t>10</w:t>
            </w:r>
          </w:p>
        </w:tc>
        <w:tc>
          <w:tcPr>
            <w:tcW w:w="7740" w:type="dxa"/>
          </w:tcPr>
          <w:p w:rsidR="00B811DA" w:rsidRPr="00F84B32" w:rsidRDefault="00B811DA" w:rsidP="008C3815">
            <w:pPr>
              <w:spacing w:before="60" w:after="120"/>
              <w:jc w:val="both"/>
              <w:rPr>
                <w:b/>
              </w:rPr>
            </w:pPr>
            <w:r w:rsidRPr="00B811DA">
              <w:t>zał. cz. III.pdf</w:t>
            </w:r>
          </w:p>
        </w:tc>
      </w:tr>
      <w:tr w:rsidR="00B811DA" w:rsidRPr="00F84B32" w:rsidTr="008C3815">
        <w:tc>
          <w:tcPr>
            <w:tcW w:w="828" w:type="dxa"/>
          </w:tcPr>
          <w:p w:rsidR="00B811DA" w:rsidRPr="00F84B32" w:rsidRDefault="00B811DA" w:rsidP="008C3815">
            <w:pPr>
              <w:spacing w:before="60" w:after="120"/>
              <w:jc w:val="both"/>
              <w:rPr>
                <w:b/>
              </w:rPr>
            </w:pPr>
            <w:r w:rsidRPr="00B811DA">
              <w:t>11</w:t>
            </w:r>
          </w:p>
        </w:tc>
        <w:tc>
          <w:tcPr>
            <w:tcW w:w="7740" w:type="dxa"/>
          </w:tcPr>
          <w:p w:rsidR="00B811DA" w:rsidRPr="00F84B32" w:rsidRDefault="00B811DA" w:rsidP="008C3815">
            <w:pPr>
              <w:spacing w:before="60" w:after="120"/>
              <w:jc w:val="both"/>
              <w:rPr>
                <w:b/>
              </w:rPr>
            </w:pPr>
            <w:r w:rsidRPr="00B811DA">
              <w:t>zał. cz. IV.pdf</w:t>
            </w:r>
          </w:p>
        </w:tc>
      </w:tr>
      <w:tr w:rsidR="00B811DA" w:rsidRPr="00F84B32" w:rsidTr="008C3815">
        <w:tc>
          <w:tcPr>
            <w:tcW w:w="828" w:type="dxa"/>
          </w:tcPr>
          <w:p w:rsidR="00B811DA" w:rsidRPr="00F84B32" w:rsidRDefault="00B811DA" w:rsidP="008C3815">
            <w:pPr>
              <w:spacing w:before="60" w:after="120"/>
              <w:jc w:val="both"/>
              <w:rPr>
                <w:b/>
              </w:rPr>
            </w:pPr>
            <w:r w:rsidRPr="00B811DA">
              <w:t>12</w:t>
            </w:r>
          </w:p>
        </w:tc>
        <w:tc>
          <w:tcPr>
            <w:tcW w:w="7740" w:type="dxa"/>
          </w:tcPr>
          <w:p w:rsidR="00B811DA" w:rsidRPr="00F84B32" w:rsidRDefault="00B811DA" w:rsidP="008C3815">
            <w:pPr>
              <w:spacing w:before="60" w:after="120"/>
              <w:jc w:val="both"/>
              <w:rPr>
                <w:b/>
              </w:rPr>
            </w:pPr>
            <w:r w:rsidRPr="00B811DA">
              <w:t>zał. cz. V.pdf</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C97" w:rsidRDefault="00864C97">
      <w:r>
        <w:separator/>
      </w:r>
    </w:p>
  </w:endnote>
  <w:endnote w:type="continuationSeparator" w:id="0">
    <w:p w:rsidR="00864C97" w:rsidRDefault="00864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1DA" w:rsidRDefault="00B811D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CD100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D100F">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D100F">
      <w:rPr>
        <w:rStyle w:val="Numerstrony"/>
        <w:noProof/>
        <w:sz w:val="18"/>
        <w:szCs w:val="18"/>
      </w:rPr>
      <w:t>28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1DA" w:rsidRDefault="00B811D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C97" w:rsidRDefault="00864C97">
      <w:r>
        <w:separator/>
      </w:r>
    </w:p>
  </w:footnote>
  <w:footnote w:type="continuationSeparator" w:id="0">
    <w:p w:rsidR="00864C97" w:rsidRDefault="00864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1DA" w:rsidRDefault="00B811D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B811DA">
    <w:pPr>
      <w:pStyle w:val="Nagwek"/>
      <w:jc w:val="center"/>
      <w:rPr>
        <w:sz w:val="18"/>
        <w:szCs w:val="18"/>
      </w:rPr>
    </w:pPr>
    <w:r>
      <w:rPr>
        <w:sz w:val="18"/>
        <w:szCs w:val="18"/>
      </w:rPr>
      <w:t>Utrzymanie czystości i porządku dróg gminnych i wewnętrznych będących w zarządzie gminy Śrem II przetarg</w:t>
    </w:r>
  </w:p>
  <w:p w:rsidR="00082134" w:rsidRDefault="00CD100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1DA" w:rsidRDefault="00B811D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C4"/>
    <w:rsid w:val="000067E5"/>
    <w:rsid w:val="000471B4"/>
    <w:rsid w:val="0005779B"/>
    <w:rsid w:val="00082134"/>
    <w:rsid w:val="000B08A9"/>
    <w:rsid w:val="000E0C55"/>
    <w:rsid w:val="000F01D8"/>
    <w:rsid w:val="000F53AD"/>
    <w:rsid w:val="00102EB1"/>
    <w:rsid w:val="00125A9A"/>
    <w:rsid w:val="0013434C"/>
    <w:rsid w:val="00141A13"/>
    <w:rsid w:val="00150032"/>
    <w:rsid w:val="001542F3"/>
    <w:rsid w:val="001B3F5E"/>
    <w:rsid w:val="001D5C4F"/>
    <w:rsid w:val="001E66C0"/>
    <w:rsid w:val="00201D7C"/>
    <w:rsid w:val="002239C2"/>
    <w:rsid w:val="0023697B"/>
    <w:rsid w:val="00263EFE"/>
    <w:rsid w:val="00275C02"/>
    <w:rsid w:val="002963F2"/>
    <w:rsid w:val="002A2D4A"/>
    <w:rsid w:val="002B22BF"/>
    <w:rsid w:val="002D67C4"/>
    <w:rsid w:val="002E140F"/>
    <w:rsid w:val="002E5E36"/>
    <w:rsid w:val="003209A8"/>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60EE"/>
    <w:rsid w:val="00466719"/>
    <w:rsid w:val="004820E5"/>
    <w:rsid w:val="00483F80"/>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82230A"/>
    <w:rsid w:val="00823C81"/>
    <w:rsid w:val="00844250"/>
    <w:rsid w:val="00862609"/>
    <w:rsid w:val="008634CF"/>
    <w:rsid w:val="00864C97"/>
    <w:rsid w:val="00874101"/>
    <w:rsid w:val="00883670"/>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36CE0"/>
    <w:rsid w:val="00B811DA"/>
    <w:rsid w:val="00B8343A"/>
    <w:rsid w:val="00B902DE"/>
    <w:rsid w:val="00BC04D7"/>
    <w:rsid w:val="00C03499"/>
    <w:rsid w:val="00C06D30"/>
    <w:rsid w:val="00C20DA9"/>
    <w:rsid w:val="00C2712C"/>
    <w:rsid w:val="00C85325"/>
    <w:rsid w:val="00CA3D6E"/>
    <w:rsid w:val="00CB6608"/>
    <w:rsid w:val="00CD100F"/>
    <w:rsid w:val="00CD1C53"/>
    <w:rsid w:val="00CD2A67"/>
    <w:rsid w:val="00CE1482"/>
    <w:rsid w:val="00CE1F43"/>
    <w:rsid w:val="00D06196"/>
    <w:rsid w:val="00D07762"/>
    <w:rsid w:val="00D23093"/>
    <w:rsid w:val="00D65942"/>
    <w:rsid w:val="00D67BC1"/>
    <w:rsid w:val="00D94437"/>
    <w:rsid w:val="00DE5056"/>
    <w:rsid w:val="00E10E4F"/>
    <w:rsid w:val="00E37BBD"/>
    <w:rsid w:val="00E40611"/>
    <w:rsid w:val="00E547CA"/>
    <w:rsid w:val="00E7448C"/>
    <w:rsid w:val="00EA00A8"/>
    <w:rsid w:val="00EB24E5"/>
    <w:rsid w:val="00EB2648"/>
    <w:rsid w:val="00EB7871"/>
    <w:rsid w:val="00EC4CDA"/>
    <w:rsid w:val="00F01987"/>
    <w:rsid w:val="00F131CB"/>
    <w:rsid w:val="00F13967"/>
    <w:rsid w:val="00F23594"/>
    <w:rsid w:val="00F241C5"/>
    <w:rsid w:val="00F43FC0"/>
    <w:rsid w:val="00F65ACD"/>
    <w:rsid w:val="00F7086B"/>
    <w:rsid w:val="00F84B32"/>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28</Pages>
  <Words>8932</Words>
  <Characters>53593</Characters>
  <Application>Microsoft Office Word</Application>
  <DocSecurity>0</DocSecurity>
  <Lines>446</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62401</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2013-12-06T13:27:00Z</dcterms:created>
  <dcterms:modified xsi:type="dcterms:W3CDTF">2013-12-06T13:27:00Z</dcterms:modified>
</cp:coreProperties>
</file>

<file path=docProps/custom.xml><?xml version="1.0" encoding="utf-8"?>
<Properties xmlns="http://schemas.openxmlformats.org/officeDocument/2006/custom-properties" xmlns:vt="http://schemas.openxmlformats.org/officeDocument/2006/docPropsVTypes"/>
</file>