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522F89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4B327C" w:rsidRPr="004B327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B327C" w:rsidRPr="004B327C">
        <w:rPr>
          <w:b/>
          <w:sz w:val="24"/>
        </w:rPr>
        <w:t>ZP.271.55.2013.BSL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B327C" w:rsidRPr="004B327C">
        <w:rPr>
          <w:b/>
        </w:rPr>
        <w:t>przetarg nieograniczony</w:t>
      </w:r>
      <w:r w:rsidR="00753DC1">
        <w:t xml:space="preserve"> na:</w:t>
      </w:r>
    </w:p>
    <w:p w:rsidR="0000184A" w:rsidRDefault="004B327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B327C">
        <w:rPr>
          <w:b/>
          <w:sz w:val="24"/>
          <w:szCs w:val="24"/>
        </w:rPr>
        <w:t>Utrzymanie czystości i porządku dróg gminnych i wewnętrznych będących w zarządzie gminy Śrem II przetarg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B327C" w:rsidRPr="004B327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B327C" w:rsidRPr="004B327C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B327C" w:rsidRPr="004B327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3AF" w:rsidRDefault="00EC53AF">
      <w:r>
        <w:separator/>
      </w:r>
    </w:p>
  </w:endnote>
  <w:endnote w:type="continuationSeparator" w:id="0">
    <w:p w:rsidR="00EC53AF" w:rsidRDefault="00EC5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22F8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2F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2F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27C" w:rsidRDefault="004B32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3AF" w:rsidRDefault="00EC53AF">
      <w:r>
        <w:separator/>
      </w:r>
    </w:p>
  </w:footnote>
  <w:footnote w:type="continuationSeparator" w:id="0">
    <w:p w:rsidR="00EC53AF" w:rsidRDefault="00EC53A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27C" w:rsidRDefault="004B32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27C" w:rsidRDefault="004B32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27C" w:rsidRDefault="004B32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86D"/>
    <w:rsid w:val="0000184A"/>
    <w:rsid w:val="00012997"/>
    <w:rsid w:val="000621A2"/>
    <w:rsid w:val="00075CEC"/>
    <w:rsid w:val="00106AC7"/>
    <w:rsid w:val="00111985"/>
    <w:rsid w:val="0011386D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B327C"/>
    <w:rsid w:val="004C55DE"/>
    <w:rsid w:val="004D5C77"/>
    <w:rsid w:val="00522F89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53AF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A2C38-E43B-4FE7-99C2-B986C6C4E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2013-12-06T13:21:00Z</dcterms:created>
  <dcterms:modified xsi:type="dcterms:W3CDTF">2013-12-06T13:21:00Z</dcterms:modified>
</cp:coreProperties>
</file>