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E596C" w:rsidRPr="003E596C">
        <w:rPr>
          <w:b/>
          <w:i w:val="0"/>
        </w:rPr>
        <w:t>2</w:t>
      </w:r>
    </w:p>
    <w:p w:rsidR="00CB6204" w:rsidRDefault="003D24B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E596C" w:rsidRPr="003E596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E596C" w:rsidP="009A21D7">
      <w:pPr>
        <w:pStyle w:val="Tekstpodstawowywcity"/>
        <w:spacing w:line="360" w:lineRule="auto"/>
        <w:ind w:firstLine="0"/>
      </w:pPr>
      <w:r w:rsidRPr="003E596C">
        <w:rPr>
          <w:b/>
        </w:rPr>
        <w:t>Utrzymanie czystości i porządku dróg gminnych i wewnętrznych będących w zarządzie gminy Śrem II przetarg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E596C" w:rsidRPr="003E596C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E596C" w:rsidRPr="003E596C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E596C" w:rsidRPr="003E596C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E596C" w:rsidRPr="003E596C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81B" w:rsidRDefault="0053281B">
      <w:r>
        <w:separator/>
      </w:r>
    </w:p>
  </w:endnote>
  <w:endnote w:type="continuationSeparator" w:id="0">
    <w:p w:rsidR="0053281B" w:rsidRDefault="0053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D24B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4D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4D7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6C" w:rsidRDefault="003E59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81B" w:rsidRDefault="0053281B">
      <w:r>
        <w:separator/>
      </w:r>
    </w:p>
  </w:footnote>
  <w:footnote w:type="continuationSeparator" w:id="0">
    <w:p w:rsidR="0053281B" w:rsidRDefault="00532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6C" w:rsidRDefault="003E59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6C" w:rsidRDefault="003E59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96C" w:rsidRDefault="003E59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33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D24BE"/>
    <w:rsid w:val="003E596C"/>
    <w:rsid w:val="003F6927"/>
    <w:rsid w:val="00414337"/>
    <w:rsid w:val="00415097"/>
    <w:rsid w:val="00422381"/>
    <w:rsid w:val="00460820"/>
    <w:rsid w:val="004704CB"/>
    <w:rsid w:val="004C55DE"/>
    <w:rsid w:val="004D5C77"/>
    <w:rsid w:val="0053281B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04D76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1061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2013-12-06T13:21:00Z</dcterms:created>
  <dcterms:modified xsi:type="dcterms:W3CDTF">2013-12-06T13:21:00Z</dcterms:modified>
</cp:coreProperties>
</file>