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14BB" w:rsidRDefault="007F14BB" w:rsidP="004F4E5B"/>
    <w:p w:rsidR="007F14BB" w:rsidRDefault="007F14BB" w:rsidP="004F4E5B"/>
    <w:p w:rsidR="004F4E5B" w:rsidRDefault="00B6112B" w:rsidP="004F4E5B">
      <w:r>
        <w:t>PPSOŚ</w:t>
      </w:r>
      <w:r w:rsidR="004F4E5B">
        <w:t>.</w:t>
      </w:r>
      <w:r w:rsidR="00137158">
        <w:t>6</w:t>
      </w:r>
      <w:r>
        <w:t>1</w:t>
      </w:r>
      <w:r w:rsidR="007F14BB">
        <w:t>21.</w:t>
      </w:r>
      <w:r>
        <w:t>1</w:t>
      </w:r>
      <w:r w:rsidR="007F14BB">
        <w:t>.201</w:t>
      </w:r>
      <w:r>
        <w:t>4</w:t>
      </w:r>
      <w:r w:rsidR="007F14BB">
        <w:t>.ŁRA</w:t>
      </w:r>
    </w:p>
    <w:p w:rsidR="00676887" w:rsidRDefault="00676887" w:rsidP="00676887">
      <w:pPr>
        <w:ind w:left="5387"/>
      </w:pPr>
      <w:r>
        <w:t xml:space="preserve">Śrem,  </w:t>
      </w:r>
      <w:r w:rsidR="00B6112B">
        <w:t>25</w:t>
      </w:r>
      <w:r w:rsidR="007F14BB">
        <w:t xml:space="preserve"> </w:t>
      </w:r>
      <w:r w:rsidR="00B6112B">
        <w:t>czerwc</w:t>
      </w:r>
      <w:r w:rsidR="00137158">
        <w:t>a</w:t>
      </w:r>
      <w:r w:rsidR="007F14BB">
        <w:t xml:space="preserve"> 201</w:t>
      </w:r>
      <w:r w:rsidR="00B6112B">
        <w:t>4</w:t>
      </w:r>
      <w:r w:rsidR="007F14BB">
        <w:t xml:space="preserve"> r.</w:t>
      </w:r>
      <w:r>
        <w:t xml:space="preserve">      </w:t>
      </w:r>
    </w:p>
    <w:p w:rsidR="004F4E5B" w:rsidRDefault="004F4E5B" w:rsidP="004F4E5B"/>
    <w:p w:rsidR="004F4E5B" w:rsidRDefault="004F4E5B" w:rsidP="004F4E5B"/>
    <w:p w:rsidR="004F4E5B" w:rsidRDefault="004F4E5B" w:rsidP="004F4E5B"/>
    <w:p w:rsidR="004F4E5B" w:rsidRPr="00137158" w:rsidRDefault="007F14BB" w:rsidP="007F14BB">
      <w:pPr>
        <w:ind w:left="4536"/>
        <w:rPr>
          <w:b/>
        </w:rPr>
      </w:pPr>
      <w:r w:rsidRPr="00137158">
        <w:rPr>
          <w:b/>
        </w:rPr>
        <w:t xml:space="preserve">Pani </w:t>
      </w:r>
    </w:p>
    <w:p w:rsidR="007F14BB" w:rsidRPr="00137158" w:rsidRDefault="007F14BB" w:rsidP="007F14BB">
      <w:pPr>
        <w:ind w:left="4536"/>
        <w:rPr>
          <w:b/>
        </w:rPr>
      </w:pPr>
      <w:r w:rsidRPr="00137158">
        <w:rPr>
          <w:b/>
        </w:rPr>
        <w:t>Katarzyna Sarnowska</w:t>
      </w:r>
    </w:p>
    <w:p w:rsidR="007F14BB" w:rsidRPr="00137158" w:rsidRDefault="007F14BB" w:rsidP="007F14BB">
      <w:pPr>
        <w:ind w:left="4536"/>
        <w:rPr>
          <w:b/>
        </w:rPr>
      </w:pPr>
      <w:r w:rsidRPr="00137158">
        <w:rPr>
          <w:b/>
        </w:rPr>
        <w:t>Przewodnicząca</w:t>
      </w:r>
    </w:p>
    <w:p w:rsidR="007F14BB" w:rsidRPr="00137158" w:rsidRDefault="007F14BB" w:rsidP="007F14BB">
      <w:pPr>
        <w:ind w:left="4536"/>
        <w:rPr>
          <w:b/>
        </w:rPr>
      </w:pPr>
      <w:r w:rsidRPr="00137158">
        <w:rPr>
          <w:b/>
        </w:rPr>
        <w:t>Rady Miejskiej w Śremie</w:t>
      </w:r>
    </w:p>
    <w:p w:rsidR="007F14BB" w:rsidRDefault="007F14BB" w:rsidP="007F14BB">
      <w:pPr>
        <w:ind w:left="4536"/>
      </w:pPr>
    </w:p>
    <w:p w:rsidR="007F14BB" w:rsidRDefault="007F14BB" w:rsidP="007F14BB">
      <w:pPr>
        <w:ind w:left="4536"/>
      </w:pPr>
    </w:p>
    <w:p w:rsidR="007F14BB" w:rsidRDefault="007F14BB" w:rsidP="007F14BB">
      <w:pPr>
        <w:ind w:left="4536"/>
      </w:pPr>
    </w:p>
    <w:p w:rsidR="007F14BB" w:rsidRDefault="007F14BB" w:rsidP="007F14BB">
      <w:pPr>
        <w:jc w:val="both"/>
      </w:pPr>
      <w:r>
        <w:tab/>
      </w:r>
    </w:p>
    <w:p w:rsidR="004F4E5B" w:rsidRDefault="00B6112B" w:rsidP="00D97EB2">
      <w:pPr>
        <w:ind w:firstLine="708"/>
        <w:jc w:val="both"/>
      </w:pPr>
      <w:r>
        <w:t xml:space="preserve">Zgłaszam autopoprawkę do projektu uchwały </w:t>
      </w:r>
      <w:r w:rsidR="00D97EB2">
        <w:t xml:space="preserve">w sprawie zniesienia ochrony z drzew uznanych za pomniki przyrody, dotyczącą treści ostatniego akapitu uzasadnienia uchwały, </w:t>
      </w:r>
      <w:r w:rsidR="00B14FFF">
        <w:t>w</w:t>
      </w:r>
      <w:r w:rsidR="00D97EB2">
        <w:t xml:space="preserve"> brzmieni</w:t>
      </w:r>
      <w:r w:rsidR="00B14FFF">
        <w:t>u</w:t>
      </w:r>
      <w:r w:rsidR="00D97EB2">
        <w:t>:</w:t>
      </w:r>
    </w:p>
    <w:p w:rsidR="00D97EB2" w:rsidRDefault="00D97EB2" w:rsidP="00D97EB2">
      <w:pPr>
        <w:ind w:firstLine="708"/>
        <w:jc w:val="both"/>
      </w:pPr>
      <w:r>
        <w:t xml:space="preserve">„Zgodnie z art.44 ust.3a ustawy o ochronie przyrody projekt uchwały został w dniu 30 maja 2014 roku przekazany do uzgodnienia z Regionalnym Dyrektorem Ochrony Środowiska, który w ustawowym terminie 14 </w:t>
      </w:r>
      <w:r w:rsidR="00FE7065">
        <w:t>dni nie zajął stanowiska w sprawie</w:t>
      </w:r>
      <w:r w:rsidR="00B14FFF">
        <w:t>. T</w:t>
      </w:r>
      <w:r w:rsidR="00FE7065">
        <w:t>ym samym w oparciu o art.</w:t>
      </w:r>
      <w:r w:rsidR="00652ADD">
        <w:t xml:space="preserve"> </w:t>
      </w:r>
      <w:r w:rsidR="00FE7065">
        <w:t>89 ust.1</w:t>
      </w:r>
      <w:r w:rsidR="00E7283A">
        <w:t xml:space="preserve"> i</w:t>
      </w:r>
      <w:bookmarkStart w:id="0" w:name="_GoBack"/>
      <w:bookmarkEnd w:id="0"/>
      <w:r w:rsidR="00E7283A">
        <w:t xml:space="preserve"> 2</w:t>
      </w:r>
      <w:r w:rsidR="00FE7065">
        <w:t xml:space="preserve"> ustawy o samorządzie gminnym </w:t>
      </w:r>
      <w:r w:rsidR="00B14FFF">
        <w:t xml:space="preserve">rozstrzygnięcie </w:t>
      </w:r>
      <w:r w:rsidR="00FE7065">
        <w:t>uważa się za przyjęte w brzmieniu przedłożonym przez gminę</w:t>
      </w:r>
      <w:r w:rsidR="00B14FFF">
        <w:t>.”</w:t>
      </w:r>
    </w:p>
    <w:p w:rsidR="004F4E5B" w:rsidRDefault="004F4E5B" w:rsidP="004F4E5B"/>
    <w:p w:rsidR="004F4E5B" w:rsidRDefault="004F4E5B" w:rsidP="004F4E5B"/>
    <w:p w:rsidR="004F4E5B" w:rsidRDefault="004F4E5B" w:rsidP="004F4E5B"/>
    <w:p w:rsidR="004F4E5B" w:rsidRDefault="004F4E5B" w:rsidP="004F4E5B"/>
    <w:p w:rsidR="004F4E5B" w:rsidRDefault="004F4E5B" w:rsidP="004F4E5B"/>
    <w:p w:rsidR="004F4E5B" w:rsidRDefault="004F4E5B" w:rsidP="004F4E5B"/>
    <w:p w:rsidR="004F4E5B" w:rsidRDefault="004F4E5B" w:rsidP="004F4E5B"/>
    <w:p w:rsidR="004F4E5B" w:rsidRDefault="004F4E5B" w:rsidP="004F4E5B"/>
    <w:p w:rsidR="004F4E5B" w:rsidRDefault="004F4E5B" w:rsidP="004F4E5B"/>
    <w:p w:rsidR="004F4E5B" w:rsidRDefault="004F4E5B" w:rsidP="004F4E5B"/>
    <w:p w:rsidR="004F4E5B" w:rsidRDefault="004F4E5B" w:rsidP="004F4E5B"/>
    <w:p w:rsidR="003610E1" w:rsidRDefault="003610E1"/>
    <w:sectPr w:rsidR="003610E1" w:rsidSect="00534491">
      <w:footerReference w:type="default" r:id="rId7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16AA" w:rsidRDefault="006016AA">
      <w:r>
        <w:separator/>
      </w:r>
    </w:p>
  </w:endnote>
  <w:endnote w:type="continuationSeparator" w:id="0">
    <w:p w:rsidR="006016AA" w:rsidRDefault="00601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DAE" w:rsidRPr="00C27DAE" w:rsidRDefault="004F4E5B" w:rsidP="00C27DAE">
    <w:pPr>
      <w:rPr>
        <w:sz w:val="20"/>
        <w:szCs w:val="20"/>
      </w:rPr>
    </w:pPr>
    <w:r w:rsidRPr="00C27DAE">
      <w:rPr>
        <w:sz w:val="20"/>
        <w:szCs w:val="20"/>
      </w:rPr>
      <w:t>Sprawę prowadzi:</w:t>
    </w:r>
  </w:p>
  <w:p w:rsidR="00C27DAE" w:rsidRPr="00C27DAE" w:rsidRDefault="004F4E5B" w:rsidP="00C27DAE">
    <w:pPr>
      <w:rPr>
        <w:sz w:val="20"/>
        <w:szCs w:val="20"/>
      </w:rPr>
    </w:pPr>
    <w:r w:rsidRPr="00C27DAE">
      <w:rPr>
        <w:sz w:val="20"/>
        <w:szCs w:val="20"/>
      </w:rPr>
      <w:t>Radosław Łucka</w:t>
    </w:r>
  </w:p>
  <w:p w:rsidR="00C27DAE" w:rsidRPr="00C27DAE" w:rsidRDefault="00B14FFF" w:rsidP="00C27DAE">
    <w:pPr>
      <w:rPr>
        <w:sz w:val="20"/>
        <w:szCs w:val="20"/>
      </w:rPr>
    </w:pPr>
    <w:r>
      <w:rPr>
        <w:sz w:val="20"/>
        <w:szCs w:val="20"/>
      </w:rPr>
      <w:t>Z-ca Naczelnika PPS</w:t>
    </w:r>
  </w:p>
  <w:p w:rsidR="00C27DAE" w:rsidRPr="00C27DAE" w:rsidRDefault="004F4E5B" w:rsidP="00C27DAE">
    <w:pPr>
      <w:rPr>
        <w:sz w:val="20"/>
        <w:szCs w:val="20"/>
      </w:rPr>
    </w:pPr>
    <w:proofErr w:type="spellStart"/>
    <w:r>
      <w:rPr>
        <w:sz w:val="20"/>
        <w:szCs w:val="20"/>
      </w:rPr>
      <w:t>t</w:t>
    </w:r>
    <w:r w:rsidRPr="00C27DAE">
      <w:rPr>
        <w:sz w:val="20"/>
        <w:szCs w:val="20"/>
      </w:rPr>
      <w:t>el.wew</w:t>
    </w:r>
    <w:proofErr w:type="spellEnd"/>
    <w:r w:rsidRPr="00C27DAE">
      <w:rPr>
        <w:sz w:val="20"/>
        <w:szCs w:val="20"/>
      </w:rPr>
      <w:t>. 107</w:t>
    </w:r>
  </w:p>
  <w:p w:rsidR="00C27DAE" w:rsidRDefault="006016A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16AA" w:rsidRDefault="006016AA">
      <w:r>
        <w:separator/>
      </w:r>
    </w:p>
  </w:footnote>
  <w:footnote w:type="continuationSeparator" w:id="0">
    <w:p w:rsidR="006016AA" w:rsidRDefault="006016A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attachedTemplate r:id="rId1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4BB"/>
    <w:rsid w:val="00137158"/>
    <w:rsid w:val="002F6AB0"/>
    <w:rsid w:val="00304395"/>
    <w:rsid w:val="003610E1"/>
    <w:rsid w:val="003B5A5C"/>
    <w:rsid w:val="00462306"/>
    <w:rsid w:val="00464D23"/>
    <w:rsid w:val="004B2491"/>
    <w:rsid w:val="004F4E5B"/>
    <w:rsid w:val="00510848"/>
    <w:rsid w:val="00534491"/>
    <w:rsid w:val="006016AA"/>
    <w:rsid w:val="00652ADD"/>
    <w:rsid w:val="00676887"/>
    <w:rsid w:val="006E21CD"/>
    <w:rsid w:val="007F14BB"/>
    <w:rsid w:val="00965A76"/>
    <w:rsid w:val="00B14FFF"/>
    <w:rsid w:val="00B17FBD"/>
    <w:rsid w:val="00B6112B"/>
    <w:rsid w:val="00D97EB2"/>
    <w:rsid w:val="00E7283A"/>
    <w:rsid w:val="00F659CD"/>
    <w:rsid w:val="00FE7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4E5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4F4E5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4E5B"/>
  </w:style>
  <w:style w:type="paragraph" w:styleId="Nagwek">
    <w:name w:val="header"/>
    <w:basedOn w:val="Normalny"/>
    <w:link w:val="NagwekZnak"/>
    <w:uiPriority w:val="99"/>
    <w:unhideWhenUsed/>
    <w:rsid w:val="0030439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0439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4E5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4F4E5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4E5B"/>
  </w:style>
  <w:style w:type="paragraph" w:styleId="Nagwek">
    <w:name w:val="header"/>
    <w:basedOn w:val="Normalny"/>
    <w:link w:val="NagwekZnak"/>
    <w:uiPriority w:val="99"/>
    <w:unhideWhenUsed/>
    <w:rsid w:val="0030439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043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doslaw.lucka\AppData\Roaming\Microsoft\Szablony\O&#346;-UM-zew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OŚ-UM-zew</Template>
  <TotalTime>5</TotalTime>
  <Pages>1</Pages>
  <Words>100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Radoslaw Lucka</dc:creator>
  <cp:lastModifiedBy>Radoslaw Lucka</cp:lastModifiedBy>
  <cp:revision>4</cp:revision>
  <cp:lastPrinted>2013-09-19T07:49:00Z</cp:lastPrinted>
  <dcterms:created xsi:type="dcterms:W3CDTF">2014-06-25T07:31:00Z</dcterms:created>
  <dcterms:modified xsi:type="dcterms:W3CDTF">2014-06-25T07:56:00Z</dcterms:modified>
</cp:coreProperties>
</file>