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C25" w:rsidRPr="0069024F" w:rsidRDefault="00E33C25" w:rsidP="00FD0DFC">
      <w:pPr>
        <w:jc w:val="right"/>
        <w:rPr>
          <w:sz w:val="28"/>
        </w:rPr>
      </w:pPr>
      <w:r w:rsidRPr="0069024F">
        <w:rPr>
          <w:sz w:val="28"/>
        </w:rPr>
        <w:t xml:space="preserve">Śrem, </w:t>
      </w:r>
      <w:r w:rsidR="00FB6A59">
        <w:rPr>
          <w:sz w:val="28"/>
        </w:rPr>
        <w:t>15 kwietnia</w:t>
      </w:r>
      <w:r w:rsidRPr="0069024F">
        <w:rPr>
          <w:sz w:val="28"/>
        </w:rPr>
        <w:t xml:space="preserve"> </w:t>
      </w:r>
      <w:r w:rsidR="00E038DB">
        <w:rPr>
          <w:sz w:val="28"/>
        </w:rPr>
        <w:t>201</w:t>
      </w:r>
      <w:r w:rsidR="00C10160">
        <w:rPr>
          <w:sz w:val="28"/>
        </w:rPr>
        <w:t>5</w:t>
      </w:r>
      <w:r w:rsidR="00FD0DFC" w:rsidRPr="0069024F">
        <w:rPr>
          <w:sz w:val="28"/>
        </w:rPr>
        <w:t> </w:t>
      </w:r>
      <w:r w:rsidRPr="0069024F">
        <w:rPr>
          <w:sz w:val="28"/>
        </w:rPr>
        <w:t>r.</w:t>
      </w:r>
    </w:p>
    <w:p w:rsidR="00373486" w:rsidRPr="0069024F" w:rsidRDefault="00373486" w:rsidP="00373486">
      <w:pPr>
        <w:jc w:val="both"/>
        <w:rPr>
          <w:sz w:val="28"/>
        </w:rPr>
      </w:pPr>
      <w:r w:rsidRPr="0069024F">
        <w:rPr>
          <w:sz w:val="28"/>
        </w:rPr>
        <w:t>PPSPP.6733.</w:t>
      </w:r>
      <w:r w:rsidR="00FB6A59">
        <w:rPr>
          <w:sz w:val="28"/>
        </w:rPr>
        <w:t>7</w:t>
      </w:r>
      <w:r w:rsidRPr="0069024F">
        <w:rPr>
          <w:sz w:val="28"/>
        </w:rPr>
        <w:t>.</w:t>
      </w:r>
      <w:r w:rsidR="00E038DB">
        <w:rPr>
          <w:sz w:val="28"/>
        </w:rPr>
        <w:t>201</w:t>
      </w:r>
      <w:r w:rsidR="00C10160">
        <w:rPr>
          <w:sz w:val="28"/>
        </w:rPr>
        <w:t>5</w:t>
      </w:r>
      <w:r w:rsidR="00E038DB">
        <w:rPr>
          <w:sz w:val="28"/>
        </w:rPr>
        <w:t>.</w:t>
      </w:r>
      <w:r w:rsidR="00FB6A59">
        <w:rPr>
          <w:sz w:val="28"/>
        </w:rPr>
        <w:t>KL</w:t>
      </w:r>
    </w:p>
    <w:p w:rsidR="00E33C25" w:rsidRPr="0069024F" w:rsidRDefault="00E33C25">
      <w:pPr>
        <w:jc w:val="both"/>
        <w:rPr>
          <w:sz w:val="28"/>
        </w:rPr>
      </w:pPr>
    </w:p>
    <w:p w:rsidR="00E33C25" w:rsidRPr="0069024F" w:rsidRDefault="00E33C25">
      <w:pPr>
        <w:rPr>
          <w:sz w:val="28"/>
        </w:rPr>
      </w:pPr>
    </w:p>
    <w:p w:rsidR="00E33C25" w:rsidRPr="0069024F" w:rsidRDefault="00E33C25" w:rsidP="00FD0DFC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OBWIESZCZENIE</w:t>
      </w:r>
    </w:p>
    <w:p w:rsidR="00E33C25" w:rsidRPr="0069024F" w:rsidRDefault="00E33C25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BURMISTRZA ŚREMU</w:t>
      </w:r>
    </w:p>
    <w:p w:rsidR="00FD0DFC" w:rsidRPr="0069024F" w:rsidRDefault="00FD0DFC" w:rsidP="00FD0DFC">
      <w:pPr>
        <w:jc w:val="center"/>
        <w:rPr>
          <w:sz w:val="28"/>
        </w:rPr>
      </w:pPr>
      <w:r w:rsidRPr="0069024F">
        <w:rPr>
          <w:b/>
          <w:sz w:val="28"/>
        </w:rPr>
        <w:t>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wydaniu decyzji 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lokalizacji inwestycji celu publicznego</w:t>
      </w:r>
    </w:p>
    <w:p w:rsidR="00512252" w:rsidRPr="0069024F" w:rsidRDefault="00512252">
      <w:pPr>
        <w:jc w:val="both"/>
        <w:rPr>
          <w:sz w:val="28"/>
        </w:rPr>
      </w:pPr>
    </w:p>
    <w:p w:rsidR="002207B0" w:rsidRPr="0069024F" w:rsidRDefault="002207B0">
      <w:pPr>
        <w:jc w:val="both"/>
        <w:rPr>
          <w:sz w:val="28"/>
        </w:rPr>
      </w:pP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 xml:space="preserve">Na podstawie art. 53 ust. 1 </w:t>
      </w:r>
      <w:r w:rsidR="009E5E6E">
        <w:rPr>
          <w:sz w:val="28"/>
        </w:rPr>
        <w:t>ustawy z dnia 27 marca 2003 r. o planowaniu i zagospodarowaniu przestrzennym (Dz. U. z 2015 r., poz. 199)</w:t>
      </w:r>
      <w:r w:rsidRPr="0069024F">
        <w:rPr>
          <w:sz w:val="28"/>
        </w:rPr>
        <w:t xml:space="preserve"> w związku z art. 49 </w:t>
      </w:r>
      <w:r w:rsidR="00D37FE3">
        <w:rPr>
          <w:sz w:val="28"/>
        </w:rPr>
        <w:t>ustawy z dnia 14 czerwca 1960 r. Kodeks postępowania administracyjnego (Dz. U. z 2013 r. poz. 267</w:t>
      </w:r>
      <w:r w:rsidR="00780002">
        <w:rPr>
          <w:sz w:val="28"/>
        </w:rPr>
        <w:t xml:space="preserve"> z </w:t>
      </w:r>
      <w:proofErr w:type="spellStart"/>
      <w:r w:rsidR="00780002">
        <w:rPr>
          <w:sz w:val="28"/>
        </w:rPr>
        <w:t>późn</w:t>
      </w:r>
      <w:proofErr w:type="spellEnd"/>
      <w:r w:rsidR="00780002">
        <w:rPr>
          <w:sz w:val="28"/>
        </w:rPr>
        <w:t>. zm.</w:t>
      </w:r>
      <w:r w:rsidR="00D37FE3">
        <w:rPr>
          <w:sz w:val="28"/>
        </w:rPr>
        <w:t>)</w:t>
      </w: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>zawiadamia się, że na wniosek:</w:t>
      </w:r>
    </w:p>
    <w:p w:rsidR="00FB6A59" w:rsidRDefault="00FB6A59" w:rsidP="002554F9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 xml:space="preserve">Śremskie Wodociągi Sp. z o.o. </w:t>
      </w:r>
    </w:p>
    <w:p w:rsidR="002554F9" w:rsidRDefault="00FB6A59" w:rsidP="002554F9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>ul. Parkowa 8, 63-100 Śrem</w:t>
      </w:r>
    </w:p>
    <w:p w:rsidR="00E27FB3" w:rsidRPr="0069024F" w:rsidRDefault="00E27FB3" w:rsidP="002207B0">
      <w:pPr>
        <w:numPr>
          <w:ilvl w:val="12"/>
          <w:numId w:val="0"/>
        </w:numPr>
        <w:jc w:val="both"/>
        <w:rPr>
          <w:sz w:val="28"/>
        </w:rPr>
      </w:pPr>
    </w:p>
    <w:p w:rsidR="00FD0DFC" w:rsidRPr="0069024F" w:rsidRDefault="006F4ADB" w:rsidP="00A76F82">
      <w:pPr>
        <w:jc w:val="center"/>
        <w:rPr>
          <w:b/>
          <w:sz w:val="28"/>
        </w:rPr>
      </w:pPr>
      <w:r w:rsidRPr="0069024F">
        <w:rPr>
          <w:b/>
          <w:sz w:val="28"/>
        </w:rPr>
        <w:t xml:space="preserve">w dniu </w:t>
      </w:r>
      <w:r w:rsidR="00FB6A59">
        <w:rPr>
          <w:b/>
          <w:sz w:val="28"/>
        </w:rPr>
        <w:t xml:space="preserve">15 kwietnia </w:t>
      </w:r>
      <w:r w:rsidR="00E038DB">
        <w:rPr>
          <w:b/>
          <w:sz w:val="28"/>
        </w:rPr>
        <w:t>201</w:t>
      </w:r>
      <w:r w:rsidR="00C10160">
        <w:rPr>
          <w:b/>
          <w:sz w:val="28"/>
        </w:rPr>
        <w:t>5</w:t>
      </w:r>
      <w:r w:rsidRPr="0069024F">
        <w:rPr>
          <w:b/>
          <w:sz w:val="28"/>
        </w:rPr>
        <w:t xml:space="preserve"> r. </w:t>
      </w:r>
      <w:r w:rsidR="00FD0DFC" w:rsidRPr="0069024F">
        <w:rPr>
          <w:b/>
          <w:sz w:val="28"/>
        </w:rPr>
        <w:t>wydano decyzję</w:t>
      </w:r>
      <w:r w:rsidR="00005466" w:rsidRPr="0069024F">
        <w:rPr>
          <w:b/>
          <w:sz w:val="28"/>
        </w:rPr>
        <w:t xml:space="preserve"> nr </w:t>
      </w:r>
      <w:r w:rsidR="00FB6A59">
        <w:rPr>
          <w:b/>
          <w:sz w:val="28"/>
        </w:rPr>
        <w:t>2</w:t>
      </w:r>
      <w:r w:rsidR="00005466" w:rsidRPr="0069024F">
        <w:rPr>
          <w:b/>
          <w:sz w:val="28"/>
        </w:rPr>
        <w:t>/</w:t>
      </w:r>
      <w:r w:rsidR="00E038DB">
        <w:rPr>
          <w:b/>
          <w:sz w:val="28"/>
        </w:rPr>
        <w:t>201</w:t>
      </w:r>
      <w:r w:rsidR="00C10160">
        <w:rPr>
          <w:b/>
          <w:sz w:val="28"/>
        </w:rPr>
        <w:t>5</w:t>
      </w:r>
    </w:p>
    <w:p w:rsidR="00E27FB3" w:rsidRPr="0069024F" w:rsidRDefault="00E27FB3" w:rsidP="00512252">
      <w:pPr>
        <w:jc w:val="both"/>
        <w:rPr>
          <w:sz w:val="28"/>
        </w:rPr>
      </w:pPr>
    </w:p>
    <w:p w:rsidR="0069024F" w:rsidRDefault="00512252" w:rsidP="00512252">
      <w:pPr>
        <w:jc w:val="center"/>
        <w:rPr>
          <w:sz w:val="28"/>
        </w:rPr>
      </w:pPr>
      <w:r w:rsidRPr="0069024F">
        <w:rPr>
          <w:sz w:val="28"/>
        </w:rPr>
        <w:t>w sprawie ustalenia lokaliza</w:t>
      </w:r>
      <w:r w:rsidR="0069024F">
        <w:rPr>
          <w:sz w:val="28"/>
        </w:rPr>
        <w:t>cji inwestycji celu publicznego:</w:t>
      </w:r>
    </w:p>
    <w:p w:rsidR="00D478C3" w:rsidRDefault="00FB6A59" w:rsidP="00512252">
      <w:pPr>
        <w:jc w:val="center"/>
        <w:rPr>
          <w:b/>
          <w:sz w:val="28"/>
        </w:rPr>
      </w:pPr>
      <w:r>
        <w:rPr>
          <w:b/>
          <w:sz w:val="28"/>
        </w:rPr>
        <w:t>budowa sieci wodociągowej</w:t>
      </w:r>
    </w:p>
    <w:p w:rsidR="0069024F" w:rsidRPr="0069024F" w:rsidRDefault="0069024F" w:rsidP="0069024F">
      <w:pPr>
        <w:jc w:val="both"/>
        <w:rPr>
          <w:sz w:val="28"/>
        </w:rPr>
      </w:pPr>
    </w:p>
    <w:p w:rsidR="00D478C3" w:rsidRPr="0069024F" w:rsidRDefault="00D478C3" w:rsidP="00512252">
      <w:pPr>
        <w:jc w:val="center"/>
        <w:rPr>
          <w:sz w:val="28"/>
        </w:rPr>
      </w:pPr>
      <w:r w:rsidRPr="0069024F">
        <w:rPr>
          <w:sz w:val="28"/>
        </w:rPr>
        <w:t xml:space="preserve">lokalizacja </w:t>
      </w:r>
      <w:proofErr w:type="spellStart"/>
      <w:r w:rsidRPr="0069024F">
        <w:rPr>
          <w:sz w:val="28"/>
        </w:rPr>
        <w:t>inwestycji:</w:t>
      </w:r>
      <w:r w:rsidR="00FB6A59" w:rsidRPr="00FB6A59">
        <w:rPr>
          <w:b/>
          <w:sz w:val="28"/>
        </w:rPr>
        <w:t>Nochowo</w:t>
      </w:r>
      <w:proofErr w:type="spellEnd"/>
    </w:p>
    <w:p w:rsidR="00E27FB3" w:rsidRPr="0069024F" w:rsidRDefault="00E27FB3" w:rsidP="00512252">
      <w:pPr>
        <w:jc w:val="center"/>
        <w:rPr>
          <w:sz w:val="28"/>
        </w:rPr>
      </w:pPr>
      <w:r w:rsidRPr="0069024F">
        <w:rPr>
          <w:sz w:val="28"/>
        </w:rPr>
        <w:t xml:space="preserve">działka nr </w:t>
      </w:r>
      <w:proofErr w:type="spellStart"/>
      <w:r w:rsidRPr="0069024F">
        <w:rPr>
          <w:sz w:val="28"/>
        </w:rPr>
        <w:t>ewid</w:t>
      </w:r>
      <w:proofErr w:type="spellEnd"/>
      <w:r w:rsidRPr="0069024F">
        <w:rPr>
          <w:sz w:val="28"/>
        </w:rPr>
        <w:t>:</w:t>
      </w:r>
      <w:r w:rsidR="006F4ADB" w:rsidRPr="0069024F">
        <w:rPr>
          <w:sz w:val="28"/>
        </w:rPr>
        <w:t xml:space="preserve"> </w:t>
      </w:r>
      <w:r w:rsidR="00FB6A59">
        <w:rPr>
          <w:sz w:val="28"/>
        </w:rPr>
        <w:t>59/1, 59/2, 89/1</w:t>
      </w:r>
      <w:bookmarkStart w:id="0" w:name="_GoBack"/>
      <w:bookmarkEnd w:id="0"/>
      <w:r w:rsidRPr="0069024F">
        <w:rPr>
          <w:sz w:val="28"/>
        </w:rPr>
        <w:t>.</w:t>
      </w:r>
    </w:p>
    <w:p w:rsidR="00E27FB3" w:rsidRPr="0069024F" w:rsidRDefault="00E27FB3" w:rsidP="00A76F82">
      <w:pPr>
        <w:jc w:val="both"/>
        <w:rPr>
          <w:sz w:val="28"/>
        </w:rPr>
      </w:pPr>
    </w:p>
    <w:p w:rsidR="006F4ADB" w:rsidRPr="0069024F" w:rsidRDefault="006F4ADB" w:rsidP="00A76F82">
      <w:pPr>
        <w:jc w:val="both"/>
        <w:rPr>
          <w:sz w:val="28"/>
        </w:rPr>
      </w:pPr>
    </w:p>
    <w:p w:rsidR="00512252" w:rsidRPr="0069024F" w:rsidRDefault="00512252" w:rsidP="00A76F82">
      <w:pPr>
        <w:numPr>
          <w:ilvl w:val="12"/>
          <w:numId w:val="0"/>
        </w:numPr>
        <w:jc w:val="both"/>
        <w:rPr>
          <w:sz w:val="28"/>
        </w:rPr>
      </w:pPr>
    </w:p>
    <w:p w:rsidR="006F4ADB" w:rsidRDefault="00E33C25" w:rsidP="00473EDF">
      <w:pPr>
        <w:numPr>
          <w:ilvl w:val="12"/>
          <w:numId w:val="0"/>
        </w:numPr>
        <w:jc w:val="both"/>
        <w:rPr>
          <w:sz w:val="28"/>
        </w:rPr>
      </w:pPr>
      <w:r w:rsidRPr="0069024F">
        <w:rPr>
          <w:sz w:val="28"/>
        </w:rPr>
        <w:tab/>
        <w:t>W</w:t>
      </w:r>
      <w:r w:rsidR="00512252" w:rsidRPr="0069024F">
        <w:rPr>
          <w:sz w:val="28"/>
        </w:rPr>
        <w:t> </w:t>
      </w:r>
      <w:r w:rsidRPr="0069024F">
        <w:rPr>
          <w:sz w:val="28"/>
        </w:rPr>
        <w:t>związku z</w:t>
      </w:r>
      <w:r w:rsidR="00512252" w:rsidRPr="0069024F">
        <w:rPr>
          <w:sz w:val="28"/>
        </w:rPr>
        <w:t> </w:t>
      </w:r>
      <w:r w:rsidRPr="0069024F">
        <w:rPr>
          <w:sz w:val="28"/>
        </w:rPr>
        <w:t xml:space="preserve">powyższym </w:t>
      </w:r>
      <w:r w:rsidR="00E27FB3" w:rsidRPr="0069024F">
        <w:rPr>
          <w:sz w:val="28"/>
        </w:rPr>
        <w:t>zainteresowani</w:t>
      </w:r>
      <w:r w:rsidRPr="0069024F">
        <w:rPr>
          <w:sz w:val="28"/>
        </w:rPr>
        <w:t xml:space="preserve"> mogą zapoznać się osobiście lub przez pełnomocnika </w:t>
      </w:r>
      <w:r w:rsidR="006F4ADB" w:rsidRPr="0069024F">
        <w:rPr>
          <w:sz w:val="28"/>
        </w:rPr>
        <w:t xml:space="preserve">z treścią decyzji </w:t>
      </w:r>
      <w:r w:rsidRPr="0069024F">
        <w:rPr>
          <w:sz w:val="28"/>
        </w:rPr>
        <w:t>dotycząc</w:t>
      </w:r>
      <w:r w:rsidR="006F4ADB" w:rsidRPr="0069024F">
        <w:rPr>
          <w:sz w:val="28"/>
        </w:rPr>
        <w:t>ą</w:t>
      </w:r>
      <w:r w:rsidRPr="0069024F">
        <w:rPr>
          <w:sz w:val="28"/>
        </w:rPr>
        <w:t xml:space="preserve"> przedmiotowej inwestycji oraz zgłosić swoje </w:t>
      </w:r>
      <w:r w:rsidR="00052B3E" w:rsidRPr="0069024F">
        <w:rPr>
          <w:sz w:val="28"/>
        </w:rPr>
        <w:t>uwagi</w:t>
      </w:r>
      <w:r w:rsidRPr="0069024F">
        <w:rPr>
          <w:sz w:val="28"/>
        </w:rPr>
        <w:t xml:space="preserve"> w</w:t>
      </w:r>
      <w:r w:rsidR="00512252" w:rsidRPr="0069024F">
        <w:rPr>
          <w:sz w:val="28"/>
        </w:rPr>
        <w:t> </w:t>
      </w:r>
      <w:r w:rsidRPr="0069024F">
        <w:rPr>
          <w:sz w:val="28"/>
        </w:rPr>
        <w:t>Urzędzie Miejskim w</w:t>
      </w:r>
      <w:r w:rsidR="00512252" w:rsidRPr="0069024F">
        <w:rPr>
          <w:sz w:val="28"/>
        </w:rPr>
        <w:t> </w:t>
      </w:r>
      <w:r w:rsidRPr="0069024F">
        <w:rPr>
          <w:sz w:val="28"/>
        </w:rPr>
        <w:t>Śremie, Plac 20 Października 1, w</w:t>
      </w:r>
      <w:r w:rsidR="00512252" w:rsidRPr="0069024F">
        <w:rPr>
          <w:sz w:val="28"/>
        </w:rPr>
        <w:t> </w:t>
      </w:r>
      <w:r w:rsidR="002E1BFC">
        <w:rPr>
          <w:sz w:val="28"/>
        </w:rPr>
        <w:t>biurze</w:t>
      </w:r>
      <w:r w:rsidRPr="0069024F">
        <w:rPr>
          <w:sz w:val="28"/>
        </w:rPr>
        <w:t xml:space="preserve"> nr</w:t>
      </w:r>
      <w:r w:rsidR="00512252" w:rsidRPr="0069024F">
        <w:rPr>
          <w:sz w:val="28"/>
        </w:rPr>
        <w:t> </w:t>
      </w:r>
      <w:r w:rsidRPr="0069024F">
        <w:rPr>
          <w:sz w:val="28"/>
        </w:rPr>
        <w:t>16, w</w:t>
      </w:r>
      <w:r w:rsidR="00512252" w:rsidRPr="0069024F">
        <w:rPr>
          <w:sz w:val="28"/>
        </w:rPr>
        <w:t> </w:t>
      </w:r>
      <w:r w:rsidRPr="0069024F">
        <w:rPr>
          <w:sz w:val="28"/>
        </w:rPr>
        <w:t>godzinach pracy Urzędu</w:t>
      </w:r>
      <w:r w:rsidR="006F4ADB" w:rsidRPr="0069024F">
        <w:rPr>
          <w:sz w:val="28"/>
        </w:rPr>
        <w:t>:</w:t>
      </w:r>
      <w:r w:rsidR="00473EDF" w:rsidRPr="0069024F">
        <w:rPr>
          <w:sz w:val="28"/>
        </w:rPr>
        <w:t xml:space="preserve"> </w:t>
      </w:r>
      <w:r w:rsidR="006F4ADB" w:rsidRPr="0069024F">
        <w:rPr>
          <w:sz w:val="28"/>
        </w:rPr>
        <w:t>7ºº ÷ 15ºº.</w:t>
      </w:r>
    </w:p>
    <w:p w:rsidR="00AA70D7" w:rsidRDefault="00AA70D7" w:rsidP="00473EDF">
      <w:pPr>
        <w:numPr>
          <w:ilvl w:val="12"/>
          <w:numId w:val="0"/>
        </w:numPr>
        <w:jc w:val="both"/>
        <w:rPr>
          <w:sz w:val="28"/>
        </w:rPr>
      </w:pPr>
    </w:p>
    <w:p w:rsidR="00AA70D7" w:rsidRPr="0069024F" w:rsidRDefault="00AA70D7" w:rsidP="00AA70D7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AA70D7" w:rsidRPr="0069024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575" w:rsidRDefault="00146575">
      <w:r>
        <w:separator/>
      </w:r>
    </w:p>
  </w:endnote>
  <w:endnote w:type="continuationSeparator" w:id="0">
    <w:p w:rsidR="00146575" w:rsidRDefault="00146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AFA" w:rsidRPr="003D5AFA" w:rsidRDefault="003D5AFA" w:rsidP="003D5AFA">
    <w:pPr>
      <w:pStyle w:val="Stopka"/>
      <w:jc w:val="center"/>
      <w:rPr>
        <w:rFonts w:ascii="Arial" w:hAnsi="Arial" w:cs="Arial"/>
        <w:sz w:val="20"/>
        <w:szCs w:val="20"/>
      </w:rPr>
    </w:pP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FB6A59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  <w:r w:rsidRPr="003D5AFA">
      <w:rPr>
        <w:rStyle w:val="Numerstrony"/>
        <w:rFonts w:ascii="Arial" w:hAnsi="Arial" w:cs="Arial"/>
        <w:sz w:val="20"/>
        <w:szCs w:val="20"/>
      </w:rPr>
      <w:t xml:space="preserve"> z </w:t>
    </w: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FB6A59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575" w:rsidRDefault="00146575">
      <w:r>
        <w:separator/>
      </w:r>
    </w:p>
  </w:footnote>
  <w:footnote w:type="continuationSeparator" w:id="0">
    <w:p w:rsidR="00146575" w:rsidRDefault="001465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3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A59"/>
    <w:rsid w:val="00005466"/>
    <w:rsid w:val="00050457"/>
    <w:rsid w:val="00052B3E"/>
    <w:rsid w:val="000B5CFB"/>
    <w:rsid w:val="000D1C82"/>
    <w:rsid w:val="000F520D"/>
    <w:rsid w:val="00121904"/>
    <w:rsid w:val="00146575"/>
    <w:rsid w:val="00165670"/>
    <w:rsid w:val="00176B47"/>
    <w:rsid w:val="0018099F"/>
    <w:rsid w:val="00185D4E"/>
    <w:rsid w:val="002207B0"/>
    <w:rsid w:val="00225180"/>
    <w:rsid w:val="00231CDD"/>
    <w:rsid w:val="00232B41"/>
    <w:rsid w:val="002554F9"/>
    <w:rsid w:val="00273047"/>
    <w:rsid w:val="00274B0B"/>
    <w:rsid w:val="002E1BFC"/>
    <w:rsid w:val="00334708"/>
    <w:rsid w:val="00344044"/>
    <w:rsid w:val="003515EF"/>
    <w:rsid w:val="00373486"/>
    <w:rsid w:val="00380A03"/>
    <w:rsid w:val="00396978"/>
    <w:rsid w:val="003B162E"/>
    <w:rsid w:val="003C25D5"/>
    <w:rsid w:val="003D5AFA"/>
    <w:rsid w:val="003E2609"/>
    <w:rsid w:val="003F39F7"/>
    <w:rsid w:val="004533D9"/>
    <w:rsid w:val="00457605"/>
    <w:rsid w:val="004718EC"/>
    <w:rsid w:val="00473EDF"/>
    <w:rsid w:val="0048507F"/>
    <w:rsid w:val="004A1176"/>
    <w:rsid w:val="004A2B86"/>
    <w:rsid w:val="004B48D7"/>
    <w:rsid w:val="004C71B7"/>
    <w:rsid w:val="004E6ABE"/>
    <w:rsid w:val="00512252"/>
    <w:rsid w:val="005432CE"/>
    <w:rsid w:val="005E01CE"/>
    <w:rsid w:val="005F5F79"/>
    <w:rsid w:val="00616FAD"/>
    <w:rsid w:val="0069024F"/>
    <w:rsid w:val="0069030C"/>
    <w:rsid w:val="006E25B9"/>
    <w:rsid w:val="006F4ADB"/>
    <w:rsid w:val="007178F9"/>
    <w:rsid w:val="00780002"/>
    <w:rsid w:val="007D3446"/>
    <w:rsid w:val="007D5CC6"/>
    <w:rsid w:val="00842B6A"/>
    <w:rsid w:val="00867A06"/>
    <w:rsid w:val="008B539A"/>
    <w:rsid w:val="008D5814"/>
    <w:rsid w:val="009060A7"/>
    <w:rsid w:val="00924360"/>
    <w:rsid w:val="009354CB"/>
    <w:rsid w:val="00971F65"/>
    <w:rsid w:val="00973BAC"/>
    <w:rsid w:val="0098261A"/>
    <w:rsid w:val="009A4770"/>
    <w:rsid w:val="009E5E6E"/>
    <w:rsid w:val="00A04F6B"/>
    <w:rsid w:val="00A078A6"/>
    <w:rsid w:val="00A108FA"/>
    <w:rsid w:val="00A71800"/>
    <w:rsid w:val="00A76F82"/>
    <w:rsid w:val="00A7733C"/>
    <w:rsid w:val="00A867E6"/>
    <w:rsid w:val="00AA70D7"/>
    <w:rsid w:val="00AF4D61"/>
    <w:rsid w:val="00AF6BE3"/>
    <w:rsid w:val="00B81E07"/>
    <w:rsid w:val="00BA6C83"/>
    <w:rsid w:val="00BE3CEC"/>
    <w:rsid w:val="00C10160"/>
    <w:rsid w:val="00C16F8E"/>
    <w:rsid w:val="00CA763D"/>
    <w:rsid w:val="00D37FE3"/>
    <w:rsid w:val="00D478C3"/>
    <w:rsid w:val="00D600CA"/>
    <w:rsid w:val="00D72DEC"/>
    <w:rsid w:val="00DE77AD"/>
    <w:rsid w:val="00E038DB"/>
    <w:rsid w:val="00E27FB3"/>
    <w:rsid w:val="00E33C25"/>
    <w:rsid w:val="00E37B41"/>
    <w:rsid w:val="00E41EE7"/>
    <w:rsid w:val="00EA7A4F"/>
    <w:rsid w:val="00F03192"/>
    <w:rsid w:val="00F05DB8"/>
    <w:rsid w:val="00F32923"/>
    <w:rsid w:val="00FA66C7"/>
    <w:rsid w:val="00FB6A59"/>
    <w:rsid w:val="00FD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80%20Obwieszczenie%20Burmistrza%20&#346;remu%20-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80 Obwieszczenie Burmistrza Śremu - decyzja</Template>
  <TotalTime>6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Leszek Kowalski</cp:lastModifiedBy>
  <cp:revision>1</cp:revision>
  <cp:lastPrinted>2007-08-07T07:43:00Z</cp:lastPrinted>
  <dcterms:created xsi:type="dcterms:W3CDTF">2015-04-15T10:29:00Z</dcterms:created>
  <dcterms:modified xsi:type="dcterms:W3CDTF">2015-04-15T10:35:00Z</dcterms:modified>
</cp:coreProperties>
</file>