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bookmarkStart w:id="0" w:name="_GoBack"/>
      <w:bookmarkEnd w:id="0"/>
      <w:r w:rsidRPr="0069024F">
        <w:rPr>
          <w:sz w:val="28"/>
        </w:rPr>
        <w:t xml:space="preserve">Śrem, </w:t>
      </w:r>
      <w:r w:rsidR="00A600D0">
        <w:rPr>
          <w:sz w:val="28"/>
        </w:rPr>
        <w:t>5 maja</w:t>
      </w:r>
      <w:r w:rsidRPr="0069024F">
        <w:rPr>
          <w:sz w:val="28"/>
        </w:rPr>
        <w:t xml:space="preserve"> 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A600D0">
        <w:rPr>
          <w:sz w:val="28"/>
        </w:rPr>
        <w:t>6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E038DB">
        <w:rPr>
          <w:sz w:val="28"/>
        </w:rPr>
        <w:t>.</w:t>
      </w:r>
      <w:r w:rsidR="00A600D0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2013 r. poz. 267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2554F9" w:rsidRDefault="00A600D0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Śremskie Wodociągi Sp. z o.o.</w:t>
      </w:r>
    </w:p>
    <w:p w:rsidR="002554F9" w:rsidRDefault="00A600D0" w:rsidP="002554F9">
      <w:pPr>
        <w:numPr>
          <w:ilvl w:val="12"/>
          <w:numId w:val="0"/>
        </w:numPr>
        <w:jc w:val="center"/>
        <w:rPr>
          <w:sz w:val="28"/>
        </w:rPr>
      </w:pPr>
      <w:r>
        <w:rPr>
          <w:sz w:val="28"/>
        </w:rPr>
        <w:t>ul. Parkowa 8, 63-100 Śrem</w:t>
      </w:r>
    </w:p>
    <w:p w:rsidR="00E27FB3" w:rsidRPr="0069024F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A600D0">
        <w:rPr>
          <w:b/>
          <w:sz w:val="28"/>
        </w:rPr>
        <w:t>5.05.</w:t>
      </w:r>
      <w:r w:rsidRPr="0069024F">
        <w:rPr>
          <w:b/>
          <w:sz w:val="28"/>
        </w:rPr>
        <w:t xml:space="preserve"> 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A600D0">
        <w:rPr>
          <w:b/>
          <w:sz w:val="28"/>
        </w:rPr>
        <w:t>7</w:t>
      </w:r>
      <w:r w:rsidR="00005466" w:rsidRPr="0069024F">
        <w:rPr>
          <w:b/>
          <w:sz w:val="28"/>
        </w:rPr>
        <w:t>/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D478C3" w:rsidRDefault="00A600D0" w:rsidP="00512252">
      <w:pPr>
        <w:jc w:val="center"/>
        <w:rPr>
          <w:b/>
          <w:sz w:val="28"/>
        </w:rPr>
      </w:pPr>
      <w:r>
        <w:rPr>
          <w:b/>
          <w:sz w:val="28"/>
        </w:rPr>
        <w:t>budowa sieci wodociągowej</w:t>
      </w:r>
    </w:p>
    <w:p w:rsidR="0069024F" w:rsidRPr="0069024F" w:rsidRDefault="0069024F" w:rsidP="0069024F">
      <w:pPr>
        <w:jc w:val="both"/>
        <w:rPr>
          <w:sz w:val="28"/>
        </w:rPr>
      </w:pP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>lokalizacja inwestycji:</w:t>
      </w:r>
    </w:p>
    <w:p w:rsidR="00E27FB3" w:rsidRPr="0069024F" w:rsidRDefault="00A600D0" w:rsidP="00512252">
      <w:pPr>
        <w:jc w:val="center"/>
        <w:rPr>
          <w:sz w:val="28"/>
        </w:rPr>
      </w:pPr>
      <w:r>
        <w:rPr>
          <w:sz w:val="28"/>
        </w:rPr>
        <w:t>Pełczyn</w:t>
      </w:r>
      <w:r w:rsidR="00D478C3" w:rsidRPr="0069024F">
        <w:rPr>
          <w:sz w:val="28"/>
        </w:rPr>
        <w:t xml:space="preserve"> </w:t>
      </w:r>
      <w:r w:rsidR="00E27FB3" w:rsidRPr="0069024F">
        <w:rPr>
          <w:sz w:val="28"/>
        </w:rPr>
        <w:t xml:space="preserve">działka nr </w:t>
      </w:r>
      <w:proofErr w:type="spellStart"/>
      <w:r w:rsidR="00E27FB3" w:rsidRPr="0069024F">
        <w:rPr>
          <w:sz w:val="28"/>
        </w:rPr>
        <w:t>ewid</w:t>
      </w:r>
      <w:proofErr w:type="spellEnd"/>
      <w:r w:rsidR="00E27FB3"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>
        <w:rPr>
          <w:sz w:val="28"/>
        </w:rPr>
        <w:t>121/7, 139.</w:t>
      </w:r>
    </w:p>
    <w:p w:rsidR="00E27FB3" w:rsidRPr="0069024F" w:rsidRDefault="00E27FB3" w:rsidP="00A76F82">
      <w:pPr>
        <w:jc w:val="both"/>
        <w:rPr>
          <w:sz w:val="28"/>
        </w:rPr>
      </w:pP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CA1" w:rsidRDefault="00EC2CA1">
      <w:r>
        <w:separator/>
      </w:r>
    </w:p>
  </w:endnote>
  <w:endnote w:type="continuationSeparator" w:id="0">
    <w:p w:rsidR="00EC2CA1" w:rsidRDefault="00EC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4B3976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4B3976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CA1" w:rsidRDefault="00EC2CA1">
      <w:r>
        <w:separator/>
      </w:r>
    </w:p>
  </w:footnote>
  <w:footnote w:type="continuationSeparator" w:id="0">
    <w:p w:rsidR="00EC2CA1" w:rsidRDefault="00EC2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0D0"/>
    <w:rsid w:val="00005466"/>
    <w:rsid w:val="00050457"/>
    <w:rsid w:val="00052B3E"/>
    <w:rsid w:val="000B5CFB"/>
    <w:rsid w:val="000D1C82"/>
    <w:rsid w:val="000F520D"/>
    <w:rsid w:val="00121904"/>
    <w:rsid w:val="00165670"/>
    <w:rsid w:val="00176B47"/>
    <w:rsid w:val="0018099F"/>
    <w:rsid w:val="00185D4E"/>
    <w:rsid w:val="002207B0"/>
    <w:rsid w:val="00225180"/>
    <w:rsid w:val="00231CDD"/>
    <w:rsid w:val="00232B41"/>
    <w:rsid w:val="002554F9"/>
    <w:rsid w:val="00273047"/>
    <w:rsid w:val="00274B0B"/>
    <w:rsid w:val="002E1BFC"/>
    <w:rsid w:val="00334708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533D9"/>
    <w:rsid w:val="00457605"/>
    <w:rsid w:val="004718EC"/>
    <w:rsid w:val="00473EDF"/>
    <w:rsid w:val="0048507F"/>
    <w:rsid w:val="004A1176"/>
    <w:rsid w:val="004A2B86"/>
    <w:rsid w:val="004B3976"/>
    <w:rsid w:val="004B48D7"/>
    <w:rsid w:val="004C71B7"/>
    <w:rsid w:val="004E6ABE"/>
    <w:rsid w:val="00512252"/>
    <w:rsid w:val="005432CE"/>
    <w:rsid w:val="005E01CE"/>
    <w:rsid w:val="005F5F79"/>
    <w:rsid w:val="00616FAD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7A06"/>
    <w:rsid w:val="008B539A"/>
    <w:rsid w:val="008D5814"/>
    <w:rsid w:val="009060A7"/>
    <w:rsid w:val="00924360"/>
    <w:rsid w:val="009354CB"/>
    <w:rsid w:val="00971F65"/>
    <w:rsid w:val="00973BAC"/>
    <w:rsid w:val="0098261A"/>
    <w:rsid w:val="009A4770"/>
    <w:rsid w:val="009E5E6E"/>
    <w:rsid w:val="00A04F6B"/>
    <w:rsid w:val="00A078A6"/>
    <w:rsid w:val="00A108FA"/>
    <w:rsid w:val="00A600D0"/>
    <w:rsid w:val="00A71800"/>
    <w:rsid w:val="00A76F82"/>
    <w:rsid w:val="00A7733C"/>
    <w:rsid w:val="00A867E6"/>
    <w:rsid w:val="00AA70D7"/>
    <w:rsid w:val="00AF4D61"/>
    <w:rsid w:val="00AF6BE3"/>
    <w:rsid w:val="00B81E07"/>
    <w:rsid w:val="00BA6C83"/>
    <w:rsid w:val="00BE3CEC"/>
    <w:rsid w:val="00C10160"/>
    <w:rsid w:val="00C16F8E"/>
    <w:rsid w:val="00CA763D"/>
    <w:rsid w:val="00CD5359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EC2CA1"/>
    <w:rsid w:val="00F03192"/>
    <w:rsid w:val="00F05DB8"/>
    <w:rsid w:val="00F32923"/>
    <w:rsid w:val="00FA66C7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8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 Obwieszczenie Burmistrza Śremu - decyzja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Julia Projs</cp:lastModifiedBy>
  <cp:revision>2</cp:revision>
  <cp:lastPrinted>2007-08-07T07:43:00Z</cp:lastPrinted>
  <dcterms:created xsi:type="dcterms:W3CDTF">2015-05-06T09:07:00Z</dcterms:created>
  <dcterms:modified xsi:type="dcterms:W3CDTF">2015-05-06T09:07:00Z</dcterms:modified>
</cp:coreProperties>
</file>