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0D410D">
        <w:rPr>
          <w:sz w:val="28"/>
        </w:rPr>
        <w:t>17 grudnia</w:t>
      </w:r>
      <w:r w:rsidRPr="0069024F">
        <w:rPr>
          <w:sz w:val="28"/>
        </w:rPr>
        <w:t xml:space="preserve"> 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0D410D">
        <w:rPr>
          <w:sz w:val="28"/>
        </w:rPr>
        <w:t>20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E038DB">
        <w:rPr>
          <w:sz w:val="28"/>
        </w:rPr>
        <w:t>.</w:t>
      </w:r>
      <w:r w:rsidR="000D410D">
        <w:rPr>
          <w:sz w:val="28"/>
        </w:rPr>
        <w:t>BR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="00834617">
        <w:rPr>
          <w:b/>
          <w:sz w:val="28"/>
        </w:rPr>
        <w:t>odmowie ustalenia decyzji</w:t>
      </w:r>
      <w:r w:rsidRPr="0069024F">
        <w:rPr>
          <w:b/>
          <w:sz w:val="28"/>
        </w:rPr>
        <w:t xml:space="preserve">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</w:t>
      </w:r>
      <w:r w:rsidR="00F80248">
        <w:rPr>
          <w:sz w:val="28"/>
        </w:rPr>
        <w:t xml:space="preserve"> z </w:t>
      </w:r>
      <w:proofErr w:type="spellStart"/>
      <w:r w:rsidR="00F80248">
        <w:rPr>
          <w:sz w:val="28"/>
        </w:rPr>
        <w:t>późn</w:t>
      </w:r>
      <w:proofErr w:type="spellEnd"/>
      <w:r w:rsidR="00F80248">
        <w:rPr>
          <w:sz w:val="28"/>
        </w:rPr>
        <w:t>. zm.</w:t>
      </w:r>
      <w:r w:rsidR="009E5E6E">
        <w:rPr>
          <w:sz w:val="28"/>
        </w:rPr>
        <w:t>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2013 r. poz. 267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834617" w:rsidRPr="0069024F" w:rsidRDefault="00834617" w:rsidP="00005466">
      <w:pPr>
        <w:jc w:val="center"/>
        <w:rPr>
          <w:sz w:val="28"/>
        </w:rPr>
      </w:pPr>
    </w:p>
    <w:p w:rsidR="00834617" w:rsidRDefault="00834617" w:rsidP="00834617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Polska Spółka Gazownictwa Sp. z o.o. Oddział w Poznaniu</w:t>
      </w:r>
    </w:p>
    <w:p w:rsidR="002554F9" w:rsidRPr="00AB0F2E" w:rsidRDefault="00834617" w:rsidP="00834617">
      <w:pPr>
        <w:numPr>
          <w:ilvl w:val="12"/>
          <w:numId w:val="0"/>
        </w:numPr>
        <w:jc w:val="center"/>
        <w:rPr>
          <w:sz w:val="28"/>
        </w:rPr>
      </w:pPr>
      <w:r w:rsidRPr="00AB0F2E">
        <w:rPr>
          <w:sz w:val="28"/>
        </w:rPr>
        <w:t>ul. Grobla 15, 61-859 P</w:t>
      </w:r>
      <w:r w:rsidR="00AB0F2E">
        <w:rPr>
          <w:sz w:val="28"/>
        </w:rPr>
        <w:t>OZNAŃ</w:t>
      </w:r>
    </w:p>
    <w:p w:rsidR="00E27FB3" w:rsidRPr="00AB0F2E" w:rsidRDefault="00E27FB3" w:rsidP="00834617">
      <w:pPr>
        <w:numPr>
          <w:ilvl w:val="12"/>
          <w:numId w:val="0"/>
        </w:numPr>
        <w:jc w:val="center"/>
        <w:rPr>
          <w:sz w:val="28"/>
        </w:rPr>
      </w:pPr>
    </w:p>
    <w:p w:rsidR="00AB0F2E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834617">
        <w:rPr>
          <w:b/>
          <w:sz w:val="28"/>
        </w:rPr>
        <w:t>17 grudnia</w:t>
      </w:r>
      <w:r w:rsidRPr="0069024F">
        <w:rPr>
          <w:b/>
          <w:sz w:val="28"/>
        </w:rPr>
        <w:t xml:space="preserve"> 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</w:p>
    <w:p w:rsidR="00FD0DFC" w:rsidRPr="0069024F" w:rsidRDefault="00005466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 </w:t>
      </w:r>
      <w:r w:rsidR="006432F9">
        <w:rPr>
          <w:b/>
          <w:sz w:val="28"/>
        </w:rPr>
        <w:t xml:space="preserve">o odmowie ustalenia </w:t>
      </w:r>
    </w:p>
    <w:p w:rsidR="006432F9" w:rsidRPr="0069024F" w:rsidRDefault="006432F9" w:rsidP="006432F9">
      <w:pPr>
        <w:jc w:val="center"/>
        <w:rPr>
          <w:sz w:val="28"/>
        </w:rPr>
      </w:pPr>
      <w:r w:rsidRPr="0069024F">
        <w:rPr>
          <w:b/>
          <w:sz w:val="28"/>
        </w:rPr>
        <w:t>lokalizacji inwestycji celu publicznego</w:t>
      </w:r>
      <w:r w:rsidR="00CB762F">
        <w:rPr>
          <w:b/>
          <w:sz w:val="28"/>
        </w:rPr>
        <w:t>:</w:t>
      </w:r>
    </w:p>
    <w:p w:rsidR="0069024F" w:rsidRPr="00AB0F2E" w:rsidRDefault="0069024F" w:rsidP="00512252">
      <w:pPr>
        <w:jc w:val="center"/>
        <w:rPr>
          <w:b/>
          <w:sz w:val="28"/>
        </w:rPr>
      </w:pPr>
      <w:bookmarkStart w:id="0" w:name="_GoBack"/>
      <w:bookmarkEnd w:id="0"/>
    </w:p>
    <w:p w:rsidR="004330CD" w:rsidRPr="00CB762F" w:rsidRDefault="00CB762F" w:rsidP="004330CD">
      <w:pPr>
        <w:widowControl w:val="0"/>
        <w:autoSpaceDE w:val="0"/>
        <w:ind w:right="-1"/>
        <w:jc w:val="both"/>
        <w:rPr>
          <w:sz w:val="28"/>
          <w:szCs w:val="28"/>
        </w:rPr>
      </w:pPr>
      <w:r w:rsidRPr="00CB762F">
        <w:rPr>
          <w:sz w:val="28"/>
          <w:szCs w:val="28"/>
        </w:rPr>
        <w:t xml:space="preserve">w sprawie </w:t>
      </w:r>
      <w:r w:rsidR="004330CD" w:rsidRPr="00CB762F">
        <w:rPr>
          <w:sz w:val="28"/>
          <w:szCs w:val="28"/>
        </w:rPr>
        <w:t xml:space="preserve">budowa sieci gazowej średniego ciśnienia PE100 śr. 160, 125, 90, 63 mm na terenie miejscowości Śrem, Mechlin, Zbrudzewo, – lokalizacja inwestycji: Śrem, działka nr </w:t>
      </w:r>
      <w:proofErr w:type="spellStart"/>
      <w:r w:rsidR="004330CD" w:rsidRPr="00CB762F">
        <w:rPr>
          <w:sz w:val="28"/>
          <w:szCs w:val="28"/>
        </w:rPr>
        <w:t>ewid</w:t>
      </w:r>
      <w:proofErr w:type="spellEnd"/>
      <w:r w:rsidR="004330CD" w:rsidRPr="00CB762F">
        <w:rPr>
          <w:sz w:val="28"/>
          <w:szCs w:val="28"/>
        </w:rPr>
        <w:t xml:space="preserve">.: 29; Mechlin, działka nr </w:t>
      </w:r>
      <w:proofErr w:type="spellStart"/>
      <w:r w:rsidR="004330CD" w:rsidRPr="00CB762F">
        <w:rPr>
          <w:sz w:val="28"/>
          <w:szCs w:val="28"/>
        </w:rPr>
        <w:t>ewid</w:t>
      </w:r>
      <w:proofErr w:type="spellEnd"/>
      <w:r w:rsidR="004330CD" w:rsidRPr="00CB762F">
        <w:rPr>
          <w:sz w:val="28"/>
          <w:szCs w:val="28"/>
        </w:rPr>
        <w:t xml:space="preserve">.: 10, 27, 141/5, 173, 191/2, 192, 209, 217, 240, 270/2, 271, 272, 275/7, 276/13, 276/14, 278/4, 279/6, 281, 361, 326; Zbrudzewo, działka nr </w:t>
      </w:r>
      <w:proofErr w:type="spellStart"/>
      <w:r w:rsidR="004330CD" w:rsidRPr="00CB762F">
        <w:rPr>
          <w:sz w:val="28"/>
          <w:szCs w:val="28"/>
        </w:rPr>
        <w:t>ewid</w:t>
      </w:r>
      <w:proofErr w:type="spellEnd"/>
      <w:r w:rsidR="004330CD" w:rsidRPr="00CB762F">
        <w:rPr>
          <w:sz w:val="28"/>
          <w:szCs w:val="28"/>
        </w:rPr>
        <w:t>.: 11/89, 45/5, 45/6, 46/4, 46/5, 54, 58, 59/1, 59/2, 65/2, 159/1, 159/2, 338/3, 409,</w:t>
      </w:r>
    </w:p>
    <w:p w:rsidR="00D478C3" w:rsidRPr="00CB762F" w:rsidRDefault="00D478C3" w:rsidP="00512252">
      <w:pPr>
        <w:jc w:val="center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C5" w:rsidRDefault="00A841C5">
      <w:r>
        <w:separator/>
      </w:r>
    </w:p>
  </w:endnote>
  <w:endnote w:type="continuationSeparator" w:id="0">
    <w:p w:rsidR="00A841C5" w:rsidRDefault="00A8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CB762F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CB762F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C5" w:rsidRDefault="00A841C5">
      <w:r>
        <w:separator/>
      </w:r>
    </w:p>
  </w:footnote>
  <w:footnote w:type="continuationSeparator" w:id="0">
    <w:p w:rsidR="00A841C5" w:rsidRDefault="00A84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39"/>
    <w:rsid w:val="00005466"/>
    <w:rsid w:val="00050457"/>
    <w:rsid w:val="00052B3E"/>
    <w:rsid w:val="000944A8"/>
    <w:rsid w:val="000B5CFB"/>
    <w:rsid w:val="000D1C82"/>
    <w:rsid w:val="000D410D"/>
    <w:rsid w:val="000F520D"/>
    <w:rsid w:val="00121904"/>
    <w:rsid w:val="00165670"/>
    <w:rsid w:val="00176B47"/>
    <w:rsid w:val="0018099F"/>
    <w:rsid w:val="00185D4E"/>
    <w:rsid w:val="002207B0"/>
    <w:rsid w:val="00225180"/>
    <w:rsid w:val="00231CDD"/>
    <w:rsid w:val="00232B41"/>
    <w:rsid w:val="002554F9"/>
    <w:rsid w:val="00273047"/>
    <w:rsid w:val="00274B0B"/>
    <w:rsid w:val="00290B48"/>
    <w:rsid w:val="002E1BFC"/>
    <w:rsid w:val="00334708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330CD"/>
    <w:rsid w:val="004533D9"/>
    <w:rsid w:val="00457605"/>
    <w:rsid w:val="004718EC"/>
    <w:rsid w:val="00473EDF"/>
    <w:rsid w:val="0048507F"/>
    <w:rsid w:val="004A1176"/>
    <w:rsid w:val="004A2B86"/>
    <w:rsid w:val="004B48D7"/>
    <w:rsid w:val="004C71B7"/>
    <w:rsid w:val="004E6ABE"/>
    <w:rsid w:val="00512252"/>
    <w:rsid w:val="005432CE"/>
    <w:rsid w:val="005E01CE"/>
    <w:rsid w:val="005F5F79"/>
    <w:rsid w:val="00616FAD"/>
    <w:rsid w:val="006432F9"/>
    <w:rsid w:val="0069024F"/>
    <w:rsid w:val="0069030C"/>
    <w:rsid w:val="006E25B9"/>
    <w:rsid w:val="006F4ADB"/>
    <w:rsid w:val="007178F9"/>
    <w:rsid w:val="00780002"/>
    <w:rsid w:val="007D3446"/>
    <w:rsid w:val="007D5CC6"/>
    <w:rsid w:val="00804AE2"/>
    <w:rsid w:val="00834617"/>
    <w:rsid w:val="00842B6A"/>
    <w:rsid w:val="00867A06"/>
    <w:rsid w:val="008B539A"/>
    <w:rsid w:val="008D5814"/>
    <w:rsid w:val="009060A7"/>
    <w:rsid w:val="00924360"/>
    <w:rsid w:val="009354CB"/>
    <w:rsid w:val="00971F65"/>
    <w:rsid w:val="00973BAC"/>
    <w:rsid w:val="0098261A"/>
    <w:rsid w:val="009A4770"/>
    <w:rsid w:val="009E5E6E"/>
    <w:rsid w:val="00A04F6B"/>
    <w:rsid w:val="00A078A6"/>
    <w:rsid w:val="00A108FA"/>
    <w:rsid w:val="00A71800"/>
    <w:rsid w:val="00A76F82"/>
    <w:rsid w:val="00A7733C"/>
    <w:rsid w:val="00A841C5"/>
    <w:rsid w:val="00A85D39"/>
    <w:rsid w:val="00A867E6"/>
    <w:rsid w:val="00AA70D7"/>
    <w:rsid w:val="00AB0F2E"/>
    <w:rsid w:val="00AF4D61"/>
    <w:rsid w:val="00AF6BE3"/>
    <w:rsid w:val="00B81E07"/>
    <w:rsid w:val="00BA6C83"/>
    <w:rsid w:val="00BE3CEC"/>
    <w:rsid w:val="00C10160"/>
    <w:rsid w:val="00C16F8E"/>
    <w:rsid w:val="00CA02D1"/>
    <w:rsid w:val="00CA763D"/>
    <w:rsid w:val="00CB762F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45BB2"/>
    <w:rsid w:val="00EA7A4F"/>
    <w:rsid w:val="00F03192"/>
    <w:rsid w:val="00F05DB8"/>
    <w:rsid w:val="00F32923"/>
    <w:rsid w:val="00F80248"/>
    <w:rsid w:val="00FA66C7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decyzja</Template>
  <TotalTime>30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7</cp:revision>
  <cp:lastPrinted>2007-08-07T08:43:00Z</cp:lastPrinted>
  <dcterms:created xsi:type="dcterms:W3CDTF">2015-12-16T13:39:00Z</dcterms:created>
  <dcterms:modified xsi:type="dcterms:W3CDTF">2015-12-17T06:13:00Z</dcterms:modified>
</cp:coreProperties>
</file>