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r w:rsidRPr="005C5198">
        <w:rPr>
          <w:sz w:val="28"/>
        </w:rPr>
        <w:t xml:space="preserve">Śrem, </w:t>
      </w:r>
      <w:r w:rsidR="00813AA6">
        <w:rPr>
          <w:sz w:val="28"/>
        </w:rPr>
        <w:t>05 luty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813AA6">
        <w:rPr>
          <w:sz w:val="28"/>
        </w:rPr>
        <w:t>3</w:t>
      </w:r>
      <w:r w:rsidR="00526D06">
        <w:rPr>
          <w:sz w:val="28"/>
        </w:rPr>
        <w:t>.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="005858CB">
        <w:rPr>
          <w:sz w:val="28"/>
        </w:rPr>
        <w:t>.</w:t>
      </w:r>
      <w:r w:rsidR="00813AA6">
        <w:rPr>
          <w:sz w:val="28"/>
        </w:rPr>
        <w:t>Kl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b/>
          <w:sz w:val="28"/>
        </w:rPr>
        <w:t>o</w:t>
      </w:r>
      <w:r w:rsidR="00752282">
        <w:rPr>
          <w:b/>
          <w:sz w:val="28"/>
        </w:rPr>
        <w:t> </w:t>
      </w:r>
      <w:r w:rsidRPr="005C5198">
        <w:rPr>
          <w:b/>
          <w:sz w:val="28"/>
        </w:rPr>
        <w:t>wszczęciu postępowania administracyjnego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both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</w:t>
      </w:r>
      <w:r w:rsidR="00196B78">
        <w:rPr>
          <w:sz w:val="28"/>
        </w:rPr>
        <w:t>6</w:t>
      </w:r>
      <w:r w:rsidR="00067D8B">
        <w:rPr>
          <w:sz w:val="28"/>
        </w:rPr>
        <w:t> r. poz. 2</w:t>
      </w:r>
      <w:r w:rsidR="00196B78">
        <w:rPr>
          <w:sz w:val="28"/>
        </w:rPr>
        <w:t>3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752282" w:rsidRDefault="00813AA6" w:rsidP="00752282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Śremskie Wodociągi Sp. z o.o.</w:t>
      </w:r>
    </w:p>
    <w:p w:rsidR="00752282" w:rsidRDefault="00813AA6" w:rsidP="00752282">
      <w:pPr>
        <w:numPr>
          <w:ilvl w:val="12"/>
          <w:numId w:val="0"/>
        </w:numPr>
        <w:jc w:val="center"/>
        <w:rPr>
          <w:sz w:val="28"/>
        </w:rPr>
      </w:pPr>
      <w:r>
        <w:rPr>
          <w:sz w:val="28"/>
        </w:rPr>
        <w:t>ul. Parkowa 8, 63-100 Śrem</w:t>
      </w:r>
    </w:p>
    <w:p w:rsidR="003B3749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D91BBB" w:rsidRPr="0069024F" w:rsidRDefault="00813AA6" w:rsidP="00D91BBB">
      <w:pPr>
        <w:jc w:val="center"/>
        <w:rPr>
          <w:b/>
          <w:sz w:val="28"/>
        </w:rPr>
      </w:pPr>
      <w:r>
        <w:rPr>
          <w:b/>
          <w:sz w:val="28"/>
        </w:rPr>
        <w:t>budowa sieci kanalizacji sanitarnej tłocznej</w:t>
      </w:r>
    </w:p>
    <w:p w:rsidR="00D91BBB" w:rsidRDefault="00D91BBB" w:rsidP="00D91BBB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3B3749" w:rsidRPr="005C5198" w:rsidRDefault="00813AA6" w:rsidP="003B3749">
      <w:pPr>
        <w:jc w:val="center"/>
        <w:rPr>
          <w:sz w:val="28"/>
        </w:rPr>
      </w:pPr>
      <w:r>
        <w:rPr>
          <w:sz w:val="28"/>
        </w:rPr>
        <w:t>Ostrowo</w:t>
      </w:r>
      <w:r w:rsidR="003B3749">
        <w:rPr>
          <w:sz w:val="28"/>
        </w:rPr>
        <w:t xml:space="preserve"> </w:t>
      </w:r>
      <w:r w:rsidR="003B3749" w:rsidRPr="005C5198">
        <w:rPr>
          <w:sz w:val="28"/>
        </w:rPr>
        <w:t xml:space="preserve">działka nr </w:t>
      </w:r>
      <w:proofErr w:type="spellStart"/>
      <w:r w:rsidR="003B3749" w:rsidRPr="005C5198">
        <w:rPr>
          <w:sz w:val="28"/>
        </w:rPr>
        <w:t>ewid</w:t>
      </w:r>
      <w:proofErr w:type="spellEnd"/>
      <w:r w:rsidR="003B3749" w:rsidRPr="005C5198">
        <w:rPr>
          <w:sz w:val="28"/>
        </w:rPr>
        <w:t>:</w:t>
      </w:r>
      <w:r w:rsidR="003B3749">
        <w:rPr>
          <w:sz w:val="28"/>
        </w:rPr>
        <w:t xml:space="preserve"> </w:t>
      </w:r>
      <w:r>
        <w:rPr>
          <w:sz w:val="28"/>
        </w:rPr>
        <w:t>93/2</w:t>
      </w:r>
      <w:bookmarkStart w:id="0" w:name="_GoBack"/>
      <w:bookmarkEnd w:id="0"/>
    </w:p>
    <w:p w:rsidR="003B3749" w:rsidRPr="005C5198" w:rsidRDefault="003B3749" w:rsidP="003B3749">
      <w:pPr>
        <w:jc w:val="both"/>
        <w:rPr>
          <w:sz w:val="28"/>
        </w:rPr>
      </w:pPr>
    </w:p>
    <w:p w:rsidR="003B3749" w:rsidRDefault="003B3749" w:rsidP="003B3749">
      <w:pPr>
        <w:jc w:val="both"/>
        <w:rPr>
          <w:sz w:val="28"/>
        </w:rPr>
      </w:pPr>
    </w:p>
    <w:p w:rsidR="00C50ADE" w:rsidRPr="005C5198" w:rsidRDefault="00C50ADE" w:rsidP="003B3749">
      <w:pPr>
        <w:jc w:val="both"/>
        <w:rPr>
          <w:sz w:val="28"/>
        </w:rPr>
      </w:pP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153" w:rsidRDefault="009A0153">
      <w:r>
        <w:separator/>
      </w:r>
    </w:p>
  </w:endnote>
  <w:endnote w:type="continuationSeparator" w:id="0">
    <w:p w:rsidR="009A0153" w:rsidRDefault="009A0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813AA6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813AA6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153" w:rsidRDefault="009A0153">
      <w:r>
        <w:separator/>
      </w:r>
    </w:p>
  </w:footnote>
  <w:footnote w:type="continuationSeparator" w:id="0">
    <w:p w:rsidR="009A0153" w:rsidRDefault="009A0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A6"/>
    <w:rsid w:val="0000495D"/>
    <w:rsid w:val="0000527A"/>
    <w:rsid w:val="00067D8B"/>
    <w:rsid w:val="00072118"/>
    <w:rsid w:val="000754A0"/>
    <w:rsid w:val="000D1C82"/>
    <w:rsid w:val="000E19E7"/>
    <w:rsid w:val="001035A9"/>
    <w:rsid w:val="00127A9B"/>
    <w:rsid w:val="00176B47"/>
    <w:rsid w:val="00186519"/>
    <w:rsid w:val="00196B78"/>
    <w:rsid w:val="001D0980"/>
    <w:rsid w:val="001D64FC"/>
    <w:rsid w:val="00202D81"/>
    <w:rsid w:val="002207B0"/>
    <w:rsid w:val="00231CDD"/>
    <w:rsid w:val="0024251C"/>
    <w:rsid w:val="00264F45"/>
    <w:rsid w:val="00274B0B"/>
    <w:rsid w:val="00276CCE"/>
    <w:rsid w:val="002D1CDB"/>
    <w:rsid w:val="002E1FFB"/>
    <w:rsid w:val="00311B14"/>
    <w:rsid w:val="00344044"/>
    <w:rsid w:val="003515EF"/>
    <w:rsid w:val="003B162E"/>
    <w:rsid w:val="003B3749"/>
    <w:rsid w:val="004352A6"/>
    <w:rsid w:val="004533D9"/>
    <w:rsid w:val="004A2B86"/>
    <w:rsid w:val="004B48D7"/>
    <w:rsid w:val="004E6FFF"/>
    <w:rsid w:val="00505410"/>
    <w:rsid w:val="0050551D"/>
    <w:rsid w:val="00512252"/>
    <w:rsid w:val="00526D06"/>
    <w:rsid w:val="00552F0F"/>
    <w:rsid w:val="005858CB"/>
    <w:rsid w:val="005C5198"/>
    <w:rsid w:val="005E01CE"/>
    <w:rsid w:val="005F2C6C"/>
    <w:rsid w:val="006106DB"/>
    <w:rsid w:val="00687225"/>
    <w:rsid w:val="0069030C"/>
    <w:rsid w:val="006B669C"/>
    <w:rsid w:val="006C1C2B"/>
    <w:rsid w:val="006D4E93"/>
    <w:rsid w:val="006E25B9"/>
    <w:rsid w:val="006E62F2"/>
    <w:rsid w:val="007071A5"/>
    <w:rsid w:val="00742160"/>
    <w:rsid w:val="00745982"/>
    <w:rsid w:val="00752282"/>
    <w:rsid w:val="00794B0A"/>
    <w:rsid w:val="007A2EDB"/>
    <w:rsid w:val="007E1896"/>
    <w:rsid w:val="00810F51"/>
    <w:rsid w:val="00813AA6"/>
    <w:rsid w:val="00830389"/>
    <w:rsid w:val="008B539A"/>
    <w:rsid w:val="008E4F36"/>
    <w:rsid w:val="0092146B"/>
    <w:rsid w:val="009217E7"/>
    <w:rsid w:val="00924360"/>
    <w:rsid w:val="00932FA0"/>
    <w:rsid w:val="009354CB"/>
    <w:rsid w:val="00946E5E"/>
    <w:rsid w:val="00971F65"/>
    <w:rsid w:val="00973BAC"/>
    <w:rsid w:val="009A0153"/>
    <w:rsid w:val="009A4770"/>
    <w:rsid w:val="009B3D25"/>
    <w:rsid w:val="009B75DB"/>
    <w:rsid w:val="00A04F6B"/>
    <w:rsid w:val="00A074B3"/>
    <w:rsid w:val="00A41965"/>
    <w:rsid w:val="00A76F82"/>
    <w:rsid w:val="00A7733C"/>
    <w:rsid w:val="00A81B81"/>
    <w:rsid w:val="00AA6615"/>
    <w:rsid w:val="00AB2623"/>
    <w:rsid w:val="00AB2852"/>
    <w:rsid w:val="00AF4D61"/>
    <w:rsid w:val="00AF6BE3"/>
    <w:rsid w:val="00B00578"/>
    <w:rsid w:val="00B1160B"/>
    <w:rsid w:val="00B32C12"/>
    <w:rsid w:val="00B40B92"/>
    <w:rsid w:val="00B75536"/>
    <w:rsid w:val="00BE3CEC"/>
    <w:rsid w:val="00BF3B2D"/>
    <w:rsid w:val="00C13F04"/>
    <w:rsid w:val="00C16F8E"/>
    <w:rsid w:val="00C33DC0"/>
    <w:rsid w:val="00C50ADE"/>
    <w:rsid w:val="00C7456A"/>
    <w:rsid w:val="00CB0263"/>
    <w:rsid w:val="00CF44C5"/>
    <w:rsid w:val="00CF7413"/>
    <w:rsid w:val="00D10F1F"/>
    <w:rsid w:val="00D34721"/>
    <w:rsid w:val="00D478C3"/>
    <w:rsid w:val="00D63E6C"/>
    <w:rsid w:val="00D72DEC"/>
    <w:rsid w:val="00D91BBB"/>
    <w:rsid w:val="00D96E16"/>
    <w:rsid w:val="00DC703E"/>
    <w:rsid w:val="00DE0FDE"/>
    <w:rsid w:val="00E27FB3"/>
    <w:rsid w:val="00E33C25"/>
    <w:rsid w:val="00E576A2"/>
    <w:rsid w:val="00EA7A4F"/>
    <w:rsid w:val="00EC723F"/>
    <w:rsid w:val="00F45DAE"/>
    <w:rsid w:val="00F509BC"/>
    <w:rsid w:val="00F62BC8"/>
    <w:rsid w:val="00F7549E"/>
    <w:rsid w:val="00F93FB8"/>
    <w:rsid w:val="00FA637D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wszczęcie</Template>
  <TotalTime>3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</cp:revision>
  <cp:lastPrinted>2011-02-02T13:02:00Z</cp:lastPrinted>
  <dcterms:created xsi:type="dcterms:W3CDTF">2016-02-05T07:34:00Z</dcterms:created>
  <dcterms:modified xsi:type="dcterms:W3CDTF">2016-02-05T07:37:00Z</dcterms:modified>
</cp:coreProperties>
</file>