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813AA6">
        <w:rPr>
          <w:sz w:val="28"/>
        </w:rPr>
        <w:t>0</w:t>
      </w:r>
      <w:r w:rsidR="002E1ADB">
        <w:rPr>
          <w:sz w:val="28"/>
        </w:rPr>
        <w:t>1</w:t>
      </w:r>
      <w:r w:rsidR="00813AA6">
        <w:rPr>
          <w:sz w:val="28"/>
        </w:rPr>
        <w:t xml:space="preserve"> </w:t>
      </w:r>
      <w:r w:rsidR="002E1ADB">
        <w:rPr>
          <w:sz w:val="28"/>
        </w:rPr>
        <w:t>marzec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2E1ADB">
        <w:rPr>
          <w:sz w:val="28"/>
        </w:rPr>
        <w:t>6</w:t>
      </w:r>
      <w:r w:rsidR="00526D06">
        <w:rPr>
          <w:sz w:val="28"/>
        </w:rPr>
        <w:t>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sz w:val="28"/>
        </w:rPr>
      </w:pPr>
      <w:r w:rsidRPr="00E10823">
        <w:rPr>
          <w:sz w:val="28"/>
        </w:rPr>
        <w:t>Polska Spółka Gazownictwa Sp. z o.o.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b/>
          <w:sz w:val="28"/>
        </w:rPr>
      </w:pPr>
      <w:r w:rsidRPr="00E10823">
        <w:rPr>
          <w:sz w:val="28"/>
        </w:rPr>
        <w:t xml:space="preserve"> Oddział w Poznaniu ul. Grobla 15, 61-859 Poznań</w:t>
      </w:r>
    </w:p>
    <w:p w:rsidR="003B3749" w:rsidRPr="00E10823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9E2001" w:rsidRPr="00E10823" w:rsidRDefault="00E10823" w:rsidP="00D91BBB">
      <w:pPr>
        <w:jc w:val="center"/>
        <w:rPr>
          <w:b/>
          <w:sz w:val="28"/>
        </w:rPr>
      </w:pPr>
      <w:r>
        <w:rPr>
          <w:sz w:val="28"/>
        </w:rPr>
        <w:t xml:space="preserve">Budowa </w:t>
      </w:r>
      <w:r w:rsidRPr="00E10823">
        <w:rPr>
          <w:sz w:val="28"/>
        </w:rPr>
        <w:t>gazociągu średniego ciśnienia dn. 125 PE o długości L= 4950 m w m. Dalewo (Gmina Śrem)  i Mościszki (Gmina Krzywiń),.</w:t>
      </w:r>
    </w:p>
    <w:p w:rsidR="00E10823" w:rsidRPr="00E10823" w:rsidRDefault="00E10823" w:rsidP="003B3749">
      <w:pPr>
        <w:jc w:val="center"/>
        <w:rPr>
          <w:sz w:val="28"/>
        </w:rPr>
      </w:pP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3B3749" w:rsidRPr="005C5198" w:rsidRDefault="00E10823" w:rsidP="00E10823">
      <w:pPr>
        <w:rPr>
          <w:sz w:val="28"/>
        </w:rPr>
      </w:pPr>
      <w:r>
        <w:rPr>
          <w:color w:val="FF0000"/>
          <w:sz w:val="28"/>
        </w:rPr>
        <w:t xml:space="preserve"> </w:t>
      </w:r>
      <w:r w:rsidRPr="00E10823">
        <w:rPr>
          <w:sz w:val="28"/>
        </w:rPr>
        <w:t xml:space="preserve">obręb Dalewo działki nr </w:t>
      </w:r>
      <w:proofErr w:type="spellStart"/>
      <w:r w:rsidRPr="00E10823">
        <w:rPr>
          <w:sz w:val="28"/>
        </w:rPr>
        <w:t>ewid</w:t>
      </w:r>
      <w:proofErr w:type="spellEnd"/>
      <w:r w:rsidRPr="00E10823">
        <w:rPr>
          <w:sz w:val="28"/>
        </w:rPr>
        <w:t xml:space="preserve">.: 177/4, 182/5, 183, 184/2, 184/1, 144/3, 257, 143/1, 285, 325,142/2, 336, 352/2, 352/1, 391; obręb Mości działki nr </w:t>
      </w:r>
      <w:proofErr w:type="spellStart"/>
      <w:r w:rsidRPr="00E10823">
        <w:rPr>
          <w:sz w:val="28"/>
        </w:rPr>
        <w:t>ewid</w:t>
      </w:r>
      <w:proofErr w:type="spellEnd"/>
      <w:r w:rsidRPr="00E10823">
        <w:rPr>
          <w:sz w:val="28"/>
        </w:rPr>
        <w:t>.: 254 i 1/1</w:t>
      </w:r>
      <w:r w:rsidR="00BC5531">
        <w:rPr>
          <w:sz w:val="28"/>
        </w:rPr>
        <w:t>.</w:t>
      </w:r>
      <w:bookmarkStart w:id="0" w:name="_GoBack"/>
      <w:bookmarkEnd w:id="0"/>
      <w:r w:rsidRPr="00E10823">
        <w:rPr>
          <w:sz w:val="28"/>
        </w:rPr>
        <w:t xml:space="preserve"> </w:t>
      </w: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DC2" w:rsidRDefault="00F84DC2">
      <w:r>
        <w:separator/>
      </w:r>
    </w:p>
  </w:endnote>
  <w:endnote w:type="continuationSeparator" w:id="0">
    <w:p w:rsidR="00F84DC2" w:rsidRDefault="00F84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BC5531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BC5531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DC2" w:rsidRDefault="00F84DC2">
      <w:r>
        <w:separator/>
      </w:r>
    </w:p>
  </w:footnote>
  <w:footnote w:type="continuationSeparator" w:id="0">
    <w:p w:rsidR="00F84DC2" w:rsidRDefault="00F84D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67D8B"/>
    <w:rsid w:val="00072118"/>
    <w:rsid w:val="000754A0"/>
    <w:rsid w:val="000D1C82"/>
    <w:rsid w:val="000E19E7"/>
    <w:rsid w:val="001035A9"/>
    <w:rsid w:val="00127A9B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D1CDB"/>
    <w:rsid w:val="002E1ADB"/>
    <w:rsid w:val="002E1FFB"/>
    <w:rsid w:val="00311B14"/>
    <w:rsid w:val="00344044"/>
    <w:rsid w:val="003477A3"/>
    <w:rsid w:val="003515EF"/>
    <w:rsid w:val="003B162E"/>
    <w:rsid w:val="003B3749"/>
    <w:rsid w:val="004352A6"/>
    <w:rsid w:val="004533D9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C5198"/>
    <w:rsid w:val="005E01CE"/>
    <w:rsid w:val="005F2C6C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46DF5"/>
    <w:rsid w:val="00752282"/>
    <w:rsid w:val="00794B0A"/>
    <w:rsid w:val="007A2EDB"/>
    <w:rsid w:val="007E1896"/>
    <w:rsid w:val="00810F51"/>
    <w:rsid w:val="00813AA6"/>
    <w:rsid w:val="00830389"/>
    <w:rsid w:val="00881A6F"/>
    <w:rsid w:val="008B539A"/>
    <w:rsid w:val="008E4F36"/>
    <w:rsid w:val="008E6EC3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9E2001"/>
    <w:rsid w:val="00A04F6B"/>
    <w:rsid w:val="00A074B3"/>
    <w:rsid w:val="00A41965"/>
    <w:rsid w:val="00A76F82"/>
    <w:rsid w:val="00A7733C"/>
    <w:rsid w:val="00A81B81"/>
    <w:rsid w:val="00AA6615"/>
    <w:rsid w:val="00AB2623"/>
    <w:rsid w:val="00AB2852"/>
    <w:rsid w:val="00AF4D61"/>
    <w:rsid w:val="00AF6BE3"/>
    <w:rsid w:val="00B00578"/>
    <w:rsid w:val="00B1160B"/>
    <w:rsid w:val="00B32C12"/>
    <w:rsid w:val="00B40B92"/>
    <w:rsid w:val="00B75536"/>
    <w:rsid w:val="00BC5531"/>
    <w:rsid w:val="00BE3CEC"/>
    <w:rsid w:val="00BF3B2D"/>
    <w:rsid w:val="00C13F04"/>
    <w:rsid w:val="00C16F8E"/>
    <w:rsid w:val="00C33DC0"/>
    <w:rsid w:val="00C50ADE"/>
    <w:rsid w:val="00C7456A"/>
    <w:rsid w:val="00CB0263"/>
    <w:rsid w:val="00CF44C5"/>
    <w:rsid w:val="00CF7413"/>
    <w:rsid w:val="00D10F1F"/>
    <w:rsid w:val="00D34721"/>
    <w:rsid w:val="00D478C3"/>
    <w:rsid w:val="00D63E6C"/>
    <w:rsid w:val="00D72DEC"/>
    <w:rsid w:val="00D91BBB"/>
    <w:rsid w:val="00D96E16"/>
    <w:rsid w:val="00DC703E"/>
    <w:rsid w:val="00DE0FDE"/>
    <w:rsid w:val="00E10823"/>
    <w:rsid w:val="00E27FB3"/>
    <w:rsid w:val="00E33C25"/>
    <w:rsid w:val="00E576A2"/>
    <w:rsid w:val="00E913A1"/>
    <w:rsid w:val="00EA7A4F"/>
    <w:rsid w:val="00EC723F"/>
    <w:rsid w:val="00F429AD"/>
    <w:rsid w:val="00F45DAE"/>
    <w:rsid w:val="00F509BC"/>
    <w:rsid w:val="00F62BC8"/>
    <w:rsid w:val="00F7549E"/>
    <w:rsid w:val="00F84DC2"/>
    <w:rsid w:val="00F93FB8"/>
    <w:rsid w:val="00FA637D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16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7</cp:revision>
  <cp:lastPrinted>2016-03-01T12:39:00Z</cp:lastPrinted>
  <dcterms:created xsi:type="dcterms:W3CDTF">2016-02-05T07:34:00Z</dcterms:created>
  <dcterms:modified xsi:type="dcterms:W3CDTF">2016-03-01T12:46:00Z</dcterms:modified>
</cp:coreProperties>
</file>