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25" w:rsidRPr="0069024F" w:rsidRDefault="00E33C25" w:rsidP="00FD0DFC">
      <w:pPr>
        <w:jc w:val="right"/>
        <w:rPr>
          <w:sz w:val="28"/>
        </w:rPr>
      </w:pPr>
      <w:r w:rsidRPr="0069024F">
        <w:rPr>
          <w:sz w:val="28"/>
        </w:rPr>
        <w:t xml:space="preserve">Śrem, </w:t>
      </w:r>
      <w:r w:rsidR="003276C8">
        <w:rPr>
          <w:sz w:val="28"/>
        </w:rPr>
        <w:t xml:space="preserve">29 </w:t>
      </w:r>
      <w:r w:rsidR="00572A50" w:rsidRPr="003276C8">
        <w:rPr>
          <w:sz w:val="28"/>
        </w:rPr>
        <w:t>czerwca</w:t>
      </w:r>
      <w:r w:rsidRPr="003276C8">
        <w:rPr>
          <w:sz w:val="28"/>
        </w:rPr>
        <w:t xml:space="preserve"> </w:t>
      </w:r>
      <w:r w:rsidR="00E038DB" w:rsidRPr="003276C8">
        <w:rPr>
          <w:sz w:val="28"/>
        </w:rPr>
        <w:t>201</w:t>
      </w:r>
      <w:r w:rsidR="00F40BA7" w:rsidRPr="003276C8">
        <w:rPr>
          <w:sz w:val="28"/>
        </w:rPr>
        <w:t>6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0A64C1">
        <w:rPr>
          <w:sz w:val="28"/>
        </w:rPr>
        <w:t>1</w:t>
      </w:r>
      <w:r w:rsidR="00572A50">
        <w:rPr>
          <w:sz w:val="28"/>
        </w:rPr>
        <w:t>2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F40BA7">
        <w:rPr>
          <w:sz w:val="28"/>
        </w:rPr>
        <w:t>6</w:t>
      </w:r>
      <w:r w:rsidR="00E038DB">
        <w:rPr>
          <w:sz w:val="28"/>
        </w:rPr>
        <w:t>.</w:t>
      </w:r>
      <w:r w:rsidR="008D18F6">
        <w:rPr>
          <w:sz w:val="28"/>
        </w:rPr>
        <w:t>KL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wydaniu decyzji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2207B0" w:rsidRPr="0069024F" w:rsidRDefault="002207B0">
      <w:pPr>
        <w:jc w:val="both"/>
        <w:rPr>
          <w:sz w:val="28"/>
        </w:rPr>
      </w:pP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 xml:space="preserve">Na podstawie art. 53 ust. 1 </w:t>
      </w:r>
      <w:r w:rsidR="009E5E6E">
        <w:rPr>
          <w:sz w:val="28"/>
        </w:rPr>
        <w:t>ustawy z dnia 27 marca 2003 r. o planowaniu i zagospodarowaniu przestrzennym (Dz. U. z 201</w:t>
      </w:r>
      <w:r w:rsidR="003276C8">
        <w:rPr>
          <w:sz w:val="28"/>
        </w:rPr>
        <w:t>6</w:t>
      </w:r>
      <w:r w:rsidR="009E5E6E">
        <w:rPr>
          <w:sz w:val="28"/>
        </w:rPr>
        <w:t> r., poz. </w:t>
      </w:r>
      <w:r w:rsidR="003276C8">
        <w:rPr>
          <w:sz w:val="28"/>
        </w:rPr>
        <w:t>778</w:t>
      </w:r>
      <w:bookmarkStart w:id="0" w:name="_GoBack"/>
      <w:bookmarkEnd w:id="0"/>
      <w:r w:rsidR="00F80248">
        <w:rPr>
          <w:sz w:val="28"/>
        </w:rPr>
        <w:t xml:space="preserve"> z </w:t>
      </w:r>
      <w:proofErr w:type="spellStart"/>
      <w:r w:rsidR="00F80248">
        <w:rPr>
          <w:sz w:val="28"/>
        </w:rPr>
        <w:t>późn</w:t>
      </w:r>
      <w:proofErr w:type="spellEnd"/>
      <w:r w:rsidR="00F80248">
        <w:rPr>
          <w:sz w:val="28"/>
        </w:rPr>
        <w:t>. zm.</w:t>
      </w:r>
      <w:r w:rsidR="009E5E6E">
        <w:rPr>
          <w:sz w:val="28"/>
        </w:rPr>
        <w:t>)</w:t>
      </w:r>
      <w:r w:rsidRPr="0069024F">
        <w:rPr>
          <w:sz w:val="28"/>
        </w:rPr>
        <w:t xml:space="preserve"> w związku z art. 49 </w:t>
      </w:r>
      <w:r w:rsidR="00D37FE3">
        <w:rPr>
          <w:sz w:val="28"/>
        </w:rPr>
        <w:t>ustawy z dnia 14 czerwca 1960 r. Kodeks postępowania administracyjnego (Dz. U. z 201</w:t>
      </w:r>
      <w:r w:rsidR="00FD52A3">
        <w:rPr>
          <w:sz w:val="28"/>
        </w:rPr>
        <w:t>6</w:t>
      </w:r>
      <w:r w:rsidR="00D37FE3">
        <w:rPr>
          <w:sz w:val="28"/>
        </w:rPr>
        <w:t> r. poz. 2</w:t>
      </w:r>
      <w:r w:rsidR="00FD52A3">
        <w:rPr>
          <w:sz w:val="28"/>
        </w:rPr>
        <w:t>3</w:t>
      </w:r>
      <w:r w:rsidR="00780002">
        <w:rPr>
          <w:sz w:val="28"/>
        </w:rPr>
        <w:t xml:space="preserve"> z </w:t>
      </w:r>
      <w:proofErr w:type="spellStart"/>
      <w:r w:rsidR="00780002">
        <w:rPr>
          <w:sz w:val="28"/>
        </w:rPr>
        <w:t>późn</w:t>
      </w:r>
      <w:proofErr w:type="spellEnd"/>
      <w:r w:rsidR="00780002">
        <w:rPr>
          <w:sz w:val="28"/>
        </w:rPr>
        <w:t>. zm.</w:t>
      </w:r>
      <w:r w:rsidR="00D37FE3">
        <w:rPr>
          <w:sz w:val="28"/>
        </w:rPr>
        <w:t>)</w:t>
      </w: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>zawiadamia się, że na wniosek:</w:t>
      </w:r>
    </w:p>
    <w:p w:rsidR="00F266D6" w:rsidRDefault="00F266D6" w:rsidP="00F266D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Enea Operator Sp. z o.o.</w:t>
      </w:r>
    </w:p>
    <w:p w:rsidR="00F266D6" w:rsidRDefault="00F266D6" w:rsidP="00F266D6">
      <w:pPr>
        <w:widowControl w:val="0"/>
        <w:autoSpaceDE w:val="0"/>
        <w:autoSpaceDN w:val="0"/>
        <w:adjustRightInd w:val="0"/>
        <w:ind w:right="-1"/>
        <w:jc w:val="center"/>
        <w:rPr>
          <w:b/>
          <w:sz w:val="28"/>
          <w:szCs w:val="28"/>
        </w:rPr>
      </w:pPr>
      <w:r>
        <w:rPr>
          <w:sz w:val="28"/>
          <w:szCs w:val="28"/>
        </w:rPr>
        <w:t>ul. Strzeszyńska 58; 60-479 POZNAŃ</w:t>
      </w:r>
    </w:p>
    <w:p w:rsidR="004A248A" w:rsidRDefault="004A248A" w:rsidP="00A76F82">
      <w:pPr>
        <w:jc w:val="center"/>
        <w:rPr>
          <w:b/>
          <w:sz w:val="28"/>
        </w:rPr>
      </w:pPr>
    </w:p>
    <w:p w:rsidR="00FD0DFC" w:rsidRPr="0069024F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3276C8">
        <w:rPr>
          <w:b/>
          <w:sz w:val="28"/>
        </w:rPr>
        <w:t>29</w:t>
      </w:r>
      <w:r w:rsidR="00F266D6" w:rsidRPr="003276C8">
        <w:rPr>
          <w:b/>
          <w:sz w:val="28"/>
        </w:rPr>
        <w:t>.06.</w:t>
      </w:r>
      <w:r w:rsidRPr="003276C8">
        <w:rPr>
          <w:b/>
          <w:sz w:val="28"/>
        </w:rPr>
        <w:t xml:space="preserve"> </w:t>
      </w:r>
      <w:r w:rsidR="00E038DB" w:rsidRPr="003276C8">
        <w:rPr>
          <w:b/>
          <w:sz w:val="28"/>
        </w:rPr>
        <w:t>201</w:t>
      </w:r>
      <w:r w:rsidR="00F40BA7" w:rsidRPr="003276C8">
        <w:rPr>
          <w:b/>
          <w:sz w:val="28"/>
        </w:rPr>
        <w:t>6</w:t>
      </w:r>
      <w:r w:rsidRPr="003276C8">
        <w:rPr>
          <w:b/>
          <w:sz w:val="28"/>
        </w:rPr>
        <w:t> r</w:t>
      </w:r>
      <w:r w:rsidRPr="0069024F">
        <w:rPr>
          <w:b/>
          <w:sz w:val="28"/>
        </w:rPr>
        <w:t xml:space="preserve">. </w:t>
      </w:r>
      <w:r w:rsidR="00FD0DFC" w:rsidRPr="0069024F">
        <w:rPr>
          <w:b/>
          <w:sz w:val="28"/>
        </w:rPr>
        <w:t>wydano decyzję</w:t>
      </w:r>
      <w:r w:rsidR="00005466" w:rsidRPr="0069024F">
        <w:rPr>
          <w:b/>
          <w:sz w:val="28"/>
        </w:rPr>
        <w:t xml:space="preserve"> nr </w:t>
      </w:r>
      <w:r w:rsidR="003276C8">
        <w:rPr>
          <w:b/>
          <w:sz w:val="28"/>
        </w:rPr>
        <w:t>13</w:t>
      </w:r>
      <w:r w:rsidR="00F266D6">
        <w:rPr>
          <w:b/>
          <w:sz w:val="28"/>
        </w:rPr>
        <w:t>/</w:t>
      </w:r>
      <w:r w:rsidR="00E038DB" w:rsidRPr="004647EA">
        <w:rPr>
          <w:b/>
          <w:sz w:val="28"/>
        </w:rPr>
        <w:t>201</w:t>
      </w:r>
      <w:r w:rsidR="00F40BA7" w:rsidRPr="004647EA">
        <w:rPr>
          <w:b/>
          <w:sz w:val="28"/>
        </w:rPr>
        <w:t>6</w:t>
      </w:r>
    </w:p>
    <w:p w:rsidR="00E27FB3" w:rsidRPr="0069024F" w:rsidRDefault="00E27FB3" w:rsidP="00512252">
      <w:pPr>
        <w:jc w:val="both"/>
        <w:rPr>
          <w:sz w:val="28"/>
        </w:rPr>
      </w:pPr>
    </w:p>
    <w:p w:rsidR="0069024F" w:rsidRDefault="00512252" w:rsidP="00512252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 w:rsidR="0069024F">
        <w:rPr>
          <w:sz w:val="28"/>
        </w:rPr>
        <w:t>cji inwestycji celu publicznego:</w:t>
      </w:r>
    </w:p>
    <w:p w:rsidR="000A64C1" w:rsidRPr="0099016D" w:rsidRDefault="0099016D" w:rsidP="000A64C1">
      <w:pPr>
        <w:jc w:val="center"/>
        <w:rPr>
          <w:b/>
          <w:sz w:val="28"/>
        </w:rPr>
      </w:pPr>
      <w:r w:rsidRPr="0099016D">
        <w:rPr>
          <w:b/>
          <w:sz w:val="28"/>
        </w:rPr>
        <w:t>rozbiórka napowietrznej i budowa napowietrzno-kablowej elektroenergetycznej linii 15 </w:t>
      </w:r>
      <w:proofErr w:type="spellStart"/>
      <w:r w:rsidRPr="0099016D">
        <w:rPr>
          <w:b/>
          <w:sz w:val="28"/>
        </w:rPr>
        <w:t>kV</w:t>
      </w:r>
      <w:proofErr w:type="spellEnd"/>
      <w:r w:rsidRPr="0099016D">
        <w:rPr>
          <w:b/>
          <w:sz w:val="28"/>
        </w:rPr>
        <w:t xml:space="preserve"> kolidującej z napowietrzną linią 110 </w:t>
      </w:r>
      <w:proofErr w:type="spellStart"/>
      <w:r w:rsidRPr="0099016D">
        <w:rPr>
          <w:b/>
          <w:sz w:val="28"/>
        </w:rPr>
        <w:t>kV</w:t>
      </w:r>
      <w:proofErr w:type="spellEnd"/>
      <w:r w:rsidRPr="0099016D">
        <w:rPr>
          <w:b/>
          <w:sz w:val="28"/>
        </w:rPr>
        <w:t xml:space="preserve"> relacji Leszno Gronowo - Śrem Helenki - Śrem HCP</w:t>
      </w:r>
    </w:p>
    <w:p w:rsidR="000A64C1" w:rsidRDefault="000A64C1" w:rsidP="000A64C1">
      <w:pPr>
        <w:jc w:val="center"/>
        <w:rPr>
          <w:b/>
          <w:sz w:val="28"/>
        </w:rPr>
      </w:pPr>
    </w:p>
    <w:p w:rsidR="00D478C3" w:rsidRPr="0069024F" w:rsidRDefault="00D478C3" w:rsidP="00512252">
      <w:pPr>
        <w:jc w:val="center"/>
        <w:rPr>
          <w:sz w:val="28"/>
        </w:rPr>
      </w:pPr>
      <w:r w:rsidRPr="0069024F">
        <w:rPr>
          <w:sz w:val="28"/>
        </w:rPr>
        <w:t>lokalizacja inwestycji:</w:t>
      </w:r>
    </w:p>
    <w:p w:rsidR="00E27FB3" w:rsidRPr="0069024F" w:rsidRDefault="004A248A" w:rsidP="00512252">
      <w:pPr>
        <w:jc w:val="center"/>
        <w:rPr>
          <w:sz w:val="28"/>
        </w:rPr>
      </w:pPr>
      <w:r>
        <w:rPr>
          <w:sz w:val="28"/>
        </w:rPr>
        <w:t xml:space="preserve"> </w:t>
      </w:r>
      <w:r w:rsidR="0099016D">
        <w:rPr>
          <w:sz w:val="28"/>
        </w:rPr>
        <w:t>Nochowo</w:t>
      </w:r>
      <w:r>
        <w:rPr>
          <w:sz w:val="28"/>
        </w:rPr>
        <w:t xml:space="preserve"> </w:t>
      </w:r>
      <w:r w:rsidR="00D478C3" w:rsidRPr="0069024F">
        <w:rPr>
          <w:sz w:val="28"/>
        </w:rPr>
        <w:t xml:space="preserve"> </w:t>
      </w:r>
      <w:r w:rsidR="00E27FB3" w:rsidRPr="0069024F">
        <w:rPr>
          <w:sz w:val="28"/>
        </w:rPr>
        <w:t xml:space="preserve">działka nr </w:t>
      </w:r>
      <w:proofErr w:type="spellStart"/>
      <w:r w:rsidR="00E27FB3" w:rsidRPr="0069024F">
        <w:rPr>
          <w:sz w:val="28"/>
        </w:rPr>
        <w:t>ewid</w:t>
      </w:r>
      <w:proofErr w:type="spellEnd"/>
      <w:r w:rsidR="00E27FB3" w:rsidRPr="0069024F">
        <w:rPr>
          <w:sz w:val="28"/>
        </w:rPr>
        <w:t>:</w:t>
      </w:r>
      <w:r w:rsidR="006F4ADB" w:rsidRPr="0069024F">
        <w:rPr>
          <w:sz w:val="28"/>
        </w:rPr>
        <w:t xml:space="preserve"> </w:t>
      </w:r>
      <w:r w:rsidR="0099016D">
        <w:rPr>
          <w:sz w:val="28"/>
        </w:rPr>
        <w:t>485/11</w:t>
      </w:r>
      <w:r>
        <w:rPr>
          <w:sz w:val="28"/>
        </w:rPr>
        <w:t xml:space="preserve">, </w:t>
      </w:r>
    </w:p>
    <w:p w:rsidR="00512252" w:rsidRPr="0069024F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>Śremie, Plac 20 Października 1,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16,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30A" w:rsidRDefault="00DA030A">
      <w:r>
        <w:separator/>
      </w:r>
    </w:p>
  </w:endnote>
  <w:endnote w:type="continuationSeparator" w:id="0">
    <w:p w:rsidR="00DA030A" w:rsidRDefault="00DA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3010C9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3010C9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30A" w:rsidRDefault="00DA030A">
      <w:r>
        <w:separator/>
      </w:r>
    </w:p>
  </w:footnote>
  <w:footnote w:type="continuationSeparator" w:id="0">
    <w:p w:rsidR="00DA030A" w:rsidRDefault="00DA0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9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8F6"/>
    <w:rsid w:val="00005466"/>
    <w:rsid w:val="00050457"/>
    <w:rsid w:val="00052B3E"/>
    <w:rsid w:val="000A64C1"/>
    <w:rsid w:val="000B5CFB"/>
    <w:rsid w:val="000D1C82"/>
    <w:rsid w:val="000E28AD"/>
    <w:rsid w:val="000E5AAF"/>
    <w:rsid w:val="000F520D"/>
    <w:rsid w:val="00121904"/>
    <w:rsid w:val="00165670"/>
    <w:rsid w:val="00176B47"/>
    <w:rsid w:val="0018099F"/>
    <w:rsid w:val="00185D4E"/>
    <w:rsid w:val="001E54C6"/>
    <w:rsid w:val="002207B0"/>
    <w:rsid w:val="00225180"/>
    <w:rsid w:val="00231CDD"/>
    <w:rsid w:val="00232B41"/>
    <w:rsid w:val="002554F9"/>
    <w:rsid w:val="00273047"/>
    <w:rsid w:val="00274B0B"/>
    <w:rsid w:val="00290B48"/>
    <w:rsid w:val="002E1BFC"/>
    <w:rsid w:val="003010C9"/>
    <w:rsid w:val="003276C8"/>
    <w:rsid w:val="00334708"/>
    <w:rsid w:val="00344044"/>
    <w:rsid w:val="003515EF"/>
    <w:rsid w:val="00373486"/>
    <w:rsid w:val="00380A03"/>
    <w:rsid w:val="00385030"/>
    <w:rsid w:val="00396978"/>
    <w:rsid w:val="003B162E"/>
    <w:rsid w:val="003C25D5"/>
    <w:rsid w:val="003D5AFA"/>
    <w:rsid w:val="003E2609"/>
    <w:rsid w:val="003F39F7"/>
    <w:rsid w:val="004533D9"/>
    <w:rsid w:val="00457605"/>
    <w:rsid w:val="004647EA"/>
    <w:rsid w:val="004718EC"/>
    <w:rsid w:val="00473EDF"/>
    <w:rsid w:val="0048507F"/>
    <w:rsid w:val="004A1176"/>
    <w:rsid w:val="004A248A"/>
    <w:rsid w:val="004A2B86"/>
    <w:rsid w:val="004B0058"/>
    <w:rsid w:val="004B48D7"/>
    <w:rsid w:val="004C71B7"/>
    <w:rsid w:val="004E6ABE"/>
    <w:rsid w:val="00512252"/>
    <w:rsid w:val="005432CE"/>
    <w:rsid w:val="00572A50"/>
    <w:rsid w:val="005C036D"/>
    <w:rsid w:val="005E01CE"/>
    <w:rsid w:val="005F5F79"/>
    <w:rsid w:val="00616FAD"/>
    <w:rsid w:val="0069024F"/>
    <w:rsid w:val="0069030C"/>
    <w:rsid w:val="006E25B9"/>
    <w:rsid w:val="006F4ADB"/>
    <w:rsid w:val="007178F9"/>
    <w:rsid w:val="00780002"/>
    <w:rsid w:val="007D3446"/>
    <w:rsid w:val="007D5CC6"/>
    <w:rsid w:val="00842B6A"/>
    <w:rsid w:val="00867A06"/>
    <w:rsid w:val="008B539A"/>
    <w:rsid w:val="008D18F6"/>
    <w:rsid w:val="008D5814"/>
    <w:rsid w:val="009060A7"/>
    <w:rsid w:val="00924360"/>
    <w:rsid w:val="009354CB"/>
    <w:rsid w:val="00971F65"/>
    <w:rsid w:val="00973BAC"/>
    <w:rsid w:val="0098261A"/>
    <w:rsid w:val="00984421"/>
    <w:rsid w:val="0099016D"/>
    <w:rsid w:val="009A4770"/>
    <w:rsid w:val="009E5E6E"/>
    <w:rsid w:val="00A04F6B"/>
    <w:rsid w:val="00A078A6"/>
    <w:rsid w:val="00A108FA"/>
    <w:rsid w:val="00A2426C"/>
    <w:rsid w:val="00A6294D"/>
    <w:rsid w:val="00A71800"/>
    <w:rsid w:val="00A76F82"/>
    <w:rsid w:val="00A7733C"/>
    <w:rsid w:val="00A867E6"/>
    <w:rsid w:val="00AA70D7"/>
    <w:rsid w:val="00AF4D61"/>
    <w:rsid w:val="00AF6BE3"/>
    <w:rsid w:val="00B81E07"/>
    <w:rsid w:val="00BA6C83"/>
    <w:rsid w:val="00BC1B94"/>
    <w:rsid w:val="00BE3CEC"/>
    <w:rsid w:val="00C10160"/>
    <w:rsid w:val="00C16F8E"/>
    <w:rsid w:val="00CA763D"/>
    <w:rsid w:val="00D37FE3"/>
    <w:rsid w:val="00D478C3"/>
    <w:rsid w:val="00D600CA"/>
    <w:rsid w:val="00D72DEC"/>
    <w:rsid w:val="00DA030A"/>
    <w:rsid w:val="00DE77AD"/>
    <w:rsid w:val="00E038DB"/>
    <w:rsid w:val="00E27FB3"/>
    <w:rsid w:val="00E33C25"/>
    <w:rsid w:val="00E37B41"/>
    <w:rsid w:val="00E41EE7"/>
    <w:rsid w:val="00EA7A4F"/>
    <w:rsid w:val="00F03192"/>
    <w:rsid w:val="00F05DB8"/>
    <w:rsid w:val="00F266D6"/>
    <w:rsid w:val="00F32923"/>
    <w:rsid w:val="00F40BA7"/>
    <w:rsid w:val="00F80248"/>
    <w:rsid w:val="00FA66C7"/>
    <w:rsid w:val="00FD0DFC"/>
    <w:rsid w:val="00FD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  <w:style w:type="paragraph" w:customStyle="1" w:styleId="Default">
    <w:name w:val="Default"/>
    <w:rsid w:val="00F266D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  <w:style w:type="paragraph" w:customStyle="1" w:styleId="Default">
    <w:name w:val="Default"/>
    <w:rsid w:val="00F266D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decyzja</Template>
  <TotalTime>27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13</cp:revision>
  <cp:lastPrinted>2016-06-29T11:49:00Z</cp:lastPrinted>
  <dcterms:created xsi:type="dcterms:W3CDTF">2016-02-05T07:22:00Z</dcterms:created>
  <dcterms:modified xsi:type="dcterms:W3CDTF">2016-06-29T11:52:00Z</dcterms:modified>
</cp:coreProperties>
</file>