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60F70">
      <w:pPr>
        <w:pStyle w:val="pkt"/>
        <w:ind w:left="0" w:firstLine="0"/>
        <w:rPr>
          <w:b/>
        </w:rPr>
      </w:pPr>
      <w:r w:rsidRPr="00B60F70">
        <w:rPr>
          <w:b/>
        </w:rPr>
        <w:t>Gmina Śrem</w:t>
      </w:r>
    </w:p>
    <w:p w:rsidR="00EB7871" w:rsidRPr="003209A8" w:rsidRDefault="00B60F70">
      <w:pPr>
        <w:pStyle w:val="pkt"/>
        <w:ind w:left="0" w:firstLine="0"/>
        <w:rPr>
          <w:b/>
        </w:rPr>
      </w:pPr>
      <w:r w:rsidRPr="00B60F70">
        <w:rPr>
          <w:b/>
        </w:rPr>
        <w:t>Plac 20 Października</w:t>
      </w:r>
      <w:r w:rsidR="00EB7871" w:rsidRPr="003209A8">
        <w:rPr>
          <w:b/>
        </w:rPr>
        <w:t xml:space="preserve"> </w:t>
      </w:r>
      <w:r w:rsidRPr="00B60F70">
        <w:rPr>
          <w:b/>
        </w:rPr>
        <w:t>1</w:t>
      </w:r>
      <w:r w:rsidR="00EB7871" w:rsidRPr="003209A8">
        <w:rPr>
          <w:b/>
        </w:rPr>
        <w:t xml:space="preserve"> </w:t>
      </w:r>
    </w:p>
    <w:p w:rsidR="00EB7871" w:rsidRPr="003209A8" w:rsidRDefault="00B60F70">
      <w:pPr>
        <w:pStyle w:val="pkt"/>
        <w:ind w:left="0" w:firstLine="0"/>
        <w:rPr>
          <w:b/>
        </w:rPr>
      </w:pPr>
      <w:r w:rsidRPr="00B60F70">
        <w:rPr>
          <w:b/>
        </w:rPr>
        <w:t>63-100</w:t>
      </w:r>
      <w:r w:rsidR="00EB7871" w:rsidRPr="003209A8">
        <w:rPr>
          <w:b/>
        </w:rPr>
        <w:t xml:space="preserve"> </w:t>
      </w:r>
      <w:r w:rsidRPr="00B60F7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60F70" w:rsidRPr="00B60F70">
        <w:rPr>
          <w:b/>
        </w:rPr>
        <w:t>BP.271.1.2017.BS</w:t>
      </w:r>
      <w:r w:rsidRPr="003209A8">
        <w:tab/>
      </w:r>
      <w:r w:rsidR="00B60F70" w:rsidRPr="00B60F70">
        <w:t>Śrem</w:t>
      </w:r>
      <w:r w:rsidRPr="003209A8">
        <w:t xml:space="preserve">, </w:t>
      </w:r>
      <w:r w:rsidR="00B60F70" w:rsidRPr="00B60F70">
        <w:t>2017-01-13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B60F70" w:rsidRPr="00B60F70">
        <w:rPr>
          <w:b/>
          <w:sz w:val="32"/>
          <w:szCs w:val="32"/>
        </w:rPr>
        <w:t>Modernizacja sieci kanalizacji deszczowej na terenie miasta i gminy Śrem w 2017 r.</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B60F70" w:rsidRPr="00B60F70">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60F70">
      <w:pPr>
        <w:ind w:left="5940"/>
      </w:pPr>
      <w:r w:rsidRPr="00B60F70">
        <w:t>2017-01-13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60F70">
      <w:pPr>
        <w:ind w:left="5940"/>
      </w:pPr>
      <w:r w:rsidRPr="00B60F70">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B60F70" w:rsidRPr="00B60F70">
        <w:t>Gmina Śrem</w:t>
      </w:r>
    </w:p>
    <w:p w:rsidR="009838C7" w:rsidRPr="00516BCE" w:rsidRDefault="009838C7" w:rsidP="001644FA">
      <w:pPr>
        <w:pStyle w:val="Tekstpodstawowy"/>
        <w:spacing w:after="0" w:line="276" w:lineRule="auto"/>
        <w:ind w:left="360"/>
      </w:pPr>
      <w:r>
        <w:t xml:space="preserve"> </w:t>
      </w:r>
      <w:r w:rsidR="00B60F70" w:rsidRPr="00B60F70">
        <w:t>Plac 20 Października</w:t>
      </w:r>
      <w:r w:rsidRPr="00516BCE">
        <w:t xml:space="preserve"> </w:t>
      </w:r>
      <w:r w:rsidR="00B60F70" w:rsidRPr="00B60F70">
        <w:t>1</w:t>
      </w:r>
      <w:r w:rsidRPr="00516BCE">
        <w:t xml:space="preserve"> </w:t>
      </w:r>
    </w:p>
    <w:p w:rsidR="008B60B4" w:rsidRDefault="009838C7" w:rsidP="008B60B4">
      <w:pPr>
        <w:pStyle w:val="Tekstpodstawowy"/>
        <w:spacing w:after="0" w:line="276" w:lineRule="auto"/>
        <w:ind w:left="360"/>
      </w:pPr>
      <w:r>
        <w:t xml:space="preserve"> </w:t>
      </w:r>
      <w:r w:rsidR="00B60F70" w:rsidRPr="00B60F70">
        <w:t>63-100</w:t>
      </w:r>
      <w:r w:rsidRPr="00516BCE">
        <w:t xml:space="preserve"> </w:t>
      </w:r>
      <w:r w:rsidR="00B60F70" w:rsidRPr="00B60F70">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B60F70" w:rsidRPr="00B60F70">
        <w:rPr>
          <w:lang w:val="en-GB"/>
        </w:rPr>
        <w:t>61</w:t>
      </w:r>
      <w:r w:rsidRPr="00051DC0">
        <w:rPr>
          <w:lang w:val="en-GB"/>
        </w:rPr>
        <w:t xml:space="preserve"> </w:t>
      </w:r>
      <w:r w:rsidR="00B60F70" w:rsidRPr="00B60F70">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B60F70" w:rsidRPr="00B60F70">
        <w:rPr>
          <w:lang w:val="en-GB"/>
        </w:rPr>
        <w:t>61</w:t>
      </w:r>
      <w:r w:rsidRPr="00051DC0">
        <w:rPr>
          <w:sz w:val="18"/>
          <w:szCs w:val="18"/>
          <w:lang w:val="en-GB"/>
        </w:rPr>
        <w:t xml:space="preserve"> </w:t>
      </w:r>
      <w:r w:rsidR="00B60F70" w:rsidRPr="00B60F70">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B60F70" w:rsidRPr="00B60F70">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B60F70" w:rsidRPr="00B60F70">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B60F70" w:rsidRPr="00B60F70">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B60F70" w:rsidRPr="00B60F70">
        <w:t>Modernizacja sieci kanalizacji deszczowej na terenie miasta i gminy Śrem w 2017 r.</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B60F70" w:rsidRPr="00D91376" w:rsidTr="00F61BAA">
        <w:tc>
          <w:tcPr>
            <w:tcW w:w="8820" w:type="dxa"/>
          </w:tcPr>
          <w:p w:rsidR="00B60F70" w:rsidRPr="00D91376" w:rsidRDefault="00B60F70" w:rsidP="00F61BAA">
            <w:pPr>
              <w:pStyle w:val="Tekstpodstawowy"/>
              <w:spacing w:before="80"/>
              <w:rPr>
                <w:b/>
              </w:rPr>
            </w:pPr>
            <w:r w:rsidRPr="00D91376">
              <w:rPr>
                <w:b/>
              </w:rPr>
              <w:t xml:space="preserve">Wspólny Słownik Zamówień: </w:t>
            </w:r>
            <w:r w:rsidRPr="00B60F70">
              <w:t>45220000-5 - Roboty inżynieryjne i budowlane</w:t>
            </w:r>
            <w:r w:rsidRPr="00D91376">
              <w:t xml:space="preserve"> </w:t>
            </w:r>
          </w:p>
          <w:p w:rsidR="00B60F70" w:rsidRPr="00B60F70" w:rsidRDefault="00B60F70" w:rsidP="00F61BAA">
            <w:pPr>
              <w:pStyle w:val="Tekstpodstawowy"/>
            </w:pPr>
            <w:r w:rsidRPr="00B60F70">
              <w:t xml:space="preserve">- czyszczenie wpustu ulicznego </w:t>
            </w:r>
            <w:r w:rsidRPr="00B60F70">
              <w:tab/>
            </w:r>
            <w:r w:rsidRPr="00B60F70">
              <w:tab/>
            </w:r>
            <w:r w:rsidRPr="00B60F70">
              <w:tab/>
            </w:r>
            <w:r w:rsidRPr="00B60F70">
              <w:tab/>
            </w:r>
            <w:r w:rsidRPr="00B60F70">
              <w:tab/>
              <w:t>- 1 szt,</w:t>
            </w:r>
          </w:p>
          <w:p w:rsidR="00B60F70" w:rsidRPr="00B60F70" w:rsidRDefault="00B60F70" w:rsidP="00F61BAA">
            <w:pPr>
              <w:pStyle w:val="Tekstpodstawowy"/>
            </w:pPr>
            <w:r w:rsidRPr="00B60F70">
              <w:t>- jw. studni kanalizacji deszczowej</w:t>
            </w:r>
            <w:r w:rsidRPr="00B60F70">
              <w:tab/>
            </w:r>
            <w:r w:rsidRPr="00B60F70">
              <w:tab/>
            </w:r>
            <w:r w:rsidRPr="00B60F70">
              <w:tab/>
            </w:r>
            <w:r w:rsidRPr="00B60F70">
              <w:tab/>
            </w:r>
            <w:r w:rsidRPr="00B60F70">
              <w:tab/>
              <w:t>- 1 szt,</w:t>
            </w:r>
          </w:p>
          <w:p w:rsidR="00B60F70" w:rsidRPr="00B60F70" w:rsidRDefault="00B60F70" w:rsidP="00F61BAA">
            <w:pPr>
              <w:pStyle w:val="Tekstpodstawowy"/>
            </w:pPr>
            <w:r w:rsidRPr="00B60F70">
              <w:t>- renowacja kanalizacji (wycinka korzeni)    fi 200 -500 mm</w:t>
            </w:r>
            <w:r w:rsidRPr="00B60F70">
              <w:tab/>
            </w:r>
            <w:r w:rsidRPr="00B60F70">
              <w:tab/>
              <w:t xml:space="preserve">                - 1 mb,</w:t>
            </w:r>
          </w:p>
          <w:p w:rsidR="00B60F70" w:rsidRPr="00B60F70" w:rsidRDefault="00B60F70" w:rsidP="00F61BAA">
            <w:pPr>
              <w:pStyle w:val="Tekstpodstawowy"/>
            </w:pPr>
            <w:r w:rsidRPr="00B60F70">
              <w:t xml:space="preserve">- jw. </w:t>
            </w:r>
            <w:r w:rsidRPr="00B60F70">
              <w:tab/>
            </w:r>
            <w:r w:rsidRPr="00B60F70">
              <w:tab/>
            </w:r>
            <w:r w:rsidRPr="00B60F70">
              <w:tab/>
            </w:r>
            <w:r w:rsidRPr="00B60F70">
              <w:tab/>
              <w:t xml:space="preserve">    fi pow. 500 mm</w:t>
            </w:r>
            <w:r w:rsidRPr="00B60F70">
              <w:tab/>
            </w:r>
            <w:r w:rsidRPr="00B60F70">
              <w:tab/>
            </w:r>
            <w:r w:rsidRPr="00B60F70">
              <w:tab/>
              <w:t>- 1 mb,</w:t>
            </w:r>
          </w:p>
          <w:p w:rsidR="00B60F70" w:rsidRPr="00B60F70" w:rsidRDefault="00B60F70" w:rsidP="00F61BAA">
            <w:pPr>
              <w:pStyle w:val="Tekstpodstawowy"/>
            </w:pPr>
            <w:r w:rsidRPr="00B60F70">
              <w:t>- czyszczenie kanalizacji deszczowej</w:t>
            </w:r>
            <w:r w:rsidRPr="00B60F70">
              <w:tab/>
              <w:t>fi 160-250 mm</w:t>
            </w:r>
            <w:r w:rsidRPr="00B60F70">
              <w:tab/>
            </w:r>
            <w:r w:rsidRPr="00B60F70">
              <w:tab/>
              <w:t xml:space="preserve">                - 1 mb,</w:t>
            </w:r>
          </w:p>
          <w:p w:rsidR="00B60F70" w:rsidRPr="00B60F70" w:rsidRDefault="00B60F70" w:rsidP="00F61BAA">
            <w:pPr>
              <w:pStyle w:val="Tekstpodstawowy"/>
            </w:pPr>
            <w:r w:rsidRPr="00B60F70">
              <w:t>- jw. lecz                                                  fi  300-500 mm</w:t>
            </w:r>
            <w:r w:rsidRPr="00B60F70">
              <w:tab/>
            </w:r>
            <w:r w:rsidRPr="00B60F70">
              <w:tab/>
            </w:r>
            <w:r w:rsidRPr="00B60F70">
              <w:tab/>
              <w:t>- 1 mb,</w:t>
            </w:r>
          </w:p>
          <w:p w:rsidR="00B60F70" w:rsidRPr="00B60F70" w:rsidRDefault="00B60F70" w:rsidP="00F61BAA">
            <w:pPr>
              <w:pStyle w:val="Tekstpodstawowy"/>
            </w:pPr>
            <w:r w:rsidRPr="00B60F70">
              <w:t>- jw. lecz                                                  fi powyżej 500 mm</w:t>
            </w:r>
            <w:r w:rsidRPr="00B60F70">
              <w:tab/>
            </w:r>
            <w:r w:rsidRPr="00B60F70">
              <w:tab/>
            </w:r>
            <w:r w:rsidRPr="00B60F70">
              <w:tab/>
              <w:t>- 1 mb,</w:t>
            </w:r>
          </w:p>
          <w:p w:rsidR="00B60F70" w:rsidRPr="00B60F70" w:rsidRDefault="00B60F70" w:rsidP="00F61BAA">
            <w:pPr>
              <w:pStyle w:val="Tekstpodstawowy"/>
            </w:pPr>
            <w:r w:rsidRPr="00B60F70">
              <w:t>- rozbiórka podbudowy betonowej</w:t>
            </w:r>
            <w:r w:rsidRPr="00B60F70">
              <w:tab/>
            </w:r>
            <w:r w:rsidRPr="00B60F70">
              <w:tab/>
            </w:r>
            <w:r w:rsidRPr="00B60F70">
              <w:tab/>
            </w:r>
            <w:r w:rsidRPr="00B60F70">
              <w:tab/>
            </w:r>
            <w:r w:rsidRPr="00B60F70">
              <w:tab/>
              <w:t>- 1 m3,</w:t>
            </w:r>
          </w:p>
          <w:p w:rsidR="00B60F70" w:rsidRPr="00B60F70" w:rsidRDefault="00B60F70" w:rsidP="00F61BAA">
            <w:pPr>
              <w:pStyle w:val="Tekstpodstawowy"/>
            </w:pPr>
            <w:r w:rsidRPr="00B60F70">
              <w:t>- odtworzenie podbudowy betonowej</w:t>
            </w:r>
            <w:r w:rsidRPr="00B60F70">
              <w:tab/>
            </w:r>
            <w:r w:rsidRPr="00B60F70">
              <w:tab/>
            </w:r>
            <w:r w:rsidRPr="00B60F70">
              <w:tab/>
            </w:r>
            <w:r w:rsidRPr="00B60F70">
              <w:tab/>
            </w:r>
            <w:r w:rsidRPr="00B60F70">
              <w:tab/>
              <w:t>- 1 m3,</w:t>
            </w:r>
          </w:p>
          <w:p w:rsidR="00B60F70" w:rsidRPr="00B60F70" w:rsidRDefault="00B60F70" w:rsidP="00F61BAA">
            <w:pPr>
              <w:pStyle w:val="Tekstpodstawowy"/>
            </w:pPr>
            <w:r w:rsidRPr="00B60F70">
              <w:t xml:space="preserve">- rozebranie nawierzchni z mas bitumicznych o grub. 8-12 cm </w:t>
            </w:r>
            <w:r w:rsidRPr="00B60F70">
              <w:tab/>
              <w:t xml:space="preserve">                - 1 m2,</w:t>
            </w:r>
          </w:p>
          <w:p w:rsidR="00B60F70" w:rsidRPr="00B60F70" w:rsidRDefault="00B60F70" w:rsidP="00F61BAA">
            <w:pPr>
              <w:pStyle w:val="Tekstpodstawowy"/>
            </w:pPr>
            <w:r w:rsidRPr="00B60F70">
              <w:t xml:space="preserve">- odtworzenie nawierzchni z mas bitumicznych grub. 8-12 cm </w:t>
            </w:r>
            <w:r w:rsidRPr="00B60F70">
              <w:tab/>
              <w:t xml:space="preserve">                                - 1 m2,</w:t>
            </w:r>
          </w:p>
          <w:p w:rsidR="00B60F70" w:rsidRPr="00B60F70" w:rsidRDefault="00B60F70" w:rsidP="00F61BAA">
            <w:pPr>
              <w:pStyle w:val="Tekstpodstawowy"/>
            </w:pPr>
            <w:r w:rsidRPr="00B60F70">
              <w:t>- rozbiórka nawierzchni z kostki brukowej betonowej</w:t>
            </w:r>
            <w:r w:rsidRPr="00B60F70">
              <w:tab/>
            </w:r>
            <w:r w:rsidRPr="00B60F70">
              <w:tab/>
              <w:t xml:space="preserve">                - 1 m2,</w:t>
            </w:r>
          </w:p>
          <w:p w:rsidR="00B60F70" w:rsidRPr="00B60F70" w:rsidRDefault="00B60F70" w:rsidP="00F61BAA">
            <w:pPr>
              <w:pStyle w:val="Tekstpodstawowy"/>
            </w:pPr>
            <w:r w:rsidRPr="00B60F70">
              <w:t xml:space="preserve">- ułożenie nawierzchni z kostki brukowej betonowej </w:t>
            </w:r>
            <w:r w:rsidRPr="00B60F70">
              <w:tab/>
            </w:r>
            <w:r w:rsidRPr="00B60F70">
              <w:tab/>
              <w:t xml:space="preserve">                - 1 m2,</w:t>
            </w:r>
          </w:p>
          <w:p w:rsidR="00B60F70" w:rsidRPr="00B60F70" w:rsidRDefault="00B60F70" w:rsidP="00F61BAA">
            <w:pPr>
              <w:pStyle w:val="Tekstpodstawowy"/>
            </w:pPr>
            <w:r w:rsidRPr="00B60F70">
              <w:t>- wykopy jamiste lub liniowe</w:t>
            </w:r>
            <w:r w:rsidRPr="00B60F70">
              <w:tab/>
            </w:r>
            <w:r w:rsidRPr="00B60F70">
              <w:tab/>
            </w:r>
            <w:r w:rsidRPr="00B60F70">
              <w:tab/>
            </w:r>
            <w:r w:rsidRPr="00B60F70">
              <w:tab/>
            </w:r>
            <w:r w:rsidRPr="00B60F70">
              <w:tab/>
            </w:r>
            <w:r w:rsidRPr="00B60F70">
              <w:tab/>
              <w:t>- 1 m3,</w:t>
            </w:r>
          </w:p>
          <w:p w:rsidR="00B60F70" w:rsidRPr="00B60F70" w:rsidRDefault="00B60F70" w:rsidP="00F61BAA">
            <w:pPr>
              <w:pStyle w:val="Tekstpodstawowy"/>
            </w:pPr>
            <w:r w:rsidRPr="00B60F70">
              <w:t>- demontaż rurociągu betonowego fi 160, 250 mm</w:t>
            </w:r>
            <w:r w:rsidRPr="00B60F70">
              <w:tab/>
            </w:r>
            <w:r w:rsidRPr="00B60F70">
              <w:tab/>
            </w:r>
            <w:r w:rsidRPr="00B60F70">
              <w:tab/>
              <w:t xml:space="preserve">                - 1 mb,</w:t>
            </w:r>
          </w:p>
          <w:p w:rsidR="00B60F70" w:rsidRPr="00B60F70" w:rsidRDefault="00B60F70" w:rsidP="00F61BAA">
            <w:pPr>
              <w:pStyle w:val="Tekstpodstawowy"/>
            </w:pPr>
            <w:r w:rsidRPr="00B60F70">
              <w:t xml:space="preserve">- demontaż rurociągu  jw. </w:t>
            </w:r>
            <w:r w:rsidRPr="00B60F70">
              <w:tab/>
              <w:t xml:space="preserve">     fi pow. 300 mm</w:t>
            </w:r>
            <w:r w:rsidRPr="00B60F70">
              <w:tab/>
            </w:r>
            <w:r w:rsidRPr="00B60F70">
              <w:tab/>
            </w:r>
            <w:r w:rsidRPr="00B60F70">
              <w:tab/>
              <w:t xml:space="preserve">                - 1 mb,</w:t>
            </w:r>
          </w:p>
          <w:p w:rsidR="00B60F70" w:rsidRPr="00B60F70" w:rsidRDefault="00B60F70" w:rsidP="00F61BAA">
            <w:pPr>
              <w:pStyle w:val="Tekstpodstawowy"/>
            </w:pPr>
            <w:r w:rsidRPr="00B60F70">
              <w:t>- montaż rurociągu z rur PVC fi 160 - 250mm</w:t>
            </w:r>
            <w:r w:rsidRPr="00B60F70">
              <w:tab/>
            </w:r>
            <w:r w:rsidRPr="00B60F70">
              <w:tab/>
            </w:r>
            <w:r w:rsidRPr="00B60F70">
              <w:tab/>
              <w:t xml:space="preserve">                - 1 mb,</w:t>
            </w:r>
          </w:p>
          <w:p w:rsidR="00B60F70" w:rsidRPr="00B60F70" w:rsidRDefault="00B60F70" w:rsidP="00F61BAA">
            <w:pPr>
              <w:pStyle w:val="Tekstpodstawowy"/>
            </w:pPr>
            <w:r w:rsidRPr="00B60F70">
              <w:t xml:space="preserve">- </w:t>
            </w:r>
            <w:r w:rsidRPr="00B60F70">
              <w:tab/>
            </w:r>
            <w:r w:rsidRPr="00B60F70">
              <w:tab/>
            </w:r>
            <w:r w:rsidRPr="00B60F70">
              <w:tab/>
              <w:t xml:space="preserve"> z rur PVC fi 300 - 500mm</w:t>
            </w:r>
            <w:r w:rsidRPr="00B60F70">
              <w:tab/>
            </w:r>
            <w:r w:rsidRPr="00B60F70">
              <w:tab/>
            </w:r>
            <w:r w:rsidRPr="00B60F70">
              <w:tab/>
              <w:t>- 1 mb,</w:t>
            </w:r>
          </w:p>
          <w:p w:rsidR="00B60F70" w:rsidRPr="00B60F70" w:rsidRDefault="00B60F70" w:rsidP="00F61BAA">
            <w:pPr>
              <w:pStyle w:val="Tekstpodstawowy"/>
            </w:pPr>
            <w:r w:rsidRPr="00B60F70">
              <w:t xml:space="preserve">- </w:t>
            </w:r>
            <w:r w:rsidRPr="00B60F70">
              <w:tab/>
            </w:r>
            <w:r w:rsidRPr="00B60F70">
              <w:tab/>
            </w:r>
            <w:r w:rsidRPr="00B60F70">
              <w:tab/>
              <w:t xml:space="preserve"> z rur PVC fi pow. 500 mm</w:t>
            </w:r>
            <w:r w:rsidRPr="00B60F70">
              <w:tab/>
            </w:r>
            <w:r w:rsidRPr="00B60F70">
              <w:tab/>
            </w:r>
            <w:r w:rsidRPr="00B60F70">
              <w:tab/>
              <w:t>- 1 mb,</w:t>
            </w:r>
          </w:p>
          <w:p w:rsidR="00B60F70" w:rsidRPr="00B60F70" w:rsidRDefault="00B60F70" w:rsidP="00F61BAA">
            <w:pPr>
              <w:pStyle w:val="Tekstpodstawowy"/>
            </w:pPr>
          </w:p>
          <w:p w:rsidR="00B60F70" w:rsidRPr="00B60F70" w:rsidRDefault="00B60F70" w:rsidP="00F61BAA">
            <w:pPr>
              <w:pStyle w:val="Tekstpodstawowy"/>
            </w:pPr>
            <w:r w:rsidRPr="00B60F70">
              <w:t>- zasypanie wykopu</w:t>
            </w:r>
            <w:r w:rsidRPr="00B60F70">
              <w:tab/>
            </w:r>
            <w:r w:rsidRPr="00B60F70">
              <w:tab/>
            </w:r>
            <w:r w:rsidRPr="00B60F70">
              <w:tab/>
            </w:r>
            <w:r w:rsidRPr="00B60F70">
              <w:tab/>
            </w:r>
            <w:r w:rsidRPr="00B60F70">
              <w:tab/>
            </w:r>
            <w:r w:rsidRPr="00B60F70">
              <w:tab/>
            </w:r>
            <w:r w:rsidRPr="00B60F70">
              <w:tab/>
              <w:t>- 1 m3,</w:t>
            </w:r>
          </w:p>
          <w:p w:rsidR="00B60F70" w:rsidRPr="00B60F70" w:rsidRDefault="00B60F70" w:rsidP="00F61BAA">
            <w:pPr>
              <w:pStyle w:val="Tekstpodstawowy"/>
            </w:pPr>
            <w:r w:rsidRPr="00B60F70">
              <w:t xml:space="preserve">- zagęszczenie wykopu </w:t>
            </w:r>
            <w:r w:rsidRPr="00B60F70">
              <w:tab/>
            </w:r>
            <w:r w:rsidRPr="00B60F70">
              <w:tab/>
            </w:r>
            <w:r w:rsidRPr="00B60F70">
              <w:tab/>
            </w:r>
            <w:r w:rsidRPr="00B60F70">
              <w:tab/>
            </w:r>
            <w:r w:rsidRPr="00B60F70">
              <w:tab/>
            </w:r>
            <w:r w:rsidRPr="00B60F70">
              <w:tab/>
              <w:t>- 1 m3,</w:t>
            </w:r>
          </w:p>
          <w:p w:rsidR="00B60F70" w:rsidRPr="00B60F70" w:rsidRDefault="00B60F70" w:rsidP="00F61BAA">
            <w:pPr>
              <w:pStyle w:val="Tekstpodstawowy"/>
            </w:pPr>
            <w:r w:rsidRPr="00B60F70">
              <w:t>- wykonanie podbudowy betonowej</w:t>
            </w:r>
            <w:r w:rsidRPr="00B60F70">
              <w:tab/>
            </w:r>
            <w:r w:rsidRPr="00B60F70">
              <w:tab/>
            </w:r>
            <w:r w:rsidRPr="00B60F70">
              <w:tab/>
            </w:r>
            <w:r w:rsidRPr="00B60F70">
              <w:tab/>
            </w:r>
            <w:r w:rsidRPr="00B60F70">
              <w:tab/>
              <w:t>- 1 m3,</w:t>
            </w:r>
          </w:p>
          <w:p w:rsidR="00B60F70" w:rsidRPr="00B60F70" w:rsidRDefault="00B60F70" w:rsidP="00F61BAA">
            <w:pPr>
              <w:pStyle w:val="Tekstpodstawowy"/>
            </w:pPr>
            <w:r w:rsidRPr="00B60F70">
              <w:t>- komory murowane z cegieł (na 1 cegłę)</w:t>
            </w:r>
            <w:r w:rsidRPr="00B60F70">
              <w:tab/>
            </w:r>
            <w:r w:rsidRPr="00B60F70">
              <w:tab/>
            </w:r>
            <w:r w:rsidRPr="00B60F70">
              <w:tab/>
            </w:r>
            <w:r w:rsidRPr="00B60F70">
              <w:tab/>
              <w:t>- 1 m3,</w:t>
            </w:r>
          </w:p>
          <w:p w:rsidR="00B60F70" w:rsidRPr="00B60F70" w:rsidRDefault="00B60F70" w:rsidP="00F61BAA">
            <w:pPr>
              <w:pStyle w:val="Tekstpodstawowy"/>
            </w:pPr>
            <w:r w:rsidRPr="00B60F70">
              <w:t>- demontaż studni fi 500 mm</w:t>
            </w:r>
            <w:r w:rsidRPr="00B60F70">
              <w:tab/>
            </w:r>
            <w:r w:rsidRPr="00B60F70">
              <w:tab/>
            </w:r>
            <w:r w:rsidRPr="00B60F70">
              <w:tab/>
            </w:r>
            <w:r w:rsidRPr="00B60F70">
              <w:tab/>
            </w:r>
            <w:r w:rsidRPr="00B60F70">
              <w:tab/>
            </w:r>
            <w:r w:rsidRPr="00B60F70">
              <w:tab/>
              <w:t>- 1 szt,</w:t>
            </w:r>
          </w:p>
          <w:p w:rsidR="00B60F70" w:rsidRPr="00B60F70" w:rsidRDefault="00B60F70" w:rsidP="00F61BAA">
            <w:pPr>
              <w:pStyle w:val="Tekstpodstawowy"/>
            </w:pPr>
            <w:r w:rsidRPr="00B60F70">
              <w:t>- demontaż studni fi 1000 mm</w:t>
            </w:r>
            <w:r w:rsidRPr="00B60F70">
              <w:tab/>
            </w:r>
            <w:r w:rsidRPr="00B60F70">
              <w:tab/>
            </w:r>
            <w:r w:rsidRPr="00B60F70">
              <w:tab/>
            </w:r>
            <w:r w:rsidRPr="00B60F70">
              <w:tab/>
            </w:r>
            <w:r w:rsidRPr="00B60F70">
              <w:tab/>
            </w:r>
            <w:r w:rsidRPr="00B60F70">
              <w:tab/>
              <w:t>- 1 szt,</w:t>
            </w:r>
          </w:p>
          <w:p w:rsidR="00B60F70" w:rsidRPr="00B60F70" w:rsidRDefault="00B60F70" w:rsidP="00F61BAA">
            <w:pPr>
              <w:pStyle w:val="Tekstpodstawowy"/>
            </w:pPr>
            <w:r w:rsidRPr="00B60F70">
              <w:t>- montaż studni fi 500 mm</w:t>
            </w:r>
            <w:r w:rsidRPr="00B60F70">
              <w:tab/>
            </w:r>
            <w:r w:rsidRPr="00B60F70">
              <w:tab/>
            </w:r>
            <w:r w:rsidRPr="00B60F70">
              <w:tab/>
            </w:r>
            <w:r w:rsidRPr="00B60F70">
              <w:tab/>
            </w:r>
            <w:r w:rsidRPr="00B60F70">
              <w:tab/>
            </w:r>
            <w:r w:rsidRPr="00B60F70">
              <w:tab/>
              <w:t>- 1 szt,</w:t>
            </w:r>
          </w:p>
          <w:p w:rsidR="00B60F70" w:rsidRPr="00B60F70" w:rsidRDefault="00B60F70" w:rsidP="00F61BAA">
            <w:pPr>
              <w:pStyle w:val="Tekstpodstawowy"/>
            </w:pPr>
            <w:r w:rsidRPr="00B60F70">
              <w:t>- montaż studni fi 1000 mm</w:t>
            </w:r>
            <w:r w:rsidRPr="00B60F70">
              <w:tab/>
            </w:r>
            <w:r w:rsidRPr="00B60F70">
              <w:tab/>
            </w:r>
            <w:r w:rsidRPr="00B60F70">
              <w:tab/>
            </w:r>
            <w:r w:rsidRPr="00B60F70">
              <w:tab/>
            </w:r>
            <w:r w:rsidRPr="00B60F70">
              <w:tab/>
            </w:r>
            <w:r w:rsidRPr="00B60F70">
              <w:tab/>
              <w:t>- 1 szt,</w:t>
            </w:r>
          </w:p>
          <w:p w:rsidR="00B60F70" w:rsidRPr="00B60F70" w:rsidRDefault="00B60F70" w:rsidP="00F61BAA">
            <w:pPr>
              <w:pStyle w:val="Tekstpodstawowy"/>
            </w:pPr>
            <w:r w:rsidRPr="00B60F70">
              <w:t xml:space="preserve">- uzupełnienie włazu ulicznego (kratka ściekowa) </w:t>
            </w:r>
            <w:r w:rsidRPr="00B60F70">
              <w:tab/>
            </w:r>
            <w:r w:rsidRPr="00B60F70">
              <w:tab/>
            </w:r>
            <w:r w:rsidRPr="00B60F70">
              <w:tab/>
              <w:t xml:space="preserve">                - 1 szt,</w:t>
            </w:r>
          </w:p>
          <w:p w:rsidR="00B60F70" w:rsidRPr="00B60F70" w:rsidRDefault="00B60F70" w:rsidP="00F61BAA">
            <w:pPr>
              <w:pStyle w:val="Tekstpodstawowy"/>
            </w:pPr>
            <w:r w:rsidRPr="00B60F70">
              <w:t xml:space="preserve">- uzupełnienie włazu na studni </w:t>
            </w:r>
            <w:r w:rsidRPr="00B60F70">
              <w:tab/>
            </w:r>
            <w:r w:rsidRPr="00B60F70">
              <w:tab/>
            </w:r>
            <w:r w:rsidRPr="00B60F70">
              <w:tab/>
            </w:r>
            <w:r w:rsidRPr="00B60F70">
              <w:tab/>
            </w:r>
            <w:r w:rsidRPr="00B60F70">
              <w:tab/>
              <w:t>- 1 szt,</w:t>
            </w:r>
          </w:p>
          <w:p w:rsidR="00B60F70" w:rsidRPr="00B60F70" w:rsidRDefault="00B60F70" w:rsidP="00F61BAA">
            <w:pPr>
              <w:pStyle w:val="Tekstpodstawowy"/>
            </w:pPr>
            <w:r w:rsidRPr="00B60F70">
              <w:t>- czyszczenie separatorów 5 szt. raz w roku z wywozem</w:t>
            </w:r>
            <w:r w:rsidRPr="00B60F70">
              <w:tab/>
            </w:r>
            <w:r w:rsidRPr="00B60F70">
              <w:tab/>
              <w:t xml:space="preserve">                - 1 m3,</w:t>
            </w:r>
          </w:p>
          <w:p w:rsidR="00B60F70" w:rsidRPr="00B60F70" w:rsidRDefault="00B60F70" w:rsidP="00F61BAA">
            <w:pPr>
              <w:pStyle w:val="Tekstpodstawowy"/>
            </w:pPr>
            <w:r w:rsidRPr="00B60F70">
              <w:t>- czyszczenie piaskowników 2 szt. raz w roku z wywozem</w:t>
            </w:r>
            <w:r w:rsidRPr="00B60F70">
              <w:tab/>
              <w:t xml:space="preserve">                                - 1 m3,</w:t>
            </w:r>
          </w:p>
          <w:p w:rsidR="00B60F70" w:rsidRPr="00B60F70" w:rsidRDefault="00B60F70" w:rsidP="00F61BAA">
            <w:pPr>
              <w:pStyle w:val="Tekstpodstawowy"/>
            </w:pPr>
            <w:r w:rsidRPr="00B60F70">
              <w:t>- wymiana gruntu</w:t>
            </w:r>
            <w:r w:rsidRPr="00B60F70">
              <w:tab/>
            </w:r>
            <w:r w:rsidRPr="00B60F70">
              <w:tab/>
            </w:r>
            <w:r w:rsidRPr="00B60F70">
              <w:tab/>
            </w:r>
            <w:r w:rsidRPr="00B60F70">
              <w:tab/>
            </w:r>
            <w:r w:rsidRPr="00B60F70">
              <w:tab/>
            </w:r>
            <w:r w:rsidRPr="00B60F70">
              <w:tab/>
            </w:r>
            <w:r w:rsidRPr="00B60F70">
              <w:tab/>
              <w:t>- 1 m3,</w:t>
            </w:r>
          </w:p>
          <w:p w:rsidR="00B60F70" w:rsidRPr="00B60F70" w:rsidRDefault="00B60F70" w:rsidP="00F61BAA">
            <w:pPr>
              <w:pStyle w:val="Tekstpodstawowy"/>
            </w:pPr>
            <w:r w:rsidRPr="00B60F70">
              <w:t>- wywóz gruzu na odległość do 7 km</w:t>
            </w:r>
            <w:r w:rsidRPr="00B60F70">
              <w:tab/>
            </w:r>
            <w:r w:rsidRPr="00B60F70">
              <w:tab/>
            </w:r>
            <w:r w:rsidRPr="00B60F70">
              <w:tab/>
            </w:r>
            <w:r w:rsidRPr="00B60F70">
              <w:tab/>
            </w:r>
            <w:r w:rsidRPr="00B60F70">
              <w:tab/>
              <w:t>- 1 m3,</w:t>
            </w:r>
          </w:p>
          <w:p w:rsidR="00B60F70" w:rsidRPr="00B60F70" w:rsidRDefault="00B60F70" w:rsidP="00F61BAA">
            <w:pPr>
              <w:pStyle w:val="Tekstpodstawowy"/>
            </w:pPr>
            <w:r w:rsidRPr="00B60F70">
              <w:t>- badanie składu wody opadowej na wylotach                                                        - 1szt</w:t>
            </w:r>
          </w:p>
          <w:p w:rsidR="00B60F70" w:rsidRPr="00B60F70" w:rsidRDefault="00B60F70" w:rsidP="00F61BAA">
            <w:pPr>
              <w:pStyle w:val="Tekstpodstawowy"/>
            </w:pPr>
            <w:r w:rsidRPr="00B60F70">
              <w:t xml:space="preserve">- wykonanie przeglądu okresowego separatorów                                                    - 1 szt </w:t>
            </w:r>
          </w:p>
          <w:p w:rsidR="00B60F70" w:rsidRPr="00B60F70" w:rsidRDefault="00B60F70" w:rsidP="00F61BAA">
            <w:pPr>
              <w:pStyle w:val="Tekstpodstawowy"/>
            </w:pPr>
            <w:r w:rsidRPr="00B60F70">
              <w:t xml:space="preserve">przy czym, poszczególne ceny jednostkowe zostaną dodatkowo procentowo pomnożone przez wagę znaczenia poszczególnych rodzajów robót (zgodnie ze wzorem) określoną przez Zamawiającego przy poszczególnych pozycjach w załączniku nr 1 do projektu umowy. </w:t>
            </w:r>
          </w:p>
          <w:p w:rsidR="00B60F70" w:rsidRPr="00B60F70" w:rsidRDefault="00B60F70" w:rsidP="00F61BAA">
            <w:pPr>
              <w:pStyle w:val="Tekstpodstawowy"/>
            </w:pPr>
            <w:r w:rsidRPr="00B60F70">
              <w:tab/>
            </w:r>
            <w:r w:rsidRPr="00B60F70">
              <w:tab/>
            </w:r>
          </w:p>
          <w:p w:rsidR="00B60F70" w:rsidRPr="00B60F70" w:rsidRDefault="00B60F70" w:rsidP="00F61BAA">
            <w:pPr>
              <w:pStyle w:val="Tekstpodstawowy"/>
            </w:pPr>
            <w:r w:rsidRPr="00B60F70">
              <w:t xml:space="preserve">W oferowanej cenie należy również uwzględnić wszelkie czynności i koszty wynikające ze specyfiki i technologii robót, związane z realizacją zadania, a nie wymienione w specyfikacji w szczególności: </w:t>
            </w:r>
          </w:p>
          <w:p w:rsidR="00B60F70" w:rsidRPr="00B60F70" w:rsidRDefault="00B60F70" w:rsidP="00F61BAA">
            <w:pPr>
              <w:pStyle w:val="Tekstpodstawowy"/>
            </w:pPr>
            <w:r w:rsidRPr="00B60F70">
              <w:t>-</w:t>
            </w:r>
            <w:r w:rsidRPr="00B60F70">
              <w:tab/>
              <w:t>ciągły dyżur i kontrole stanu technicznego - prawidłowego funkcjonowania przepompowni wód opadowych na ul. Farna, Piaskowa i Szkolna,  oraz wymagane przepisami prawa przeglądy obiektów wraz z zapewnieniem niezbędnego serwisu urządzeń.</w:t>
            </w:r>
          </w:p>
          <w:p w:rsidR="00B60F70" w:rsidRPr="00B60F70" w:rsidRDefault="00B60F70" w:rsidP="00F61BAA">
            <w:pPr>
              <w:pStyle w:val="Tekstpodstawowy"/>
            </w:pPr>
            <w:r w:rsidRPr="00B60F70">
              <w:t>-</w:t>
            </w:r>
            <w:r w:rsidRPr="00B60F70">
              <w:tab/>
              <w:t>zapewnienie i utrzymanie w ciągłej gotowości powiadamiania przez SMS o ewentualnej awarii systemu przepompowni wód opadowych w rejonie ul. Szkolnej, Farnej i Piaskowej,</w:t>
            </w:r>
          </w:p>
          <w:p w:rsidR="00B60F70" w:rsidRPr="00B60F70" w:rsidRDefault="00B60F70" w:rsidP="00F61BAA">
            <w:pPr>
              <w:pStyle w:val="Tekstpodstawowy"/>
            </w:pPr>
          </w:p>
          <w:p w:rsidR="00B60F70" w:rsidRPr="00B60F70" w:rsidRDefault="00B60F70" w:rsidP="00F61BAA">
            <w:pPr>
              <w:pStyle w:val="Tekstpodstawowy"/>
            </w:pPr>
            <w:r w:rsidRPr="00B60F70">
              <w:t>-</w:t>
            </w:r>
            <w:r w:rsidRPr="00B60F70">
              <w:tab/>
              <w:t>zorganizowanie placu budowy pod względem BHP i ppoż.,</w:t>
            </w:r>
          </w:p>
          <w:p w:rsidR="00B60F70" w:rsidRPr="00B60F70" w:rsidRDefault="00B60F70" w:rsidP="00F61BAA">
            <w:pPr>
              <w:pStyle w:val="Tekstpodstawowy"/>
            </w:pPr>
            <w:r w:rsidRPr="00B60F70">
              <w:t>-</w:t>
            </w:r>
            <w:r w:rsidRPr="00B60F70">
              <w:tab/>
              <w:t>ubezpieczenie OC placu budowy,</w:t>
            </w:r>
          </w:p>
          <w:p w:rsidR="00B60F70" w:rsidRPr="00B60F70" w:rsidRDefault="00B60F70" w:rsidP="00F61BAA">
            <w:pPr>
              <w:pStyle w:val="Tekstpodstawowy"/>
            </w:pPr>
            <w:r w:rsidRPr="00B60F70">
              <w:t>-</w:t>
            </w:r>
            <w:r w:rsidRPr="00B60F70">
              <w:tab/>
              <w:t>uporządkowanie placu budowy po skończonych robotach</w:t>
            </w:r>
          </w:p>
          <w:p w:rsidR="00B60F70" w:rsidRPr="00B60F70" w:rsidRDefault="00B60F70" w:rsidP="00F61BAA">
            <w:pPr>
              <w:pStyle w:val="Tekstpodstawowy"/>
            </w:pPr>
          </w:p>
          <w:p w:rsidR="00B60F70" w:rsidRPr="00B60F70" w:rsidRDefault="00B60F70" w:rsidP="00F61BAA">
            <w:pPr>
              <w:pStyle w:val="Tekstpodstawowy"/>
            </w:pPr>
          </w:p>
          <w:p w:rsidR="00B60F70" w:rsidRPr="00B60F70" w:rsidRDefault="00B60F70" w:rsidP="00F61BAA">
            <w:pPr>
              <w:pStyle w:val="Tekstpodstawowy"/>
            </w:pPr>
            <w:r w:rsidRPr="00B60F70">
              <w:lastRenderedPageBreak/>
              <w:t>Minimalny okres gwarancji -12 m-cy (kryterium oceniane)</w:t>
            </w:r>
          </w:p>
          <w:p w:rsidR="00B60F70" w:rsidRPr="00B60F70" w:rsidRDefault="00B60F70" w:rsidP="00F61BAA">
            <w:pPr>
              <w:pStyle w:val="Tekstpodstawowy"/>
            </w:pPr>
          </w:p>
          <w:p w:rsidR="00B60F70" w:rsidRPr="00D91376" w:rsidRDefault="00B60F70" w:rsidP="00F61BAA">
            <w:pPr>
              <w:pStyle w:val="Tekstpodstawowy"/>
            </w:pPr>
            <w:r w:rsidRPr="00B60F70">
              <w:t>Termin wykonania zamówienia: od zgłoszenia - maksymalny czas przystąpienia do usunięcia usterki 6 godz. (kryterium oceniane)</w:t>
            </w:r>
          </w:p>
          <w:p w:rsidR="00B60F70" w:rsidRPr="00D91376" w:rsidRDefault="00B60F70" w:rsidP="00F61BAA">
            <w:pPr>
              <w:pStyle w:val="Tekstpodstawowy"/>
            </w:pPr>
            <w:r w:rsidRPr="00B60F70">
              <w:rPr>
                <w:b/>
              </w:rPr>
              <w:t>Zamawiający dopuszcza składanie ofert równoważnych</w:t>
            </w:r>
          </w:p>
          <w:p w:rsidR="00B60F70" w:rsidRPr="004C3FCD" w:rsidRDefault="00B60F70" w:rsidP="00F61BAA">
            <w:pPr>
              <w:pStyle w:val="Tekstpodstawowy"/>
            </w:pPr>
            <w:r w:rsidRPr="00B60F70">
              <w:rPr>
                <w:b/>
              </w:rPr>
              <w:t>Zamawiający nie dopuszcza składania ofert wariantowych</w:t>
            </w:r>
            <w:r>
              <w:t>.</w:t>
            </w:r>
          </w:p>
          <w:p w:rsidR="00B60F70" w:rsidRPr="004C3FCD" w:rsidRDefault="00B60F70" w:rsidP="00F61BAA">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B60F70" w:rsidRDefault="00B60F70" w:rsidP="00B60F70">
      <w:pPr>
        <w:pStyle w:val="Nagwek2"/>
        <w:numPr>
          <w:ilvl w:val="0"/>
          <w:numId w:val="0"/>
        </w:numPr>
        <w:ind w:left="680"/>
        <w:rPr>
          <w:color w:val="auto"/>
        </w:rPr>
      </w:pPr>
    </w:p>
    <w:p w:rsidR="00B60F70" w:rsidRDefault="00B60F70" w:rsidP="00B60F70">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B60F70" w:rsidRDefault="00B60F70" w:rsidP="00B60F70">
      <w:pPr>
        <w:pStyle w:val="Nagwek2"/>
        <w:numPr>
          <w:ilvl w:val="0"/>
          <w:numId w:val="0"/>
        </w:numPr>
        <w:ind w:left="680"/>
        <w:rPr>
          <w:color w:val="auto"/>
        </w:rPr>
      </w:pPr>
      <w:r w:rsidRPr="00B60F70">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B60F70" w:rsidRPr="00B60F70">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B60F70" w:rsidRPr="00627ED2" w:rsidRDefault="00B60F70" w:rsidP="00B60F70">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B60F70" w:rsidRPr="005D0A27" w:rsidRDefault="00B60F70" w:rsidP="00B60F70">
      <w:pPr>
        <w:pStyle w:val="Nagwek2"/>
        <w:numPr>
          <w:ilvl w:val="0"/>
          <w:numId w:val="0"/>
        </w:numPr>
        <w:spacing w:before="60"/>
        <w:ind w:left="680"/>
      </w:pPr>
      <w:r w:rsidRPr="00B60F70">
        <w:t>rozszerzenie zamówienia podstawowego o 50%;</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B60F70" w:rsidRPr="00B60F70">
        <w:t>data zakończenia: 2017-12-15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lastRenderedPageBreak/>
        <w:t>O udzielen</w:t>
      </w:r>
      <w:r w:rsidR="008A3895">
        <w:t>ie zamówienia mogą ubiegać się W</w:t>
      </w:r>
      <w:r>
        <w:t>ykonawcy, którzy spełniają następujące warunki:</w:t>
      </w:r>
    </w:p>
    <w:p w:rsidR="00B60F70" w:rsidRPr="00CD4B52" w:rsidRDefault="00B60F70" w:rsidP="00B60F70">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B60F70" w:rsidRPr="00CD4B52" w:rsidTr="00F61BAA">
        <w:tc>
          <w:tcPr>
            <w:tcW w:w="720" w:type="dxa"/>
            <w:tcBorders>
              <w:top w:val="single" w:sz="4" w:space="0" w:color="auto"/>
              <w:left w:val="single" w:sz="4" w:space="0" w:color="auto"/>
              <w:bottom w:val="single" w:sz="4" w:space="0" w:color="auto"/>
              <w:right w:val="single" w:sz="4" w:space="0" w:color="auto"/>
            </w:tcBorders>
            <w:vAlign w:val="center"/>
            <w:hideMark/>
          </w:tcPr>
          <w:p w:rsidR="00B60F70" w:rsidRPr="00EA53ED" w:rsidRDefault="00B60F70" w:rsidP="00F61BAA">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B60F70" w:rsidRPr="00EA53ED" w:rsidRDefault="00B60F70" w:rsidP="00F61BAA">
            <w:pPr>
              <w:spacing w:before="60" w:after="120"/>
              <w:rPr>
                <w:sz w:val="20"/>
                <w:szCs w:val="20"/>
              </w:rPr>
            </w:pPr>
            <w:r w:rsidRPr="00EA53ED">
              <w:rPr>
                <w:b/>
                <w:sz w:val="20"/>
                <w:szCs w:val="20"/>
              </w:rPr>
              <w:t>Warunki udziału w postępowaniu</w:t>
            </w:r>
          </w:p>
        </w:tc>
      </w:tr>
      <w:tr w:rsidR="00B60F70" w:rsidRPr="00CD4B52" w:rsidTr="00F61BAA">
        <w:tc>
          <w:tcPr>
            <w:tcW w:w="720" w:type="dxa"/>
            <w:tcBorders>
              <w:top w:val="single" w:sz="4" w:space="0" w:color="auto"/>
              <w:left w:val="single" w:sz="4" w:space="0" w:color="auto"/>
              <w:bottom w:val="single" w:sz="4" w:space="0" w:color="auto"/>
              <w:right w:val="single" w:sz="4" w:space="0" w:color="auto"/>
            </w:tcBorders>
            <w:hideMark/>
          </w:tcPr>
          <w:p w:rsidR="00B60F70" w:rsidRPr="00CD4B52" w:rsidRDefault="00B60F70" w:rsidP="00F61BAA">
            <w:pPr>
              <w:spacing w:before="60" w:after="120"/>
              <w:jc w:val="both"/>
            </w:pPr>
            <w:r w:rsidRPr="00B60F70">
              <w:t>1</w:t>
            </w:r>
          </w:p>
        </w:tc>
        <w:tc>
          <w:tcPr>
            <w:tcW w:w="7738" w:type="dxa"/>
            <w:tcBorders>
              <w:top w:val="single" w:sz="4" w:space="0" w:color="auto"/>
              <w:left w:val="single" w:sz="4" w:space="0" w:color="auto"/>
              <w:bottom w:val="single" w:sz="4" w:space="0" w:color="auto"/>
              <w:right w:val="single" w:sz="4" w:space="0" w:color="auto"/>
            </w:tcBorders>
            <w:hideMark/>
          </w:tcPr>
          <w:p w:rsidR="00B60F70" w:rsidRPr="00CD4B52" w:rsidRDefault="00B60F70" w:rsidP="00F61BAA">
            <w:pPr>
              <w:spacing w:before="60" w:after="120"/>
              <w:jc w:val="both"/>
              <w:rPr>
                <w:b/>
                <w:bCs/>
              </w:rPr>
            </w:pPr>
            <w:r w:rsidRPr="00B60F70">
              <w:rPr>
                <w:b/>
                <w:bCs/>
              </w:rPr>
              <w:t>Sytuacja ekonomiczna lub finansowa</w:t>
            </w:r>
          </w:p>
          <w:p w:rsidR="00B60F70" w:rsidRPr="00CD4B52" w:rsidRDefault="00B60F70" w:rsidP="00F61BAA">
            <w:pPr>
              <w:spacing w:before="60" w:after="120"/>
              <w:jc w:val="both"/>
            </w:pPr>
            <w:r w:rsidRPr="00B60F70">
              <w:t>O udzielenie zamówienia publicznego mogą ubiegać się wykonawcy, którzy spełniają warunki, dotyczące sytuacji ekonomicznej lub finansowej posiadają środki finansowe w kwocie 100 tys zł lub posiadają zdolność kredytową w takiej wysokości oraz posiadają ubezpieczenie OC prowadzonej działalności gospodarczej na kwotę 100 tys zł. Ocena spełniania warunków udziału w postępowaniu będzie dokonana na zasadzie spełnia/nie spełnia.</w:t>
            </w:r>
          </w:p>
        </w:tc>
      </w:tr>
      <w:tr w:rsidR="00B60F70" w:rsidRPr="00CD4B52" w:rsidTr="00F61BAA">
        <w:tc>
          <w:tcPr>
            <w:tcW w:w="720" w:type="dxa"/>
            <w:tcBorders>
              <w:top w:val="single" w:sz="4" w:space="0" w:color="auto"/>
              <w:left w:val="single" w:sz="4" w:space="0" w:color="auto"/>
              <w:bottom w:val="single" w:sz="4" w:space="0" w:color="auto"/>
              <w:right w:val="single" w:sz="4" w:space="0" w:color="auto"/>
            </w:tcBorders>
            <w:hideMark/>
          </w:tcPr>
          <w:p w:rsidR="00B60F70" w:rsidRPr="00CD4B52" w:rsidRDefault="00B60F70" w:rsidP="00F61BAA">
            <w:pPr>
              <w:spacing w:before="60" w:after="120"/>
              <w:jc w:val="both"/>
            </w:pPr>
            <w:r w:rsidRPr="00B60F70">
              <w:t>2</w:t>
            </w:r>
          </w:p>
        </w:tc>
        <w:tc>
          <w:tcPr>
            <w:tcW w:w="7738" w:type="dxa"/>
            <w:tcBorders>
              <w:top w:val="single" w:sz="4" w:space="0" w:color="auto"/>
              <w:left w:val="single" w:sz="4" w:space="0" w:color="auto"/>
              <w:bottom w:val="single" w:sz="4" w:space="0" w:color="auto"/>
              <w:right w:val="single" w:sz="4" w:space="0" w:color="auto"/>
            </w:tcBorders>
            <w:hideMark/>
          </w:tcPr>
          <w:p w:rsidR="00B60F70" w:rsidRPr="00CD4B52" w:rsidRDefault="00B60F70" w:rsidP="00F61BAA">
            <w:pPr>
              <w:spacing w:before="60" w:after="120"/>
              <w:jc w:val="both"/>
              <w:rPr>
                <w:b/>
                <w:bCs/>
              </w:rPr>
            </w:pPr>
            <w:r w:rsidRPr="00B60F70">
              <w:rPr>
                <w:b/>
                <w:bCs/>
              </w:rPr>
              <w:t>Zdolność techniczna lub zawodowa</w:t>
            </w:r>
          </w:p>
          <w:p w:rsidR="00B60F70" w:rsidRPr="00B60F70" w:rsidRDefault="00B60F70" w:rsidP="00F61BAA">
            <w:pPr>
              <w:spacing w:before="60" w:after="120"/>
              <w:jc w:val="both"/>
            </w:pPr>
            <w:r w:rsidRPr="00B60F70">
              <w:t xml:space="preserve">O udzielenie zamówienia publicznego mogą ubiegać się wykonawcy, którzy spełniają warunki, dotyczące  zdolności technicznej lub zawodowej tj. </w:t>
            </w:r>
          </w:p>
          <w:p w:rsidR="00B60F70" w:rsidRPr="00B60F70" w:rsidRDefault="00B60F70" w:rsidP="00F61BAA">
            <w:pPr>
              <w:spacing w:before="60" w:after="120"/>
              <w:jc w:val="both"/>
            </w:pPr>
            <w:r w:rsidRPr="00B60F70">
              <w:t xml:space="preserve">1) wkażą że wykonali należycie co najmniej 3 roboty podobne do przedmiotu zamówienia na kwotę co najmniej 150 tys. zł każda. </w:t>
            </w:r>
          </w:p>
          <w:p w:rsidR="00B60F70" w:rsidRPr="00B60F70" w:rsidRDefault="00B60F70" w:rsidP="00F61BAA">
            <w:pPr>
              <w:spacing w:before="60" w:after="120"/>
              <w:jc w:val="both"/>
            </w:pPr>
            <w:r w:rsidRPr="00B60F70">
              <w:t>2) wykażą, że dysponują co najmniej jedną osobą posiadającą uprawnienia do kierowania robotami w zakresie sieci kanalizacyjnych.</w:t>
            </w:r>
          </w:p>
          <w:p w:rsidR="00B60F70" w:rsidRPr="00CD4B52" w:rsidRDefault="00B60F70" w:rsidP="00F61BAA">
            <w:pPr>
              <w:spacing w:before="60" w:after="120"/>
              <w:jc w:val="both"/>
            </w:pPr>
            <w:r w:rsidRPr="00B60F70">
              <w:t>Ocena spełniania warunków udziału w postępowaniu będzie dokonana na zasadzie spełnia/nie spełnia.</w:t>
            </w:r>
          </w:p>
        </w:tc>
      </w:tr>
      <w:tr w:rsidR="00B60F70" w:rsidRPr="00CD4B52" w:rsidTr="00F61BAA">
        <w:tc>
          <w:tcPr>
            <w:tcW w:w="720" w:type="dxa"/>
            <w:tcBorders>
              <w:top w:val="single" w:sz="4" w:space="0" w:color="auto"/>
              <w:left w:val="single" w:sz="4" w:space="0" w:color="auto"/>
              <w:bottom w:val="single" w:sz="4" w:space="0" w:color="auto"/>
              <w:right w:val="single" w:sz="4" w:space="0" w:color="auto"/>
            </w:tcBorders>
            <w:hideMark/>
          </w:tcPr>
          <w:p w:rsidR="00B60F70" w:rsidRPr="00CD4B52" w:rsidRDefault="00B60F70" w:rsidP="00F61BAA">
            <w:pPr>
              <w:spacing w:before="60" w:after="120"/>
              <w:jc w:val="both"/>
            </w:pPr>
            <w:r w:rsidRPr="00B60F70">
              <w:t>3</w:t>
            </w:r>
          </w:p>
        </w:tc>
        <w:tc>
          <w:tcPr>
            <w:tcW w:w="7738" w:type="dxa"/>
            <w:tcBorders>
              <w:top w:val="single" w:sz="4" w:space="0" w:color="auto"/>
              <w:left w:val="single" w:sz="4" w:space="0" w:color="auto"/>
              <w:bottom w:val="single" w:sz="4" w:space="0" w:color="auto"/>
              <w:right w:val="single" w:sz="4" w:space="0" w:color="auto"/>
            </w:tcBorders>
            <w:hideMark/>
          </w:tcPr>
          <w:p w:rsidR="00B60F70" w:rsidRPr="00CD4B52" w:rsidRDefault="00B60F70" w:rsidP="00F61BAA">
            <w:pPr>
              <w:spacing w:before="60" w:after="120"/>
              <w:jc w:val="both"/>
              <w:rPr>
                <w:b/>
                <w:bCs/>
              </w:rPr>
            </w:pPr>
            <w:r w:rsidRPr="00B60F70">
              <w:rPr>
                <w:b/>
                <w:bCs/>
              </w:rPr>
              <w:t>Kompetencje lub uprawnienia do prowadzenia określonej działalności zawodowej, o ile wynika to z odrębnych przepisów</w:t>
            </w:r>
          </w:p>
          <w:p w:rsidR="00B60F70" w:rsidRPr="00CD4B52" w:rsidRDefault="00B60F70" w:rsidP="00F61BAA">
            <w:pPr>
              <w:spacing w:before="60" w:after="120"/>
              <w:jc w:val="both"/>
            </w:pPr>
            <w:r w:rsidRPr="00B60F70">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0A1CDA" w:rsidRPr="009D2316" w:rsidRDefault="00B60F70" w:rsidP="000A1CDA">
      <w:pPr>
        <w:pStyle w:val="Nagwek2"/>
        <w:numPr>
          <w:ilvl w:val="0"/>
          <w:numId w:val="0"/>
        </w:numPr>
        <w:ind w:left="680"/>
      </w:pPr>
      <w:r>
        <w:rPr>
          <w:lang w:val="pl-PL"/>
        </w:rPr>
        <w:t xml:space="preserve"> </w:t>
      </w:r>
    </w:p>
    <w:p w:rsidR="00B60F70" w:rsidRDefault="00B60F70" w:rsidP="00B60F70">
      <w:pPr>
        <w:pStyle w:val="Nagwek2"/>
        <w:numPr>
          <w:ilvl w:val="0"/>
          <w:numId w:val="0"/>
        </w:numPr>
        <w:spacing w:before="0" w:after="0"/>
        <w:ind w:left="1400"/>
        <w:rPr>
          <w:bCs w:val="0"/>
          <w:iCs w:val="0"/>
        </w:rPr>
      </w:pPr>
      <w:r>
        <w:rPr>
          <w:bCs w:val="0"/>
          <w:iCs w:val="0"/>
        </w:rPr>
        <w:t xml:space="preserve"> </w:t>
      </w:r>
      <w:r w:rsidR="009D2316">
        <w:rPr>
          <w:bCs w:val="0"/>
          <w:iCs w:val="0"/>
        </w:rPr>
        <w:t xml:space="preserve"> </w:t>
      </w:r>
      <w:r>
        <w:rPr>
          <w:bCs w:val="0"/>
          <w:iCs w:val="0"/>
        </w:rPr>
        <w:t xml:space="preserve"> </w:t>
      </w:r>
    </w:p>
    <w:p w:rsidR="00B60F70" w:rsidRDefault="009D2316" w:rsidP="00B60F70">
      <w:pPr>
        <w:pStyle w:val="Nagwek2"/>
        <w:numPr>
          <w:ilvl w:val="0"/>
          <w:numId w:val="0"/>
        </w:numPr>
        <w:spacing w:before="0" w:after="0"/>
        <w:ind w:left="1400"/>
        <w:rPr>
          <w:bCs w:val="0"/>
          <w:iCs w:val="0"/>
        </w:rPr>
      </w:pPr>
      <w:r>
        <w:rPr>
          <w:bCs w:val="0"/>
          <w:iCs w:val="0"/>
        </w:rPr>
        <w:t xml:space="preserve"> </w:t>
      </w:r>
      <w:r w:rsidR="00B60F70">
        <w:rPr>
          <w:bCs w:val="0"/>
          <w:iCs w:val="0"/>
        </w:rPr>
        <w:t xml:space="preserve"> </w:t>
      </w:r>
    </w:p>
    <w:p w:rsidR="00B60F70" w:rsidRDefault="009D2316" w:rsidP="00B60F70">
      <w:pPr>
        <w:pStyle w:val="Nagwek2"/>
        <w:numPr>
          <w:ilvl w:val="0"/>
          <w:numId w:val="0"/>
        </w:numPr>
        <w:spacing w:before="0"/>
        <w:ind w:left="1560"/>
        <w:rPr>
          <w:bCs w:val="0"/>
          <w:iCs w:val="0"/>
        </w:rPr>
      </w:pPr>
      <w:r>
        <w:rPr>
          <w:bCs w:val="0"/>
          <w:iCs w:val="0"/>
        </w:rPr>
        <w:t xml:space="preserve"> </w:t>
      </w:r>
      <w:r w:rsidR="00B60F70">
        <w:rPr>
          <w:bCs w:val="0"/>
          <w:iCs w:val="0"/>
        </w:rPr>
        <w:t xml:space="preserve"> </w:t>
      </w:r>
    </w:p>
    <w:p w:rsidR="00B60F70" w:rsidRDefault="009D2316" w:rsidP="00B60F70">
      <w:pPr>
        <w:pStyle w:val="Nagwek2"/>
        <w:numPr>
          <w:ilvl w:val="0"/>
          <w:numId w:val="0"/>
        </w:numPr>
        <w:spacing w:before="0" w:after="0"/>
        <w:ind w:left="1418"/>
        <w:rPr>
          <w:bCs w:val="0"/>
          <w:iCs w:val="0"/>
        </w:rPr>
      </w:pPr>
      <w:r>
        <w:rPr>
          <w:bCs w:val="0"/>
          <w:iCs w:val="0"/>
        </w:rPr>
        <w:t xml:space="preserve"> </w:t>
      </w:r>
      <w:r w:rsidR="00B60F70">
        <w:rPr>
          <w:bCs w:val="0"/>
          <w:iCs w:val="0"/>
        </w:rPr>
        <w:t xml:space="preserve"> </w:t>
      </w:r>
    </w:p>
    <w:p w:rsidR="00B60F70" w:rsidRDefault="009D2316" w:rsidP="00B60F70">
      <w:pPr>
        <w:pStyle w:val="Nagwek2"/>
        <w:numPr>
          <w:ilvl w:val="0"/>
          <w:numId w:val="0"/>
        </w:numPr>
        <w:spacing w:before="0" w:after="0"/>
        <w:ind w:left="1418"/>
        <w:rPr>
          <w:bCs w:val="0"/>
          <w:iCs w:val="0"/>
        </w:rPr>
      </w:pPr>
      <w:r>
        <w:rPr>
          <w:bCs w:val="0"/>
          <w:iCs w:val="0"/>
        </w:rPr>
        <w:t xml:space="preserve"> </w:t>
      </w:r>
      <w:r w:rsidR="00B60F70">
        <w:rPr>
          <w:bCs w:val="0"/>
          <w:iCs w:val="0"/>
        </w:rPr>
        <w:t xml:space="preserve"> </w:t>
      </w:r>
    </w:p>
    <w:p w:rsidR="00B60F70" w:rsidRDefault="009D2316" w:rsidP="00B60F70">
      <w:pPr>
        <w:pStyle w:val="Nagwek2"/>
        <w:numPr>
          <w:ilvl w:val="0"/>
          <w:numId w:val="0"/>
        </w:numPr>
        <w:spacing w:before="0" w:after="0"/>
        <w:ind w:left="1418"/>
        <w:rPr>
          <w:bCs w:val="0"/>
          <w:iCs w:val="0"/>
        </w:rPr>
      </w:pPr>
      <w:r>
        <w:rPr>
          <w:bCs w:val="0"/>
          <w:iCs w:val="0"/>
        </w:rPr>
        <w:t xml:space="preserve"> </w:t>
      </w:r>
      <w:r w:rsidR="00B60F70">
        <w:rPr>
          <w:bCs w:val="0"/>
          <w:iCs w:val="0"/>
        </w:rPr>
        <w:t xml:space="preserve"> </w:t>
      </w:r>
    </w:p>
    <w:p w:rsidR="00B60F70" w:rsidRDefault="009D2316" w:rsidP="00B60F70">
      <w:pPr>
        <w:pStyle w:val="Nagwek2"/>
        <w:numPr>
          <w:ilvl w:val="0"/>
          <w:numId w:val="0"/>
        </w:numPr>
        <w:spacing w:before="0" w:after="0"/>
        <w:ind w:left="1418"/>
        <w:rPr>
          <w:bCs w:val="0"/>
          <w:iCs w:val="0"/>
          <w:lang w:val="pl-PL"/>
        </w:rPr>
      </w:pPr>
      <w:r>
        <w:rPr>
          <w:bCs w:val="0"/>
          <w:iCs w:val="0"/>
        </w:rPr>
        <w:t xml:space="preserve"> </w:t>
      </w:r>
      <w:r w:rsidR="00B60F70">
        <w:rPr>
          <w:bCs w:val="0"/>
          <w:iCs w:val="0"/>
        </w:rPr>
        <w:t xml:space="preserve"> </w:t>
      </w:r>
    </w:p>
    <w:p w:rsidR="009D2316" w:rsidRPr="00056B6A" w:rsidRDefault="00056B6A" w:rsidP="002D4E51">
      <w:pPr>
        <w:pStyle w:val="Nagwek2"/>
        <w:numPr>
          <w:ilvl w:val="0"/>
          <w:numId w:val="0"/>
        </w:numPr>
        <w:spacing w:before="0" w:after="0"/>
        <w:ind w:left="1418"/>
        <w:rPr>
          <w:lang w:val="pl-PL"/>
        </w:rPr>
      </w:pPr>
      <w:r>
        <w:rPr>
          <w:bCs w:val="0"/>
          <w:iCs w:val="0"/>
          <w:lang w:val="pl-PL"/>
        </w:rPr>
        <w:t xml:space="preserve"> </w:t>
      </w:r>
    </w:p>
    <w:p w:rsidR="00EB7871" w:rsidRPr="00A56785" w:rsidRDefault="00A56785" w:rsidP="00A56785">
      <w:pPr>
        <w:pStyle w:val="Nagwek2"/>
        <w:rPr>
          <w:color w:val="auto"/>
        </w:rPr>
      </w:pPr>
      <w:r>
        <w:rPr>
          <w:color w:val="auto"/>
          <w:lang w:val="pl-PL"/>
        </w:rPr>
        <w:lastRenderedPageBreak/>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B60F70" w:rsidRPr="009D2316" w:rsidTr="00F61BAA">
        <w:tc>
          <w:tcPr>
            <w:tcW w:w="851" w:type="dxa"/>
          </w:tcPr>
          <w:p w:rsidR="00B60F70" w:rsidRPr="009D2316" w:rsidRDefault="00B60F70" w:rsidP="00F61BAA">
            <w:pPr>
              <w:spacing w:before="60" w:after="120"/>
              <w:jc w:val="both"/>
            </w:pPr>
            <w:r w:rsidRPr="00B60F70">
              <w:t>1</w:t>
            </w:r>
          </w:p>
        </w:tc>
        <w:tc>
          <w:tcPr>
            <w:tcW w:w="7686" w:type="dxa"/>
          </w:tcPr>
          <w:p w:rsidR="00B60F70" w:rsidRPr="009D2316" w:rsidRDefault="00B60F70" w:rsidP="00F61BAA">
            <w:pPr>
              <w:spacing w:before="60" w:after="120"/>
              <w:jc w:val="both"/>
            </w:pPr>
            <w:r w:rsidRPr="00B60F70">
              <w:rPr>
                <w:b/>
              </w:rPr>
              <w:t>Oświadczenie o niepodleganiu wykluczeniu oraz spełnianiu warunków udziału</w:t>
            </w:r>
          </w:p>
          <w:p w:rsidR="00B60F70" w:rsidRPr="009D2316" w:rsidRDefault="00B60F70" w:rsidP="00F61BAA">
            <w:r w:rsidRPr="00B60F70">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B60F70" w:rsidRPr="009D2316" w:rsidTr="00F61BAA">
        <w:tc>
          <w:tcPr>
            <w:tcW w:w="851" w:type="dxa"/>
          </w:tcPr>
          <w:p w:rsidR="00B60F70" w:rsidRPr="009D2316" w:rsidRDefault="00B60F70" w:rsidP="00F61BAA">
            <w:pPr>
              <w:spacing w:before="60" w:after="120"/>
              <w:jc w:val="both"/>
            </w:pPr>
            <w:r w:rsidRPr="00B60F70">
              <w:t>1</w:t>
            </w:r>
          </w:p>
        </w:tc>
        <w:tc>
          <w:tcPr>
            <w:tcW w:w="7512" w:type="dxa"/>
          </w:tcPr>
          <w:p w:rsidR="00B60F70" w:rsidRPr="009D2316" w:rsidRDefault="00B60F70" w:rsidP="00F61BAA">
            <w:pPr>
              <w:spacing w:before="60" w:after="120"/>
              <w:jc w:val="both"/>
            </w:pPr>
            <w:r w:rsidRPr="00B60F70">
              <w:rPr>
                <w:b/>
              </w:rPr>
              <w:t>Oświadczenia wykonawcy o przynależności albo braku przynależności do tej samej grupy kapitałowej.</w:t>
            </w:r>
          </w:p>
          <w:p w:rsidR="00B60F70" w:rsidRPr="009D2316" w:rsidRDefault="00B60F70" w:rsidP="00F61BAA">
            <w:r w:rsidRPr="00B60F70">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B60F70"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lastRenderedPageBreak/>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B60F70" w:rsidRDefault="00B60F70" w:rsidP="00B60F70">
      <w:pPr>
        <w:pStyle w:val="Nagwek2"/>
        <w:numPr>
          <w:ilvl w:val="0"/>
          <w:numId w:val="0"/>
        </w:numPr>
        <w:ind w:left="680"/>
      </w:pPr>
    </w:p>
    <w:p w:rsidR="00B60F70" w:rsidRPr="00371538" w:rsidRDefault="00B60F70" w:rsidP="00B60F70">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60F70" w:rsidRPr="00371538" w:rsidTr="00F61BAA">
        <w:tc>
          <w:tcPr>
            <w:tcW w:w="720" w:type="dxa"/>
          </w:tcPr>
          <w:p w:rsidR="00B60F70" w:rsidRPr="00371538" w:rsidRDefault="00B60F70" w:rsidP="00F61BAA">
            <w:pPr>
              <w:spacing w:before="60" w:after="120"/>
              <w:jc w:val="both"/>
            </w:pPr>
            <w:r w:rsidRPr="006672A6">
              <w:rPr>
                <w:b/>
                <w:sz w:val="20"/>
                <w:szCs w:val="20"/>
              </w:rPr>
              <w:t>Lp.</w:t>
            </w:r>
          </w:p>
        </w:tc>
        <w:tc>
          <w:tcPr>
            <w:tcW w:w="7920" w:type="dxa"/>
          </w:tcPr>
          <w:p w:rsidR="00B60F70" w:rsidRPr="00371538" w:rsidRDefault="00B60F70" w:rsidP="00F61BAA">
            <w:pPr>
              <w:spacing w:before="60" w:after="120"/>
              <w:jc w:val="both"/>
            </w:pPr>
            <w:r w:rsidRPr="006672A6">
              <w:rPr>
                <w:b/>
                <w:sz w:val="20"/>
                <w:szCs w:val="20"/>
              </w:rPr>
              <w:t>Wymagany dokument</w:t>
            </w:r>
          </w:p>
        </w:tc>
      </w:tr>
      <w:tr w:rsidR="00B60F70" w:rsidRPr="00371538" w:rsidTr="00F61BAA">
        <w:tc>
          <w:tcPr>
            <w:tcW w:w="720" w:type="dxa"/>
          </w:tcPr>
          <w:p w:rsidR="00B60F70" w:rsidRPr="00371538" w:rsidRDefault="00B60F70" w:rsidP="00F61BAA">
            <w:pPr>
              <w:spacing w:before="60" w:after="120"/>
              <w:jc w:val="both"/>
            </w:pPr>
            <w:r w:rsidRPr="00B60F70">
              <w:t>1</w:t>
            </w:r>
          </w:p>
        </w:tc>
        <w:tc>
          <w:tcPr>
            <w:tcW w:w="7920" w:type="dxa"/>
          </w:tcPr>
          <w:p w:rsidR="00B60F70" w:rsidRPr="006672A6" w:rsidRDefault="00B60F70" w:rsidP="00F61BAA">
            <w:pPr>
              <w:spacing w:before="60" w:after="120"/>
              <w:jc w:val="both"/>
              <w:rPr>
                <w:b/>
                <w:bCs/>
              </w:rPr>
            </w:pPr>
            <w:r w:rsidRPr="00B60F70">
              <w:rPr>
                <w:b/>
                <w:bCs/>
              </w:rPr>
              <w:t>Wykaz robót budowanych</w:t>
            </w:r>
          </w:p>
          <w:p w:rsidR="00B60F70" w:rsidRPr="00371538" w:rsidRDefault="00B60F70" w:rsidP="00F61BAA">
            <w:pPr>
              <w:spacing w:before="60" w:after="120"/>
              <w:jc w:val="both"/>
            </w:pPr>
            <w:r w:rsidRPr="00B60F70">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B60F70" w:rsidRPr="00371538" w:rsidTr="00F61BAA">
        <w:tc>
          <w:tcPr>
            <w:tcW w:w="720" w:type="dxa"/>
          </w:tcPr>
          <w:p w:rsidR="00B60F70" w:rsidRPr="00371538" w:rsidRDefault="00B60F70" w:rsidP="00F61BAA">
            <w:pPr>
              <w:spacing w:before="60" w:after="120"/>
              <w:jc w:val="both"/>
            </w:pPr>
            <w:r w:rsidRPr="00B60F70">
              <w:t>2</w:t>
            </w:r>
          </w:p>
        </w:tc>
        <w:tc>
          <w:tcPr>
            <w:tcW w:w="7920" w:type="dxa"/>
          </w:tcPr>
          <w:p w:rsidR="00B60F70" w:rsidRPr="006672A6" w:rsidRDefault="00B60F70" w:rsidP="00F61BAA">
            <w:pPr>
              <w:spacing w:before="60" w:after="120"/>
              <w:jc w:val="both"/>
              <w:rPr>
                <w:b/>
                <w:bCs/>
              </w:rPr>
            </w:pPr>
            <w:r w:rsidRPr="00B60F70">
              <w:rPr>
                <w:b/>
                <w:bCs/>
              </w:rPr>
              <w:t>Informacja banku lub spółdzielczej kasy oszczędnościowo-kredytowej</w:t>
            </w:r>
          </w:p>
          <w:p w:rsidR="00B60F70" w:rsidRPr="00371538" w:rsidRDefault="00B60F70" w:rsidP="00F61BAA">
            <w:pPr>
              <w:spacing w:before="60" w:after="120"/>
              <w:jc w:val="both"/>
            </w:pPr>
            <w:r w:rsidRPr="00B60F70">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B60F70" w:rsidRPr="00371538" w:rsidTr="00F61BAA">
        <w:tc>
          <w:tcPr>
            <w:tcW w:w="720" w:type="dxa"/>
          </w:tcPr>
          <w:p w:rsidR="00B60F70" w:rsidRPr="00371538" w:rsidRDefault="00B60F70" w:rsidP="00F61BAA">
            <w:pPr>
              <w:spacing w:before="60" w:after="120"/>
              <w:jc w:val="both"/>
            </w:pPr>
            <w:r w:rsidRPr="00B60F70">
              <w:t>3</w:t>
            </w:r>
          </w:p>
        </w:tc>
        <w:tc>
          <w:tcPr>
            <w:tcW w:w="7920" w:type="dxa"/>
          </w:tcPr>
          <w:p w:rsidR="00B60F70" w:rsidRPr="006672A6" w:rsidRDefault="00B60F70" w:rsidP="00F61BAA">
            <w:pPr>
              <w:spacing w:before="60" w:after="120"/>
              <w:jc w:val="both"/>
              <w:rPr>
                <w:b/>
                <w:bCs/>
              </w:rPr>
            </w:pPr>
            <w:r w:rsidRPr="00B60F70">
              <w:rPr>
                <w:b/>
                <w:bCs/>
              </w:rPr>
              <w:t>Ubezpieczenie od odpowiedzialności cywilnej</w:t>
            </w:r>
          </w:p>
          <w:p w:rsidR="00B60F70" w:rsidRPr="00371538" w:rsidRDefault="00B60F70" w:rsidP="00F61BAA">
            <w:pPr>
              <w:spacing w:before="60" w:after="120"/>
              <w:jc w:val="both"/>
            </w:pPr>
            <w:r w:rsidRPr="00B60F70">
              <w:t>Potwierdzenie, że wykonawca jest ubezpieczony od odpowiedzialności cywilnej w zakresie prowadzonej działalności związanej z przedmiotem zamówienia na sumę gwarancyjną określoną przez zamawiającego.</w:t>
            </w:r>
          </w:p>
        </w:tc>
      </w:tr>
    </w:tbl>
    <w:p w:rsidR="00B60F70" w:rsidRPr="00371538" w:rsidRDefault="008634CF" w:rsidP="00B60F70">
      <w:pPr>
        <w:pStyle w:val="Nagwek2"/>
        <w:numPr>
          <w:ilvl w:val="0"/>
          <w:numId w:val="0"/>
        </w:numPr>
        <w:ind w:left="680"/>
      </w:pPr>
      <w:r w:rsidRPr="00371538">
        <w:t xml:space="preserve"> </w:t>
      </w:r>
    </w:p>
    <w:p w:rsidR="00B60F70" w:rsidRPr="00371538" w:rsidRDefault="00B60F70" w:rsidP="00B60F70">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60F70" w:rsidRPr="00371538" w:rsidTr="00F61BAA">
        <w:tc>
          <w:tcPr>
            <w:tcW w:w="720" w:type="dxa"/>
          </w:tcPr>
          <w:p w:rsidR="00B60F70" w:rsidRPr="00371538" w:rsidRDefault="00B60F70" w:rsidP="00F61BAA">
            <w:pPr>
              <w:spacing w:before="60" w:after="120"/>
              <w:jc w:val="both"/>
            </w:pPr>
            <w:r w:rsidRPr="006672A6">
              <w:rPr>
                <w:b/>
                <w:sz w:val="20"/>
                <w:szCs w:val="20"/>
              </w:rPr>
              <w:t>Lp.</w:t>
            </w:r>
          </w:p>
        </w:tc>
        <w:tc>
          <w:tcPr>
            <w:tcW w:w="7920" w:type="dxa"/>
          </w:tcPr>
          <w:p w:rsidR="00B60F70" w:rsidRPr="00371538" w:rsidRDefault="00B60F70" w:rsidP="00F61BAA">
            <w:pPr>
              <w:spacing w:before="60" w:after="120"/>
              <w:jc w:val="both"/>
            </w:pPr>
            <w:r w:rsidRPr="006672A6">
              <w:rPr>
                <w:b/>
                <w:sz w:val="20"/>
                <w:szCs w:val="20"/>
              </w:rPr>
              <w:t>Wymagany dokument</w:t>
            </w:r>
          </w:p>
        </w:tc>
      </w:tr>
      <w:tr w:rsidR="00B60F70" w:rsidRPr="00371538" w:rsidTr="00F61BAA">
        <w:tc>
          <w:tcPr>
            <w:tcW w:w="720" w:type="dxa"/>
          </w:tcPr>
          <w:p w:rsidR="00B60F70" w:rsidRPr="00371538" w:rsidRDefault="00B60F70" w:rsidP="00F61BAA">
            <w:pPr>
              <w:spacing w:before="60" w:after="120"/>
              <w:jc w:val="both"/>
            </w:pPr>
            <w:r w:rsidRPr="00B60F70">
              <w:t>1</w:t>
            </w:r>
          </w:p>
        </w:tc>
        <w:tc>
          <w:tcPr>
            <w:tcW w:w="7920" w:type="dxa"/>
          </w:tcPr>
          <w:p w:rsidR="00B60F70" w:rsidRPr="006672A6" w:rsidRDefault="00B60F70" w:rsidP="00F61BAA">
            <w:pPr>
              <w:spacing w:before="60" w:after="120"/>
              <w:jc w:val="both"/>
              <w:rPr>
                <w:b/>
                <w:bCs/>
              </w:rPr>
            </w:pPr>
            <w:r w:rsidRPr="00B60F70">
              <w:rPr>
                <w:b/>
                <w:bCs/>
              </w:rPr>
              <w:t>Zaświadczenie właściwego naczelnika urzędu skarbowego</w:t>
            </w:r>
          </w:p>
          <w:p w:rsidR="00B60F70" w:rsidRPr="00371538" w:rsidRDefault="00B60F70" w:rsidP="00F61BAA">
            <w:pPr>
              <w:spacing w:before="60" w:after="120"/>
              <w:jc w:val="both"/>
            </w:pPr>
            <w:r w:rsidRPr="00B60F70">
              <w:t xml:space="preserve">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w:t>
            </w:r>
            <w:r w:rsidRPr="00B60F70">
              <w:lastRenderedPageBreak/>
              <w:t>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B60F70" w:rsidRPr="00371538" w:rsidTr="00F61BAA">
        <w:tc>
          <w:tcPr>
            <w:tcW w:w="720" w:type="dxa"/>
          </w:tcPr>
          <w:p w:rsidR="00B60F70" w:rsidRPr="00371538" w:rsidRDefault="00B60F70" w:rsidP="00F61BAA">
            <w:pPr>
              <w:spacing w:before="60" w:after="120"/>
              <w:jc w:val="both"/>
            </w:pPr>
            <w:r w:rsidRPr="00B60F70">
              <w:lastRenderedPageBreak/>
              <w:t>2</w:t>
            </w:r>
          </w:p>
        </w:tc>
        <w:tc>
          <w:tcPr>
            <w:tcW w:w="7920" w:type="dxa"/>
          </w:tcPr>
          <w:p w:rsidR="00B60F70" w:rsidRPr="006672A6" w:rsidRDefault="00B60F70" w:rsidP="00F61BAA">
            <w:pPr>
              <w:spacing w:before="60" w:after="120"/>
              <w:jc w:val="both"/>
              <w:rPr>
                <w:b/>
                <w:bCs/>
              </w:rPr>
            </w:pPr>
            <w:r w:rsidRPr="00B60F70">
              <w:rPr>
                <w:b/>
                <w:bCs/>
              </w:rPr>
              <w:t>Zaświadczenie właściwej terenowej jednostki organizacyjnej ZUS lub KRUS</w:t>
            </w:r>
          </w:p>
          <w:p w:rsidR="00B60F70" w:rsidRPr="00371538" w:rsidRDefault="00B60F70" w:rsidP="00F61BAA">
            <w:pPr>
              <w:spacing w:before="60" w:after="120"/>
              <w:jc w:val="both"/>
            </w:pPr>
            <w:r w:rsidRPr="00B60F70">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B60F70" w:rsidRPr="00371538" w:rsidTr="00F61BAA">
        <w:tc>
          <w:tcPr>
            <w:tcW w:w="720" w:type="dxa"/>
          </w:tcPr>
          <w:p w:rsidR="00B60F70" w:rsidRPr="00371538" w:rsidRDefault="00B60F70" w:rsidP="00F61BAA">
            <w:pPr>
              <w:spacing w:before="60" w:after="120"/>
              <w:jc w:val="both"/>
            </w:pPr>
            <w:r w:rsidRPr="00B60F70">
              <w:t>3</w:t>
            </w:r>
          </w:p>
        </w:tc>
        <w:tc>
          <w:tcPr>
            <w:tcW w:w="7920" w:type="dxa"/>
          </w:tcPr>
          <w:p w:rsidR="00B60F70" w:rsidRPr="006672A6" w:rsidRDefault="00B60F70" w:rsidP="00F61BAA">
            <w:pPr>
              <w:spacing w:before="60" w:after="120"/>
              <w:jc w:val="both"/>
              <w:rPr>
                <w:b/>
                <w:bCs/>
              </w:rPr>
            </w:pPr>
            <w:r w:rsidRPr="00B60F70">
              <w:rPr>
                <w:b/>
                <w:bCs/>
              </w:rPr>
              <w:t>Informacja z Krajowego Rejestru Karnego</w:t>
            </w:r>
          </w:p>
          <w:p w:rsidR="00B60F70" w:rsidRPr="00371538" w:rsidRDefault="00B60F70" w:rsidP="00F61BAA">
            <w:pPr>
              <w:spacing w:before="60" w:after="120"/>
              <w:jc w:val="both"/>
            </w:pPr>
            <w:r w:rsidRPr="00B60F70">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B60F70" w:rsidRPr="00371538" w:rsidRDefault="00B60F70" w:rsidP="00B60F70">
      <w:pPr>
        <w:pStyle w:val="Nagwek2"/>
        <w:numPr>
          <w:ilvl w:val="0"/>
          <w:numId w:val="0"/>
        </w:numPr>
        <w:ind w:left="680"/>
      </w:pPr>
    </w:p>
    <w:p w:rsidR="00B60F70" w:rsidRPr="00371538" w:rsidRDefault="008634CF" w:rsidP="00B60F70">
      <w:pPr>
        <w:pStyle w:val="Nagwek2"/>
        <w:numPr>
          <w:ilvl w:val="0"/>
          <w:numId w:val="0"/>
        </w:numPr>
        <w:ind w:left="680"/>
      </w:pPr>
      <w:r w:rsidRPr="00371538">
        <w:t xml:space="preserve"> </w:t>
      </w:r>
    </w:p>
    <w:p w:rsidR="00B60F70" w:rsidRPr="00371538" w:rsidRDefault="00B60F70" w:rsidP="00B60F70">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60F70" w:rsidRPr="00371538" w:rsidTr="00F61BAA">
        <w:tc>
          <w:tcPr>
            <w:tcW w:w="720" w:type="dxa"/>
          </w:tcPr>
          <w:p w:rsidR="00B60F70" w:rsidRPr="00371538" w:rsidRDefault="00B60F70" w:rsidP="00F61BAA">
            <w:pPr>
              <w:spacing w:before="60" w:after="120"/>
              <w:jc w:val="both"/>
            </w:pPr>
            <w:r w:rsidRPr="006672A6">
              <w:rPr>
                <w:b/>
                <w:sz w:val="20"/>
                <w:szCs w:val="20"/>
              </w:rPr>
              <w:t>Lp.</w:t>
            </w:r>
          </w:p>
        </w:tc>
        <w:tc>
          <w:tcPr>
            <w:tcW w:w="7920" w:type="dxa"/>
          </w:tcPr>
          <w:p w:rsidR="00B60F70" w:rsidRPr="00371538" w:rsidRDefault="00B60F70" w:rsidP="00F61BAA">
            <w:pPr>
              <w:spacing w:before="60" w:after="120"/>
              <w:jc w:val="both"/>
            </w:pPr>
            <w:r w:rsidRPr="006672A6">
              <w:rPr>
                <w:b/>
                <w:sz w:val="20"/>
                <w:szCs w:val="20"/>
              </w:rPr>
              <w:t>Wymagany dokument</w:t>
            </w:r>
          </w:p>
        </w:tc>
      </w:tr>
      <w:tr w:rsidR="00B60F70" w:rsidRPr="00371538" w:rsidTr="00F61BAA">
        <w:tc>
          <w:tcPr>
            <w:tcW w:w="720" w:type="dxa"/>
          </w:tcPr>
          <w:p w:rsidR="00B60F70" w:rsidRPr="00371538" w:rsidRDefault="00B60F70" w:rsidP="00F61BAA">
            <w:pPr>
              <w:spacing w:before="60" w:after="120"/>
              <w:jc w:val="both"/>
            </w:pPr>
            <w:r w:rsidRPr="00B60F70">
              <w:t>1</w:t>
            </w:r>
          </w:p>
        </w:tc>
        <w:tc>
          <w:tcPr>
            <w:tcW w:w="7920" w:type="dxa"/>
          </w:tcPr>
          <w:p w:rsidR="00B60F70" w:rsidRPr="006672A6" w:rsidRDefault="00B60F70" w:rsidP="00F61BAA">
            <w:pPr>
              <w:spacing w:before="60" w:after="120"/>
              <w:jc w:val="both"/>
              <w:rPr>
                <w:b/>
                <w:bCs/>
              </w:rPr>
            </w:pPr>
            <w:r w:rsidRPr="00B60F70">
              <w:rPr>
                <w:b/>
                <w:bCs/>
              </w:rPr>
              <w:t>Dokument potwierdzający niezaleganie z opłacaniem podatków przez wykonawcę oraz że nie otwarto jego likwidacji</w:t>
            </w:r>
          </w:p>
          <w:p w:rsidR="00B60F70" w:rsidRPr="00B60F70" w:rsidRDefault="00B60F70" w:rsidP="00F61BAA">
            <w:pPr>
              <w:spacing w:before="60" w:after="120"/>
              <w:jc w:val="both"/>
            </w:pPr>
            <w:r w:rsidRPr="00B60F70">
              <w:t>Jeżeli Wykonawca ma siedzibę lub miejsce zamieszkania poza terytorium Rzeczypospolitej składa dokument lub dokumenty wystawione w kraju, w którym wykonawca ma siedzibę lub miejsce zamieszkania, potwierdzające odpowiednio, że:</w:t>
            </w:r>
          </w:p>
          <w:p w:rsidR="00B60F70" w:rsidRPr="00B60F70" w:rsidRDefault="00B60F70" w:rsidP="00F61BAA">
            <w:pPr>
              <w:spacing w:before="60" w:after="120"/>
              <w:jc w:val="both"/>
            </w:pPr>
          </w:p>
          <w:p w:rsidR="00B60F70" w:rsidRPr="00B60F70" w:rsidRDefault="00B60F70" w:rsidP="00F61BAA">
            <w:pPr>
              <w:spacing w:before="60" w:after="120"/>
              <w:jc w:val="both"/>
            </w:pPr>
            <w:r w:rsidRPr="00B60F70">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B60F70" w:rsidRPr="00B60F70" w:rsidRDefault="00B60F70" w:rsidP="00F61BAA">
            <w:pPr>
              <w:spacing w:before="60" w:after="120"/>
              <w:jc w:val="both"/>
            </w:pPr>
          </w:p>
          <w:p w:rsidR="00B60F70" w:rsidRPr="00371538" w:rsidRDefault="00B60F70" w:rsidP="00F61BAA">
            <w:pPr>
              <w:spacing w:before="60" w:after="120"/>
              <w:jc w:val="both"/>
            </w:pPr>
            <w:r w:rsidRPr="00B60F70">
              <w:lastRenderedPageBreak/>
              <w:t>b) nie otwarto jego likwidacji ani nie ogłoszono upadłości, wystawione nie wcześniej niż 6 miesięcy przed upływem terminu składania ofert albo wniosków o dopuszczenie do udziału w postępowaniu.</w:t>
            </w:r>
          </w:p>
        </w:tc>
      </w:tr>
      <w:tr w:rsidR="00B60F70" w:rsidRPr="00371538" w:rsidTr="00F61BAA">
        <w:tc>
          <w:tcPr>
            <w:tcW w:w="720" w:type="dxa"/>
          </w:tcPr>
          <w:p w:rsidR="00B60F70" w:rsidRPr="00371538" w:rsidRDefault="00B60F70" w:rsidP="00F61BAA">
            <w:pPr>
              <w:spacing w:before="60" w:after="120"/>
              <w:jc w:val="both"/>
            </w:pPr>
            <w:r w:rsidRPr="00B60F70">
              <w:lastRenderedPageBreak/>
              <w:t>2</w:t>
            </w:r>
          </w:p>
        </w:tc>
        <w:tc>
          <w:tcPr>
            <w:tcW w:w="7920" w:type="dxa"/>
          </w:tcPr>
          <w:p w:rsidR="00B60F70" w:rsidRPr="006672A6" w:rsidRDefault="00B60F70" w:rsidP="00F61BAA">
            <w:pPr>
              <w:spacing w:before="60" w:after="120"/>
              <w:jc w:val="both"/>
              <w:rPr>
                <w:b/>
                <w:bCs/>
              </w:rPr>
            </w:pPr>
            <w:r w:rsidRPr="00B60F70">
              <w:rPr>
                <w:b/>
                <w:bCs/>
              </w:rPr>
              <w:t>Dokument składany w odniesieniu do osoby mającej miejsce zamieszkania poza terytorium Rzeczypospolitej Polskiej w zakresie określonym w art. 24 ust. 1 pkt 14 i 21 oraz ust. 5 pkt 6 ustawy Pzp</w:t>
            </w:r>
          </w:p>
          <w:p w:rsidR="00B60F70" w:rsidRPr="00371538" w:rsidRDefault="00B60F70" w:rsidP="00F61BAA">
            <w:pPr>
              <w:spacing w:before="60" w:after="120"/>
              <w:jc w:val="both"/>
            </w:pPr>
            <w:r w:rsidRPr="00B60F70">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B60F70" w:rsidRDefault="00B60F70" w:rsidP="00B60F70">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B60F70" w:rsidRDefault="00B60F70" w:rsidP="00B60F70">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B60F70" w:rsidRDefault="00B60F70" w:rsidP="00B60F70">
      <w:pPr>
        <w:pStyle w:val="Nagwek2"/>
        <w:numPr>
          <w:ilvl w:val="0"/>
          <w:numId w:val="0"/>
        </w:numPr>
        <w:ind w:left="680"/>
      </w:pPr>
    </w:p>
    <w:p w:rsidR="00B60F70" w:rsidRPr="00944DA3" w:rsidRDefault="00944DA3" w:rsidP="00B60F70">
      <w:pPr>
        <w:pStyle w:val="Nagwek2"/>
        <w:numPr>
          <w:ilvl w:val="0"/>
          <w:numId w:val="0"/>
        </w:numPr>
        <w:ind w:left="680"/>
      </w:pPr>
      <w:r>
        <w:t xml:space="preserve"> </w:t>
      </w:r>
    </w:p>
    <w:p w:rsidR="00B60F70" w:rsidRPr="004A3EC1" w:rsidRDefault="00B60F70" w:rsidP="00B60F70">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B60F70" w:rsidRPr="00944DA3" w:rsidTr="00F61BAA">
        <w:tc>
          <w:tcPr>
            <w:tcW w:w="720" w:type="dxa"/>
          </w:tcPr>
          <w:p w:rsidR="00B60F70" w:rsidRPr="00944DA3" w:rsidRDefault="00B60F70" w:rsidP="00F61BAA">
            <w:pPr>
              <w:spacing w:before="60" w:after="120"/>
              <w:jc w:val="both"/>
            </w:pPr>
            <w:r w:rsidRPr="00944DA3">
              <w:rPr>
                <w:b/>
                <w:sz w:val="20"/>
                <w:szCs w:val="20"/>
              </w:rPr>
              <w:t>Lp.</w:t>
            </w:r>
          </w:p>
        </w:tc>
        <w:tc>
          <w:tcPr>
            <w:tcW w:w="7916" w:type="dxa"/>
          </w:tcPr>
          <w:p w:rsidR="00B60F70" w:rsidRPr="00944DA3" w:rsidRDefault="00B60F70" w:rsidP="00F61BAA">
            <w:pPr>
              <w:spacing w:before="60" w:after="120"/>
              <w:jc w:val="both"/>
            </w:pPr>
            <w:r w:rsidRPr="00944DA3">
              <w:rPr>
                <w:b/>
                <w:sz w:val="20"/>
                <w:szCs w:val="20"/>
              </w:rPr>
              <w:t>Wymagany dokument</w:t>
            </w:r>
          </w:p>
        </w:tc>
      </w:tr>
      <w:tr w:rsidR="00B60F70" w:rsidRPr="00944DA3" w:rsidTr="00F61BAA">
        <w:tc>
          <w:tcPr>
            <w:tcW w:w="720" w:type="dxa"/>
          </w:tcPr>
          <w:p w:rsidR="00B60F70" w:rsidRPr="00944DA3" w:rsidRDefault="00B60F70" w:rsidP="00F61BAA">
            <w:pPr>
              <w:spacing w:before="60" w:after="120"/>
              <w:jc w:val="both"/>
            </w:pPr>
            <w:r w:rsidRPr="00B60F70">
              <w:t>1</w:t>
            </w:r>
          </w:p>
        </w:tc>
        <w:tc>
          <w:tcPr>
            <w:tcW w:w="7916" w:type="dxa"/>
          </w:tcPr>
          <w:p w:rsidR="00B60F70" w:rsidRPr="00944DA3" w:rsidRDefault="00B60F70" w:rsidP="00F61BAA">
            <w:pPr>
              <w:spacing w:before="60" w:after="120"/>
              <w:jc w:val="both"/>
              <w:rPr>
                <w:b/>
                <w:bCs/>
              </w:rPr>
            </w:pPr>
            <w:r w:rsidRPr="00B60F70">
              <w:rPr>
                <w:b/>
                <w:bCs/>
              </w:rPr>
              <w:t>Zobowiązanie podmiotów trzecich do oddania do dyspozycji niezbędnych zasobów.</w:t>
            </w:r>
          </w:p>
          <w:p w:rsidR="00B60F70" w:rsidRPr="00944DA3" w:rsidRDefault="00B60F70" w:rsidP="00F61BAA">
            <w:pPr>
              <w:spacing w:before="60" w:after="120"/>
              <w:jc w:val="both"/>
            </w:pPr>
            <w:r w:rsidRPr="00B60F70">
              <w:t xml:space="preserve">Pisemne zobowiązanie podmiotów, na zdolnościach lub sytuacji których Wykonawca polega, do oddania mu do dyspozycji niezbędnych zasobów na </w:t>
            </w:r>
            <w:r w:rsidRPr="00B60F70">
              <w:lastRenderedPageBreak/>
              <w:t>potrzeby realizacji zamówienia.</w:t>
            </w:r>
          </w:p>
        </w:tc>
      </w:tr>
    </w:tbl>
    <w:p w:rsidR="00B60F70" w:rsidRDefault="00B60F70" w:rsidP="00B60F70">
      <w:pPr>
        <w:pStyle w:val="Nagwek2"/>
        <w:numPr>
          <w:ilvl w:val="0"/>
          <w:numId w:val="0"/>
        </w:numPr>
        <w:ind w:left="680"/>
        <w:rPr>
          <w:lang w:val="pl-PL"/>
        </w:rPr>
      </w:pPr>
    </w:p>
    <w:p w:rsidR="00B60F70" w:rsidRPr="00371538" w:rsidRDefault="00264019" w:rsidP="00B60F70">
      <w:pPr>
        <w:pStyle w:val="Nagwek2"/>
        <w:numPr>
          <w:ilvl w:val="0"/>
          <w:numId w:val="0"/>
        </w:numPr>
        <w:ind w:left="680"/>
      </w:pPr>
      <w:r>
        <w:rPr>
          <w:lang w:val="pl-PL"/>
        </w:rPr>
        <w:t xml:space="preserve"> </w:t>
      </w:r>
      <w:r w:rsidR="00B60F70" w:rsidRPr="00371538">
        <w:t xml:space="preserve"> </w:t>
      </w:r>
    </w:p>
    <w:p w:rsidR="00B60F70" w:rsidRPr="00371538" w:rsidRDefault="008634CF" w:rsidP="00B60F70">
      <w:pPr>
        <w:pStyle w:val="Nagwek2"/>
        <w:numPr>
          <w:ilvl w:val="0"/>
          <w:numId w:val="0"/>
        </w:numPr>
        <w:ind w:left="680"/>
      </w:pPr>
      <w:r w:rsidRPr="00371538">
        <w:t xml:space="preserve"> </w:t>
      </w:r>
      <w:r w:rsidR="00B60F70" w:rsidRPr="00371538">
        <w:t xml:space="preserve"> </w:t>
      </w:r>
    </w:p>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 xml:space="preserve">Jeżeli z uzasadnionej przyczyny Wykonawca nie może przedstawić dokumentów dotyczących sytuacji finansowej i ekonomicznej wymaganych przez Zamawiającego, </w:t>
      </w:r>
      <w:r w:rsidRPr="00513C38">
        <w:rPr>
          <w:rFonts w:eastAsia="EUAlbertina-Regular-Identity-H"/>
        </w:rPr>
        <w:lastRenderedPageBreak/>
        <w:t>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B60F70" w:rsidRDefault="00B60F70" w:rsidP="00B60F70">
      <w:pPr>
        <w:pStyle w:val="Nagwek2"/>
        <w:numPr>
          <w:ilvl w:val="0"/>
          <w:numId w:val="0"/>
        </w:numPr>
        <w:ind w:left="680"/>
      </w:pPr>
      <w:bookmarkStart w:id="7" w:name="_Toc258314249"/>
    </w:p>
    <w:p w:rsidR="00B60F70" w:rsidRDefault="00B60F70" w:rsidP="00B60F70">
      <w:pPr>
        <w:pStyle w:val="Nagwek1"/>
      </w:pPr>
      <w:r w:rsidRPr="00A86605">
        <w:t>INFORMACJA DLA WYKONAWCÓW POLEGAJĄCYCH NA ZASOBACH INNYCH PODMIOTÓW, NA ZASADACH OKREŚLONYCH W ART. 22A USTAWY PZP</w:t>
      </w:r>
    </w:p>
    <w:p w:rsidR="00B60F70" w:rsidRPr="00A86605" w:rsidRDefault="00B60F70" w:rsidP="00B60F70">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B60F70" w:rsidRPr="00A86605" w:rsidRDefault="00B60F70" w:rsidP="00B60F70">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B60F70" w:rsidRPr="00A86605" w:rsidRDefault="00B60F70" w:rsidP="00B60F70">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B60F70" w:rsidRPr="00A86605" w:rsidRDefault="00B60F70" w:rsidP="00B60F70">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B60F70" w:rsidRPr="00A86605" w:rsidRDefault="00B60F70" w:rsidP="00B60F70">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B60F70" w:rsidRPr="00A86605" w:rsidRDefault="00B60F70" w:rsidP="00B60F70">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8.5 ppkt 2</w:t>
      </w:r>
      <w:r w:rsidRPr="00A86605">
        <w:rPr>
          <w:lang w:val="pl-PL"/>
        </w:rPr>
        <w:t xml:space="preserve"> SIWZ.</w:t>
      </w:r>
    </w:p>
    <w:p w:rsidR="00B60F70" w:rsidRDefault="00B60F70" w:rsidP="00B60F70">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B60F70" w:rsidRDefault="00B60F70" w:rsidP="00B60F70">
      <w:pPr>
        <w:pStyle w:val="Nagwek2"/>
        <w:numPr>
          <w:ilvl w:val="0"/>
          <w:numId w:val="14"/>
        </w:numPr>
        <w:rPr>
          <w:lang w:val="pl-PL"/>
        </w:rPr>
      </w:pPr>
      <w:r>
        <w:rPr>
          <w:lang w:val="pl-PL"/>
        </w:rPr>
        <w:t>zakres dostępnych W</w:t>
      </w:r>
      <w:r w:rsidRPr="00A86605">
        <w:rPr>
          <w:lang w:val="pl-PL"/>
        </w:rPr>
        <w:t>ykonawcy zasobów innego podmiotu;</w:t>
      </w:r>
    </w:p>
    <w:p w:rsidR="00B60F70" w:rsidRDefault="00B60F70" w:rsidP="00B60F70">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B60F70" w:rsidRDefault="00B60F70" w:rsidP="00B60F70">
      <w:pPr>
        <w:pStyle w:val="Nagwek2"/>
        <w:numPr>
          <w:ilvl w:val="0"/>
          <w:numId w:val="14"/>
        </w:numPr>
        <w:rPr>
          <w:lang w:val="pl-PL"/>
        </w:rPr>
      </w:pPr>
      <w:r w:rsidRPr="00A86605">
        <w:rPr>
          <w:lang w:val="pl-PL"/>
        </w:rPr>
        <w:lastRenderedPageBreak/>
        <w:t>zakres i okres udziału innego podmiotu przy wykonywaniu zamówienia publicznego;</w:t>
      </w:r>
    </w:p>
    <w:p w:rsidR="00B60F70" w:rsidRPr="00A86605" w:rsidRDefault="00B60F70" w:rsidP="00B60F70">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B60F70" w:rsidRPr="00A86605" w:rsidRDefault="00B60F70" w:rsidP="00B60F70">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B60F70" w:rsidRDefault="00B60F70" w:rsidP="00B60F70">
      <w:pPr>
        <w:pStyle w:val="Nagwek2"/>
        <w:numPr>
          <w:ilvl w:val="0"/>
          <w:numId w:val="0"/>
        </w:numPr>
        <w:ind w:left="680"/>
        <w:rPr>
          <w:lang w:val="pl-PL"/>
        </w:rPr>
      </w:pPr>
      <w:r w:rsidRPr="00A86605">
        <w:rPr>
          <w:lang w:val="pl-PL"/>
        </w:rPr>
        <w:t>a)  zastąpił ten podmiot innym podmiotem lub podmiotami lub</w:t>
      </w:r>
    </w:p>
    <w:p w:rsidR="00B60F70" w:rsidRDefault="00B60F70" w:rsidP="00B60F70">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44DA3" w:rsidRPr="005E601C" w:rsidRDefault="00B60F70" w:rsidP="001C5986">
      <w:pPr>
        <w:pStyle w:val="Nagwek2"/>
        <w:numPr>
          <w:ilvl w:val="0"/>
          <w:numId w:val="0"/>
        </w:numPr>
        <w:ind w:left="680"/>
        <w:rPr>
          <w:color w:val="auto"/>
          <w:lang w:val="pl-PL"/>
        </w:rPr>
      </w:pPr>
      <w:r>
        <w:rPr>
          <w:rFonts w:ascii="Calibri" w:hAnsi="Calibri"/>
          <w:sz w:val="22"/>
          <w:szCs w:val="22"/>
          <w:lang w:val="pl-PL"/>
        </w:rPr>
        <w:t xml:space="preserve"> </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B60F70" w:rsidRDefault="00B60F70" w:rsidP="00B60F70">
      <w:pPr>
        <w:pStyle w:val="Nagwek2"/>
        <w:numPr>
          <w:ilvl w:val="0"/>
          <w:numId w:val="0"/>
        </w:numPr>
        <w:ind w:left="680"/>
      </w:pPr>
      <w:r>
        <w:t xml:space="preserve"> </w:t>
      </w:r>
      <w:r w:rsidR="001C5986">
        <w:t xml:space="preserve"> </w:t>
      </w:r>
      <w:r>
        <w:t xml:space="preserve"> </w:t>
      </w:r>
    </w:p>
    <w:p w:rsidR="00B60F70" w:rsidRPr="00B60F70" w:rsidRDefault="00B60F70" w:rsidP="00B60F70">
      <w:pPr>
        <w:pStyle w:val="Nagwek2"/>
      </w:pPr>
      <w:r>
        <w:t xml:space="preserve">Wymagania dotyczące umowy o podwykonawstwo na roboty budowlane, których niespełnienie spowoduje zgłoszenie przez Zamawiającego odpowiednio zastrzeżeń lub sprzeciwu: </w:t>
      </w:r>
      <w:r w:rsidRPr="00B60F70">
        <w:t xml:space="preserve">Wykonawca, podwykonawca lub dalszy podwykonawca zamówienia na roboty budowlane zamierzający zawrzeć umowę o podwykonawstwo, której przedmiotem są roboty budowlane, jest obowiązany, w trakcie realizacji zamówienia </w:t>
      </w:r>
      <w:r w:rsidRPr="00B60F70">
        <w:lastRenderedPageBreak/>
        <w:t xml:space="preserve">publicznego na roboty budowlane, do przedłożenia zamawiającemu projektu tej umowy, przy czym podwykonawca lub dalszy podwykonawca jest obowiązany dołączyć zgodę wykonawcy na zawarcie umowy o podwykonawstwo o treści zgodnej z projektem umowy. </w:t>
      </w:r>
    </w:p>
    <w:p w:rsidR="00B60F70" w:rsidRPr="00B60F70" w:rsidRDefault="00B60F70" w:rsidP="00B60F70">
      <w:pPr>
        <w:pStyle w:val="Nagwek2"/>
      </w:pPr>
      <w:r w:rsidRPr="00B60F7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B60F70" w:rsidRPr="00B60F70" w:rsidRDefault="00B60F70" w:rsidP="00B60F70">
      <w:pPr>
        <w:pStyle w:val="Nagwek2"/>
      </w:pPr>
      <w:r w:rsidRPr="00B60F70">
        <w:t>Zamawiający, w terminie określonym zgodnie z art. 143d ust. 1 pkt 2, zgłasza pisemne zastrzeżenia do projektu umowy o podwykonawstwo, której przedmiotem są roboty budowlane:</w:t>
      </w:r>
    </w:p>
    <w:p w:rsidR="00B60F70" w:rsidRPr="00B60F70" w:rsidRDefault="00B60F70" w:rsidP="00BA78D0">
      <w:pPr>
        <w:pStyle w:val="Nagwek2"/>
        <w:numPr>
          <w:ilvl w:val="0"/>
          <w:numId w:val="0"/>
        </w:numPr>
        <w:ind w:left="680"/>
      </w:pPr>
      <w:r w:rsidRPr="00B60F70">
        <w:t>1)   niespełniającej wymagań określonych w specyfikacji istotnych warunków zamówienia;</w:t>
      </w:r>
    </w:p>
    <w:p w:rsidR="00B60F70" w:rsidRPr="00B60F70" w:rsidRDefault="00B60F70" w:rsidP="00BA78D0">
      <w:pPr>
        <w:pStyle w:val="Nagwek2"/>
        <w:numPr>
          <w:ilvl w:val="0"/>
          <w:numId w:val="0"/>
        </w:numPr>
        <w:ind w:left="680"/>
      </w:pPr>
      <w:r w:rsidRPr="00B60F70">
        <w:t>2)   gdy przewiduje termin zapłaty wynagrodzenia dłuższy niż określony w ust. 2.</w:t>
      </w:r>
    </w:p>
    <w:p w:rsidR="00B60F70" w:rsidRPr="00B60F70" w:rsidRDefault="00B60F70" w:rsidP="00BA78D0">
      <w:pPr>
        <w:pStyle w:val="Nagwek2"/>
        <w:numPr>
          <w:ilvl w:val="0"/>
          <w:numId w:val="0"/>
        </w:numPr>
        <w:ind w:left="680"/>
      </w:pPr>
      <w:r w:rsidRPr="00B60F70">
        <w:t xml:space="preserve"> </w:t>
      </w:r>
    </w:p>
    <w:p w:rsidR="00B60F70" w:rsidRPr="00B60F70" w:rsidRDefault="00B60F70" w:rsidP="00B60F70">
      <w:pPr>
        <w:pStyle w:val="Nagwek2"/>
      </w:pPr>
      <w:r w:rsidRPr="00B60F70">
        <w:t>Niezgłoszenie pisemnych zastrzeżeń do przedłożonego projektu umowy o podwykonawstwo, której przedmiotem są roboty budowlane, w terminie określonym zgodnie z art. 143d ust. 1 pkt 2, uważa się za akceptację projektu umowy przez zamawiającego.</w:t>
      </w:r>
    </w:p>
    <w:p w:rsidR="00B60F70" w:rsidRPr="00B60F70" w:rsidRDefault="00B60F70" w:rsidP="00BA78D0">
      <w:pPr>
        <w:pStyle w:val="Nagwek2"/>
        <w:numPr>
          <w:ilvl w:val="0"/>
          <w:numId w:val="0"/>
        </w:numPr>
        <w:ind w:left="680"/>
      </w:pPr>
    </w:p>
    <w:p w:rsidR="00B60F70" w:rsidRPr="00B60F70" w:rsidRDefault="00B60F70" w:rsidP="00B60F70">
      <w:pPr>
        <w:pStyle w:val="Nagwek2"/>
      </w:pPr>
      <w:r w:rsidRPr="00B60F7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60F70" w:rsidRPr="00B60F70" w:rsidRDefault="00B60F70" w:rsidP="00B60F70">
      <w:pPr>
        <w:pStyle w:val="Nagwek2"/>
      </w:pPr>
      <w:r w:rsidRPr="00B60F70">
        <w:t>Zamawiający, w terminie określonym zgodnie z art. 143d ust. 1 pkt 2, zgłasza pisemny sprzeciw do umowy o podwykonawstwo, której przedmiotem są roboty budowlane, w przypadkach, o których mowa w ust. 3.</w:t>
      </w:r>
    </w:p>
    <w:p w:rsidR="00B60F70" w:rsidRPr="00B60F70" w:rsidRDefault="00B60F70" w:rsidP="00B60F70">
      <w:pPr>
        <w:pStyle w:val="Nagwek2"/>
      </w:pPr>
      <w:r w:rsidRPr="00B60F70">
        <w:t>Niezgłoszenie pisemnego sprzeciwu do przedłożonej umowy o podwykonawstwo, której przedmiotem są roboty budowlane, w terminie określonym zgodnie z art. 143d ust. 1 pkt 2, uważa się za akceptację umowy przez zamawiającego.</w:t>
      </w:r>
    </w:p>
    <w:p w:rsidR="00B60F70" w:rsidRPr="006D1974" w:rsidRDefault="00B60F70" w:rsidP="00B60F70">
      <w:pPr>
        <w:pStyle w:val="Nagwek2"/>
      </w:pPr>
      <w:r w:rsidRPr="00B60F70">
        <w:t>Przepisy ust. 1-9 stosuje się odpowiednio do zmian tej umowy o podwykonawstwo.</w:t>
      </w:r>
      <w:r>
        <w:rPr>
          <w:lang w:val="pl-PL"/>
        </w:rPr>
        <w:t>.</w:t>
      </w:r>
    </w:p>
    <w:p w:rsidR="00B60F70" w:rsidRDefault="00B60F70" w:rsidP="00B60F70">
      <w:pPr>
        <w:pStyle w:val="Nagwek2"/>
        <w:numPr>
          <w:ilvl w:val="0"/>
          <w:numId w:val="0"/>
        </w:numPr>
        <w:ind w:left="680"/>
        <w:rPr>
          <w:lang w:val="pl-PL"/>
        </w:rPr>
      </w:pPr>
    </w:p>
    <w:p w:rsidR="00B60F70" w:rsidRDefault="006D1974" w:rsidP="00B60F70">
      <w:pPr>
        <w:pStyle w:val="Nagwek2"/>
        <w:numPr>
          <w:ilvl w:val="0"/>
          <w:numId w:val="0"/>
        </w:numPr>
        <w:ind w:left="680"/>
      </w:pPr>
      <w:r>
        <w:rPr>
          <w:lang w:val="pl-PL"/>
        </w:rPr>
        <w:t xml:space="preserve"> </w:t>
      </w:r>
      <w:r w:rsidR="00B60F70">
        <w:rPr>
          <w:lang w:val="pl-PL"/>
        </w:rPr>
        <w:t xml:space="preserve"> </w:t>
      </w:r>
    </w:p>
    <w:p w:rsidR="00B60F70" w:rsidRPr="00B60F70" w:rsidRDefault="00B60F70" w:rsidP="00B60F70">
      <w:pPr>
        <w:pStyle w:val="Nagwek2"/>
      </w:pPr>
      <w:r>
        <w:t xml:space="preserve">Informacje o umowach o podwykonawstwo na dostawy lub usługi, które, z uwagi na wartość lub przedmiot tych dostaw lub usług, nie podlegają obowiązkowi przedkładania Zamawiającemu: </w:t>
      </w:r>
      <w:r w:rsidRPr="00B60F70">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w:t>
      </w:r>
      <w:r w:rsidRPr="00B60F70">
        <w:lastRenderedPageBreak/>
        <w:t>niniejszemu obowiązkowi. Wyłączenie, o którym mowa w zdaniu pierwszym, nie dotyczy umów o podwykonawstwo o wartości większej niż 50.000 zł.</w:t>
      </w:r>
    </w:p>
    <w:p w:rsidR="00B60F70" w:rsidRPr="006D1974" w:rsidRDefault="00B60F70" w:rsidP="00B60F70">
      <w:pPr>
        <w:pStyle w:val="Nagwek2"/>
      </w:pPr>
      <w:r w:rsidRPr="00B60F7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B60F70" w:rsidRDefault="00B60F70" w:rsidP="00B60F70">
      <w:pPr>
        <w:pStyle w:val="Nagwek2"/>
        <w:numPr>
          <w:ilvl w:val="0"/>
          <w:numId w:val="0"/>
        </w:numPr>
        <w:ind w:left="680"/>
        <w:rPr>
          <w:lang w:val="pl-PL"/>
        </w:rPr>
      </w:pPr>
    </w:p>
    <w:p w:rsidR="00B60F70" w:rsidRPr="00127036" w:rsidRDefault="006D1974" w:rsidP="00B60F70">
      <w:pPr>
        <w:pStyle w:val="Nagwek2"/>
        <w:numPr>
          <w:ilvl w:val="0"/>
          <w:numId w:val="0"/>
        </w:numPr>
        <w:ind w:left="680"/>
      </w:pPr>
      <w:r>
        <w:rPr>
          <w:lang w:val="pl-PL"/>
        </w:rPr>
        <w:t xml:space="preserve"> </w:t>
      </w:r>
      <w:r w:rsidR="00B60F70">
        <w:t xml:space="preserve"> </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333EB5" w:rsidRPr="00333EB5">
        <w:rPr>
          <w:highlight w:val="green"/>
        </w:rPr>
        <w:t>6</w:t>
      </w:r>
      <w:r>
        <w:t xml:space="preserve"> dni przed upływem terminu składania of</w:t>
      </w:r>
      <w:r w:rsidR="00333EB5">
        <w:t>ert - pod warunkiem</w:t>
      </w:r>
      <w:r>
        <w:t xml:space="preserve"> że wniosek o wyjaśnienie treści </w:t>
      </w:r>
      <w:r w:rsidR="00A9512C">
        <w:rPr>
          <w:lang w:val="pl-PL"/>
        </w:rPr>
        <w:lastRenderedPageBreak/>
        <w:t>SIWZ</w:t>
      </w:r>
      <w:r w:rsidR="00AF1311">
        <w:t xml:space="preserve"> wpłynął do Z</w:t>
      </w:r>
      <w:r>
        <w:t xml:space="preserve">amawiającego nie później niż do końca dnia, w którym upływa połowa wyznaczonego terminu składania ofert, tj. do dnia: </w:t>
      </w:r>
      <w:r w:rsidR="00B60F70" w:rsidRPr="00B60F70">
        <w:t>2017-01-20</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4248CE">
        <w:rPr>
          <w:highlight w:val="green"/>
        </w:rPr>
        <w:t>pkt 12.6</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12.6</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60F70" w:rsidRPr="006672A6" w:rsidTr="00F61BAA">
        <w:tc>
          <w:tcPr>
            <w:tcW w:w="744" w:type="dxa"/>
            <w:tcBorders>
              <w:top w:val="nil"/>
              <w:left w:val="nil"/>
              <w:bottom w:val="nil"/>
              <w:right w:val="nil"/>
            </w:tcBorders>
          </w:tcPr>
          <w:p w:rsidR="00B60F70" w:rsidRPr="00882095" w:rsidRDefault="00B60F70" w:rsidP="00F61BAA">
            <w:r w:rsidRPr="00B60F70">
              <w:t>1</w:t>
            </w:r>
          </w:p>
        </w:tc>
        <w:tc>
          <w:tcPr>
            <w:tcW w:w="7304" w:type="dxa"/>
            <w:tcBorders>
              <w:top w:val="nil"/>
              <w:left w:val="nil"/>
              <w:bottom w:val="nil"/>
              <w:right w:val="nil"/>
            </w:tcBorders>
          </w:tcPr>
          <w:p w:rsidR="00B60F70" w:rsidRPr="006672A6" w:rsidRDefault="00B60F70" w:rsidP="00F61BAA">
            <w:pPr>
              <w:rPr>
                <w:lang w:val="en-US"/>
              </w:rPr>
            </w:pPr>
            <w:r w:rsidRPr="00B60F70">
              <w:rPr>
                <w:lang w:val="en-US"/>
              </w:rPr>
              <w:t>mgr Sławomir Baum</w:t>
            </w:r>
            <w:r w:rsidRPr="006672A6">
              <w:rPr>
                <w:lang w:val="en-US"/>
              </w:rPr>
              <w:t xml:space="preserve"> -  </w:t>
            </w:r>
            <w:r w:rsidRPr="00B60F70">
              <w:rPr>
                <w:lang w:val="en-US"/>
              </w:rPr>
              <w:t>Radca prawny</w:t>
            </w:r>
            <w:r w:rsidRPr="006672A6">
              <w:rPr>
                <w:lang w:val="en-US"/>
              </w:rPr>
              <w:t xml:space="preserve"> tel.: </w:t>
            </w:r>
            <w:r w:rsidRPr="00B60F70">
              <w:rPr>
                <w:lang w:val="en-US"/>
              </w:rPr>
              <w:t>(61) 2847133</w:t>
            </w:r>
            <w:r w:rsidRPr="006672A6">
              <w:rPr>
                <w:lang w:val="en-US"/>
              </w:rPr>
              <w:t xml:space="preserve">, e-mail: </w:t>
            </w:r>
            <w:r w:rsidRPr="00B60F70">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60F70" w:rsidRPr="006672A6" w:rsidTr="00F61BAA">
        <w:tc>
          <w:tcPr>
            <w:tcW w:w="744" w:type="dxa"/>
            <w:tcBorders>
              <w:top w:val="nil"/>
              <w:left w:val="nil"/>
              <w:bottom w:val="nil"/>
              <w:right w:val="nil"/>
            </w:tcBorders>
          </w:tcPr>
          <w:p w:rsidR="00B60F70" w:rsidRPr="00882095" w:rsidRDefault="00B60F70" w:rsidP="00F61BAA">
            <w:r w:rsidRPr="00B60F70">
              <w:t>1</w:t>
            </w:r>
          </w:p>
        </w:tc>
        <w:tc>
          <w:tcPr>
            <w:tcW w:w="7176" w:type="dxa"/>
            <w:tcBorders>
              <w:top w:val="nil"/>
              <w:left w:val="nil"/>
              <w:bottom w:val="nil"/>
              <w:right w:val="nil"/>
            </w:tcBorders>
          </w:tcPr>
          <w:p w:rsidR="00B60F70" w:rsidRPr="006672A6" w:rsidRDefault="00B60F70" w:rsidP="00F61BAA">
            <w:pPr>
              <w:rPr>
                <w:lang w:val="en-US"/>
              </w:rPr>
            </w:pPr>
            <w:r w:rsidRPr="00B60F70">
              <w:rPr>
                <w:lang w:val="en-US"/>
              </w:rPr>
              <w:t>Zastępca Naczelnika Paweł Pawelczyk</w:t>
            </w:r>
            <w:r w:rsidRPr="006672A6">
              <w:rPr>
                <w:lang w:val="en-US"/>
              </w:rPr>
              <w:t xml:space="preserve"> -   tel.: </w:t>
            </w:r>
            <w:r w:rsidRPr="00B60F70">
              <w:rPr>
                <w:lang w:val="en-US"/>
              </w:rPr>
              <w:t>(61) 2847173</w:t>
            </w:r>
            <w:r w:rsidRPr="006672A6">
              <w:rPr>
                <w:lang w:val="en-US"/>
              </w:rPr>
              <w:t xml:space="preserve">, e-mail: </w:t>
            </w:r>
            <w:r w:rsidRPr="00B60F70">
              <w:rPr>
                <w:lang w:val="en-US"/>
              </w:rPr>
              <w:t>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B60F70" w:rsidRPr="003209A8" w:rsidRDefault="00B60F70" w:rsidP="00B60F70">
      <w:pPr>
        <w:pStyle w:val="Nagwek2"/>
        <w:rPr>
          <w:b/>
        </w:rPr>
      </w:pPr>
      <w:r>
        <w:t xml:space="preserve"> </w:t>
      </w:r>
      <w:r w:rsidRPr="003209A8">
        <w:t xml:space="preserve">Oferta musi być zabezpieczona wadium w wysokości: </w:t>
      </w:r>
      <w:r w:rsidRPr="00B60F70">
        <w:rPr>
          <w:b/>
        </w:rPr>
        <w:t>4 000.00</w:t>
      </w:r>
      <w:r w:rsidRPr="00D91376">
        <w:rPr>
          <w:b/>
        </w:rPr>
        <w:t> PLN</w:t>
      </w:r>
      <w:r w:rsidRPr="00D91376">
        <w:t xml:space="preserve"> (słownie: </w:t>
      </w:r>
      <w:r w:rsidRPr="00B60F70">
        <w:t xml:space="preserve"> cztery tysiące 00/100</w:t>
      </w:r>
      <w:r w:rsidRPr="00D91376">
        <w:t> PLN)</w:t>
      </w:r>
      <w:r>
        <w:t>.</w:t>
      </w:r>
    </w:p>
    <w:p w:rsidR="00B60F70" w:rsidRPr="00876900" w:rsidRDefault="00B60F70" w:rsidP="00B60F70">
      <w:pPr>
        <w:pStyle w:val="Nagwek2"/>
      </w:pPr>
      <w:r>
        <w:t xml:space="preserve">Wadium należy wnieść w terminie do dnia </w:t>
      </w:r>
      <w:r w:rsidRPr="00B60F70">
        <w:t>2017-01-27</w:t>
      </w:r>
      <w:r>
        <w:t xml:space="preserve"> do godz. </w:t>
      </w:r>
      <w:r w:rsidRPr="00B60F70">
        <w:t>09:30</w:t>
      </w:r>
      <w:r>
        <w:t>.</w:t>
      </w:r>
    </w:p>
    <w:p w:rsidR="00B60F70" w:rsidRPr="00876900" w:rsidRDefault="00B60F70" w:rsidP="00B60F70">
      <w:pPr>
        <w:pStyle w:val="Nagwek2"/>
      </w:pPr>
      <w:r>
        <w:t>Wadium może być wnoszone w jednej lub kilku następujących formach:</w:t>
      </w:r>
    </w:p>
    <w:p w:rsidR="00B60F70" w:rsidRDefault="00B60F70" w:rsidP="00B60F70">
      <w:pPr>
        <w:pStyle w:val="Nagwek2"/>
        <w:numPr>
          <w:ilvl w:val="0"/>
          <w:numId w:val="15"/>
        </w:numPr>
        <w:ind w:left="1134"/>
      </w:pPr>
      <w:r>
        <w:t xml:space="preserve">pieniądzu: przelewem na rachunek bankowy Zamawiającego: </w:t>
      </w:r>
      <w:r w:rsidRPr="00B60F70">
        <w:t>SBL Śrem</w:t>
      </w:r>
      <w:r>
        <w:t xml:space="preserve"> </w:t>
      </w:r>
      <w:r w:rsidRPr="00B60F70">
        <w:t>95 9084 0003 2102 0013 0521 0008</w:t>
      </w:r>
      <w:r>
        <w:t>;</w:t>
      </w:r>
    </w:p>
    <w:p w:rsidR="00B60F70" w:rsidRDefault="00B60F70" w:rsidP="00B60F70">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B60F70" w:rsidRDefault="00B60F70" w:rsidP="00B60F70">
      <w:pPr>
        <w:pStyle w:val="Nagwek2"/>
        <w:numPr>
          <w:ilvl w:val="0"/>
          <w:numId w:val="15"/>
        </w:numPr>
        <w:ind w:left="1134"/>
      </w:pPr>
      <w:r>
        <w:t>gwarancjach bankowych;</w:t>
      </w:r>
    </w:p>
    <w:p w:rsidR="00B60F70" w:rsidRDefault="00B60F70" w:rsidP="00B60F70">
      <w:pPr>
        <w:pStyle w:val="Nagwek2"/>
        <w:numPr>
          <w:ilvl w:val="0"/>
          <w:numId w:val="15"/>
        </w:numPr>
        <w:ind w:left="1134"/>
      </w:pPr>
      <w:r>
        <w:t>gwarancjach ubezpieczeniowych;</w:t>
      </w:r>
    </w:p>
    <w:p w:rsidR="00B60F70" w:rsidRPr="00876900" w:rsidRDefault="00B60F70" w:rsidP="00B60F70">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B60F70" w:rsidRDefault="00B60F70" w:rsidP="00B60F70">
      <w:pPr>
        <w:pStyle w:val="Nagwek2"/>
      </w:pPr>
      <w:r w:rsidRPr="00772ADB">
        <w:t>Wykonawca zobowiązany jest wnieść wadium na okres związania ofertą.</w:t>
      </w:r>
    </w:p>
    <w:p w:rsidR="00B60F70" w:rsidRDefault="00B60F70" w:rsidP="00B60F70">
      <w:pPr>
        <w:pStyle w:val="Nagwek2"/>
      </w:pPr>
      <w:r w:rsidRPr="00223EF2">
        <w:t>Za termin wniesienia wadium w pieniądzu zostanie przyjęty termin uznania rachunku Zamawiającego.</w:t>
      </w:r>
    </w:p>
    <w:p w:rsidR="00B60F70" w:rsidRDefault="00B60F70" w:rsidP="00B60F70">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w:t>
      </w:r>
      <w:r>
        <w:rPr>
          <w:lang w:val="pl-PL"/>
        </w:rPr>
        <w:lastRenderedPageBreak/>
        <w:t xml:space="preserve">nieodwołalne i bezwarunkowe zobowiązanie wystawcy dokumentu do zapłaty kwoty wadium na rzecz Zamawiającego. </w:t>
      </w:r>
    </w:p>
    <w:p w:rsidR="00B60F70" w:rsidRPr="00876900" w:rsidRDefault="00B60F70" w:rsidP="00B60F70">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B60F70" w:rsidRPr="00720175" w:rsidRDefault="00B60F70" w:rsidP="00B60F70">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B60F70" w:rsidRPr="00876900" w:rsidRDefault="00B60F70" w:rsidP="00B60F70">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B60F70" w:rsidRPr="00B60F70">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B60F70" w:rsidRPr="00876900" w:rsidRDefault="008D48A7" w:rsidP="00B60F70">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B60F70">
        <w:t xml:space="preserve"> Odmowa wyrażenia zgody nie powoduje utraty wadium.</w:t>
      </w:r>
      <w:r w:rsidR="00B60F70" w:rsidRPr="00876900">
        <w:t xml:space="preserve"> </w:t>
      </w:r>
    </w:p>
    <w:p w:rsidR="00B60F70" w:rsidRPr="00BF579F" w:rsidRDefault="00B60F70" w:rsidP="00B60F70">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lastRenderedPageBreak/>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B60F70" w:rsidRPr="00B60F70">
        <w:t>Modernizacja sieci kanalizacji deszczowej na terenie miasta i gminy Śrem w 2017 r.</w:t>
      </w:r>
      <w:r w:rsidR="008D48A7">
        <w:t xml:space="preserve"> NIE OTWIERAĆ przed: </w:t>
      </w:r>
      <w:r w:rsidR="00B60F70" w:rsidRPr="00B60F70">
        <w:t>2017-01-27</w:t>
      </w:r>
      <w:r w:rsidR="008D48A7">
        <w:t xml:space="preserve"> godz. </w:t>
      </w:r>
      <w:r w:rsidR="00B60F70" w:rsidRPr="00B60F70">
        <w:t>10:00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B60F70" w:rsidRPr="00B60F70">
        <w:t>siedzibie Zamawiającego</w:t>
      </w:r>
      <w:r>
        <w:t xml:space="preserve">, pokój nr: </w:t>
      </w:r>
      <w:r w:rsidR="00B60F70" w:rsidRPr="00B60F70">
        <w:t>Biuro Obsługi Klienta</w:t>
      </w:r>
      <w:r>
        <w:t xml:space="preserve"> do dnia </w:t>
      </w:r>
      <w:r w:rsidR="00B60F70" w:rsidRPr="00B60F70">
        <w:t>2017-01-27</w:t>
      </w:r>
      <w:r>
        <w:t xml:space="preserve"> do godz. </w:t>
      </w:r>
      <w:r w:rsidR="00B60F70" w:rsidRPr="00B60F70">
        <w:t>09:30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B60F70" w:rsidRPr="00B60F70">
        <w:t>2017-01-27</w:t>
      </w:r>
      <w:r>
        <w:t xml:space="preserve"> o godz. </w:t>
      </w:r>
      <w:r w:rsidR="00B60F70" w:rsidRPr="00B60F70">
        <w:t>10:00</w:t>
      </w:r>
      <w:r>
        <w:t xml:space="preserve">, w </w:t>
      </w:r>
      <w:r w:rsidR="00B60F70" w:rsidRPr="00B60F70">
        <w:t>siedzibie Zamawiającego</w:t>
      </w:r>
      <w:r>
        <w:t xml:space="preserve">, pokój nr </w:t>
      </w:r>
      <w:r w:rsidR="00B60F70" w:rsidRPr="00B60F70">
        <w:t>27</w:t>
      </w:r>
      <w:r>
        <w:t>.</w:t>
      </w:r>
    </w:p>
    <w:p w:rsidR="008D48A7" w:rsidRDefault="008D48A7" w:rsidP="00A43AEE">
      <w:pPr>
        <w:pStyle w:val="Nagwek2"/>
      </w:pPr>
      <w:r w:rsidRPr="00684FBC">
        <w:t>Otwarcie ofert jest jawne.</w:t>
      </w:r>
    </w:p>
    <w:p w:rsidR="008D48A7" w:rsidRDefault="008D48A7" w:rsidP="00A43AEE">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B60F70"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7100" w:type="dxa"/>
        <w:tblInd w:w="55" w:type="dxa"/>
        <w:tblCellMar>
          <w:left w:w="70" w:type="dxa"/>
          <w:right w:w="70" w:type="dxa"/>
        </w:tblCellMar>
        <w:tblLook w:val="04A0" w:firstRow="1" w:lastRow="0" w:firstColumn="1" w:lastColumn="0" w:noHBand="0" w:noVBand="1"/>
      </w:tblPr>
      <w:tblGrid>
        <w:gridCol w:w="960"/>
        <w:gridCol w:w="4600"/>
        <w:gridCol w:w="1540"/>
      </w:tblGrid>
      <w:tr w:rsidR="00BA78D0" w:rsidTr="00BA78D0">
        <w:trPr>
          <w:trHeight w:val="525"/>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A78D0" w:rsidRDefault="00BA78D0">
            <w:pPr>
              <w:jc w:val="both"/>
              <w:rPr>
                <w:b/>
                <w:bCs/>
                <w:color w:val="000000"/>
                <w:sz w:val="20"/>
                <w:szCs w:val="20"/>
              </w:rPr>
            </w:pPr>
            <w:r>
              <w:rPr>
                <w:b/>
                <w:bCs/>
                <w:color w:val="000000"/>
                <w:sz w:val="20"/>
                <w:szCs w:val="20"/>
              </w:rPr>
              <w:t>Nr</w:t>
            </w:r>
          </w:p>
        </w:tc>
        <w:tc>
          <w:tcPr>
            <w:tcW w:w="4600" w:type="dxa"/>
            <w:tcBorders>
              <w:top w:val="single" w:sz="8" w:space="0" w:color="auto"/>
              <w:left w:val="nil"/>
              <w:bottom w:val="single" w:sz="8" w:space="0" w:color="auto"/>
              <w:right w:val="single" w:sz="8" w:space="0" w:color="auto"/>
            </w:tcBorders>
            <w:shd w:val="clear" w:color="auto" w:fill="auto"/>
            <w:vAlign w:val="center"/>
            <w:hideMark/>
          </w:tcPr>
          <w:p w:rsidR="00BA78D0" w:rsidRDefault="00BA78D0">
            <w:pPr>
              <w:jc w:val="both"/>
              <w:rPr>
                <w:b/>
                <w:bCs/>
                <w:color w:val="000000"/>
                <w:sz w:val="20"/>
                <w:szCs w:val="20"/>
              </w:rPr>
            </w:pPr>
            <w:r>
              <w:rPr>
                <w:b/>
                <w:bCs/>
                <w:color w:val="000000"/>
                <w:sz w:val="20"/>
                <w:szCs w:val="20"/>
              </w:rPr>
              <w:t xml:space="preserve">Nazwa kryterium </w:t>
            </w:r>
          </w:p>
        </w:tc>
        <w:tc>
          <w:tcPr>
            <w:tcW w:w="1540" w:type="dxa"/>
            <w:tcBorders>
              <w:top w:val="single" w:sz="8" w:space="0" w:color="auto"/>
              <w:left w:val="nil"/>
              <w:bottom w:val="single" w:sz="8" w:space="0" w:color="auto"/>
              <w:right w:val="single" w:sz="8" w:space="0" w:color="auto"/>
            </w:tcBorders>
            <w:shd w:val="clear" w:color="auto" w:fill="auto"/>
            <w:vAlign w:val="center"/>
            <w:hideMark/>
          </w:tcPr>
          <w:p w:rsidR="00BA78D0" w:rsidRDefault="00BA78D0">
            <w:pPr>
              <w:jc w:val="both"/>
              <w:rPr>
                <w:b/>
                <w:bCs/>
                <w:color w:val="000000"/>
                <w:sz w:val="20"/>
                <w:szCs w:val="20"/>
              </w:rPr>
            </w:pPr>
            <w:r>
              <w:rPr>
                <w:b/>
                <w:bCs/>
                <w:color w:val="000000"/>
                <w:sz w:val="20"/>
                <w:szCs w:val="20"/>
              </w:rPr>
              <w:t>Waga</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czyszczenie wpustu ulicznego</w:t>
            </w:r>
          </w:p>
        </w:tc>
        <w:tc>
          <w:tcPr>
            <w:tcW w:w="1540" w:type="dxa"/>
            <w:tcBorders>
              <w:top w:val="nil"/>
              <w:left w:val="nil"/>
              <w:bottom w:val="single" w:sz="8" w:space="0" w:color="auto"/>
              <w:right w:val="single" w:sz="8" w:space="0" w:color="auto"/>
            </w:tcBorders>
            <w:shd w:val="clear" w:color="auto" w:fill="auto"/>
            <w:vAlign w:val="center"/>
            <w:hideMark/>
          </w:tcPr>
          <w:p w:rsidR="00BA78D0" w:rsidRPr="00BA78D0" w:rsidRDefault="00BA78D0">
            <w:pPr>
              <w:jc w:val="both"/>
            </w:pPr>
            <w:r w:rsidRPr="00BA78D0">
              <w:t>4,52</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czyszczenie studni kanalizacji deszczowej</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1,89</w:t>
            </w:r>
          </w:p>
        </w:tc>
      </w:tr>
      <w:tr w:rsidR="00BA78D0" w:rsidTr="00BA78D0">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3</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renowacja kanalizacji (wycinka korzeni)  fi 200 mm do 500mm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4</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renowacja kanalizacji (wycinka korzeni)  fi pow. 500 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5</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czyszczenie kanalizacji deszczowej fi 160-250 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3,79</w:t>
            </w:r>
          </w:p>
        </w:tc>
      </w:tr>
      <w:tr w:rsidR="00BA78D0" w:rsidTr="00BA78D0">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lastRenderedPageBreak/>
              <w:t>6</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czyszczenie kanalizacji deszczowej fi 300-500 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4,42</w:t>
            </w:r>
          </w:p>
        </w:tc>
      </w:tr>
      <w:tr w:rsidR="00BA78D0" w:rsidTr="00BA78D0">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7</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czyszczenie kanalizacji deszczowej powyżej fi 500 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3,16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8</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rozbiórka podbudowy betonowej</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0,63</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9</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odtworzenie podbudowy betonowej</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0,63</w:t>
            </w:r>
          </w:p>
        </w:tc>
      </w:tr>
      <w:tr w:rsidR="00BA78D0" w:rsidTr="00BA78D0">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10</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rozebranie nawierzchni z mas bitumicznych o grub. 8-12 cm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11</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odtworzenie nawierzchni z mas bitumicznych</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rozbiórka nawierzchni z kostki brukowej betonowej</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0,63</w:t>
            </w:r>
          </w:p>
        </w:tc>
      </w:tr>
      <w:tr w:rsidR="00BA78D0" w:rsidTr="00BA78D0">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13</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ułożenie nawierzchni z kostki brukowej betonowej</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14</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wykopy jamiste lub liniowe</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15</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demontaż rurociągu fi 160- 250 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16</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demontaż rurociągu fi pow. 300 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17</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montaż rurociągu z rur PVC fi 160 - 250mm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18</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montaż rurociągu z rur PVC fi 300 - 500mm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1,89</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19</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montaż rurociągu z rur PVC fi pow. 500 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20</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zasypanie wykopu</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21</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zagęszczenie wykopu</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22</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wykonanie podbudowy betonowej</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23</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komory murowane z cegieł (na 1 cegłę)</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0,63</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24</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demontaż studni fi 500 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25</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demontaż studni fi 1000 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26</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montaż studni fi 500 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1,89</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27</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montaż studni fi 1000 mm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1,89</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28</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uzupełnienie włazu ulicznego (kratka ściekowa)</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3,16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29</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uzupełnienie włazu na studni</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1,89</w:t>
            </w:r>
          </w:p>
        </w:tc>
      </w:tr>
      <w:tr w:rsidR="00BA78D0" w:rsidTr="00BA78D0">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30</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czyszczenie separatorów 5 szt. raz w roku z wywozem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2,52</w:t>
            </w:r>
          </w:p>
        </w:tc>
      </w:tr>
      <w:tr w:rsidR="00BA78D0" w:rsidTr="00BA78D0">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31</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czyszczenie piaskowników 2 szt. raz w roku z wywozem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2,52</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32</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wymiana gruntu</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33</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wywóz gruzu na odległość do 7 km</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0,63</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34</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badanie składu wody opadowej</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35</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wykonanie przeglądu okresowego separatorów</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1,26</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36</w:t>
            </w:r>
          </w:p>
        </w:tc>
        <w:tc>
          <w:tcPr>
            <w:tcW w:w="460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koszt 1 r-g</w:t>
            </w:r>
          </w:p>
        </w:tc>
        <w:tc>
          <w:tcPr>
            <w:tcW w:w="1540" w:type="dxa"/>
            <w:tcBorders>
              <w:top w:val="nil"/>
              <w:left w:val="nil"/>
              <w:bottom w:val="single" w:sz="8" w:space="0" w:color="auto"/>
              <w:right w:val="single" w:sz="8" w:space="0" w:color="auto"/>
            </w:tcBorders>
            <w:shd w:val="clear" w:color="auto" w:fill="auto"/>
            <w:vAlign w:val="center"/>
            <w:hideMark/>
          </w:tcPr>
          <w:p w:rsidR="00BA78D0" w:rsidRDefault="00BA78D0">
            <w:pPr>
              <w:jc w:val="both"/>
              <w:rPr>
                <w:color w:val="000000"/>
              </w:rPr>
            </w:pPr>
            <w:r>
              <w:rPr>
                <w:color w:val="000000"/>
              </w:rPr>
              <w:t>0,63</w:t>
            </w:r>
          </w:p>
        </w:tc>
      </w:tr>
      <w:tr w:rsidR="00BA78D0" w:rsidTr="00BA78D0">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Pr="00BA78D0" w:rsidRDefault="00BA78D0">
            <w:pPr>
              <w:jc w:val="both"/>
              <w:rPr>
                <w:b/>
                <w:color w:val="000000"/>
              </w:rPr>
            </w:pPr>
            <w:r w:rsidRPr="00BA78D0">
              <w:rPr>
                <w:b/>
                <w:color w:val="000000"/>
              </w:rPr>
              <w:lastRenderedPageBreak/>
              <w:t>37</w:t>
            </w:r>
          </w:p>
        </w:tc>
        <w:tc>
          <w:tcPr>
            <w:tcW w:w="4600" w:type="dxa"/>
            <w:tcBorders>
              <w:top w:val="nil"/>
              <w:left w:val="nil"/>
              <w:bottom w:val="single" w:sz="8" w:space="0" w:color="auto"/>
              <w:right w:val="single" w:sz="8" w:space="0" w:color="auto"/>
            </w:tcBorders>
            <w:shd w:val="clear" w:color="auto" w:fill="auto"/>
            <w:vAlign w:val="center"/>
            <w:hideMark/>
          </w:tcPr>
          <w:p w:rsidR="00BA78D0" w:rsidRPr="00BA78D0" w:rsidRDefault="00BA78D0">
            <w:pPr>
              <w:jc w:val="both"/>
              <w:rPr>
                <w:b/>
                <w:color w:val="000000"/>
              </w:rPr>
            </w:pPr>
            <w:r w:rsidRPr="00BA78D0">
              <w:rPr>
                <w:b/>
                <w:color w:val="000000"/>
              </w:rPr>
              <w:t>termin rozpoczęcia prac w sytuacjach awaryjnych</w:t>
            </w:r>
          </w:p>
        </w:tc>
        <w:tc>
          <w:tcPr>
            <w:tcW w:w="1540" w:type="dxa"/>
            <w:tcBorders>
              <w:top w:val="nil"/>
              <w:left w:val="nil"/>
              <w:bottom w:val="single" w:sz="8" w:space="0" w:color="auto"/>
              <w:right w:val="single" w:sz="8" w:space="0" w:color="auto"/>
            </w:tcBorders>
            <w:shd w:val="clear" w:color="auto" w:fill="auto"/>
            <w:noWrap/>
            <w:vAlign w:val="bottom"/>
            <w:hideMark/>
          </w:tcPr>
          <w:p w:rsidR="00BA78D0" w:rsidRPr="00BA78D0" w:rsidRDefault="00BA78D0">
            <w:pPr>
              <w:rPr>
                <w:b/>
                <w:color w:val="000000"/>
              </w:rPr>
            </w:pPr>
            <w:r w:rsidRPr="00BA78D0">
              <w:rPr>
                <w:b/>
                <w:color w:val="000000"/>
              </w:rPr>
              <w:t>20,00</w:t>
            </w:r>
          </w:p>
        </w:tc>
      </w:tr>
      <w:tr w:rsidR="00BA78D0" w:rsidTr="00BA78D0">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A78D0" w:rsidRPr="00BA78D0" w:rsidRDefault="00BA78D0">
            <w:pPr>
              <w:jc w:val="both"/>
              <w:rPr>
                <w:b/>
                <w:color w:val="000000"/>
              </w:rPr>
            </w:pPr>
            <w:r w:rsidRPr="00BA78D0">
              <w:rPr>
                <w:b/>
                <w:color w:val="000000"/>
              </w:rPr>
              <w:t>38</w:t>
            </w:r>
          </w:p>
        </w:tc>
        <w:tc>
          <w:tcPr>
            <w:tcW w:w="4600" w:type="dxa"/>
            <w:tcBorders>
              <w:top w:val="nil"/>
              <w:left w:val="nil"/>
              <w:bottom w:val="single" w:sz="8" w:space="0" w:color="auto"/>
              <w:right w:val="single" w:sz="8" w:space="0" w:color="auto"/>
            </w:tcBorders>
            <w:shd w:val="clear" w:color="auto" w:fill="auto"/>
            <w:vAlign w:val="center"/>
            <w:hideMark/>
          </w:tcPr>
          <w:p w:rsidR="00BA78D0" w:rsidRPr="00BA78D0" w:rsidRDefault="00BA78D0">
            <w:pPr>
              <w:jc w:val="both"/>
              <w:rPr>
                <w:b/>
                <w:color w:val="000000"/>
              </w:rPr>
            </w:pPr>
            <w:r w:rsidRPr="00BA78D0">
              <w:rPr>
                <w:b/>
                <w:color w:val="000000"/>
              </w:rPr>
              <w:t>Okres gwarancji</w:t>
            </w:r>
          </w:p>
        </w:tc>
        <w:tc>
          <w:tcPr>
            <w:tcW w:w="1540" w:type="dxa"/>
            <w:tcBorders>
              <w:top w:val="nil"/>
              <w:left w:val="nil"/>
              <w:bottom w:val="single" w:sz="8" w:space="0" w:color="auto"/>
              <w:right w:val="single" w:sz="8" w:space="0" w:color="auto"/>
            </w:tcBorders>
            <w:shd w:val="clear" w:color="auto" w:fill="auto"/>
            <w:vAlign w:val="center"/>
            <w:hideMark/>
          </w:tcPr>
          <w:p w:rsidR="00BA78D0" w:rsidRPr="00BA78D0" w:rsidRDefault="00BA78D0">
            <w:pPr>
              <w:jc w:val="both"/>
              <w:rPr>
                <w:b/>
                <w:color w:val="000000"/>
              </w:rPr>
            </w:pPr>
            <w:r w:rsidRPr="00BA78D0">
              <w:rPr>
                <w:b/>
                <w:color w:val="000000"/>
              </w:rPr>
              <w:t>20,00</w:t>
            </w:r>
          </w:p>
        </w:tc>
      </w:tr>
    </w:tbl>
    <w:p w:rsidR="00BA78D0" w:rsidRPr="00BA78D0" w:rsidRDefault="00BA78D0" w:rsidP="00BA78D0">
      <w:pPr>
        <w:pStyle w:val="Nagwek2"/>
        <w:numPr>
          <w:ilvl w:val="0"/>
          <w:numId w:val="0"/>
        </w:numPr>
        <w:ind w:left="680"/>
      </w:pPr>
    </w:p>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BA78D0">
            <w:pPr>
              <w:spacing w:before="60" w:after="120"/>
              <w:jc w:val="both"/>
              <w:rPr>
                <w:b/>
                <w:sz w:val="20"/>
                <w:szCs w:val="20"/>
              </w:rPr>
            </w:pPr>
            <w:r w:rsidRPr="006672A6">
              <w:rPr>
                <w:b/>
                <w:sz w:val="20"/>
                <w:szCs w:val="20"/>
              </w:rPr>
              <w:t>Wzór</w:t>
            </w:r>
            <w:r w:rsidR="00BA78D0">
              <w:rPr>
                <w:b/>
                <w:sz w:val="20"/>
                <w:szCs w:val="20"/>
              </w:rPr>
              <w:t xml:space="preserve"> </w:t>
            </w:r>
          </w:p>
        </w:tc>
      </w:tr>
      <w:tr w:rsidR="00B60F70" w:rsidRPr="006672A6" w:rsidTr="00F61BAA">
        <w:tc>
          <w:tcPr>
            <w:tcW w:w="2237" w:type="dxa"/>
          </w:tcPr>
          <w:p w:rsidR="00B60F70" w:rsidRPr="006672A6" w:rsidRDefault="00B60F70" w:rsidP="00F61BAA">
            <w:pPr>
              <w:spacing w:before="60" w:after="120"/>
              <w:jc w:val="both"/>
              <w:rPr>
                <w:b/>
              </w:rPr>
            </w:pPr>
            <w:r w:rsidRPr="00B60F70">
              <w:t>1</w:t>
            </w:r>
            <w:r w:rsidR="00BA78D0">
              <w:t>-36</w:t>
            </w:r>
          </w:p>
        </w:tc>
        <w:tc>
          <w:tcPr>
            <w:tcW w:w="4783" w:type="dxa"/>
          </w:tcPr>
          <w:p w:rsidR="00BA78D0" w:rsidRPr="00BA78D0" w:rsidRDefault="00BA78D0" w:rsidP="00F61BAA">
            <w:pPr>
              <w:spacing w:before="60" w:after="120"/>
              <w:jc w:val="both"/>
              <w:rPr>
                <w:b/>
              </w:rPr>
            </w:pPr>
            <w:r w:rsidRPr="00BA78D0">
              <w:rPr>
                <w:b/>
              </w:rPr>
              <w:t>Ceny cząstkowe</w:t>
            </w:r>
          </w:p>
          <w:p w:rsidR="00B60F70" w:rsidRPr="00B60F70" w:rsidRDefault="00B60F70" w:rsidP="00F61BAA">
            <w:pPr>
              <w:spacing w:before="60" w:after="120"/>
              <w:jc w:val="both"/>
            </w:pPr>
            <w:r w:rsidRPr="00B60F70">
              <w:t>Liczba punktów = ( Cmin/Cof ) * 100 * waga kryterium (%)</w:t>
            </w:r>
          </w:p>
          <w:p w:rsidR="00B60F70" w:rsidRPr="00B60F70" w:rsidRDefault="00B60F70" w:rsidP="00F61BAA">
            <w:pPr>
              <w:spacing w:before="60" w:after="120"/>
              <w:jc w:val="both"/>
            </w:pPr>
            <w:r w:rsidRPr="00B60F70">
              <w:t>gdzie:</w:t>
            </w:r>
          </w:p>
          <w:p w:rsidR="00B60F70" w:rsidRPr="00B60F70" w:rsidRDefault="00B60F70" w:rsidP="00F61BAA">
            <w:pPr>
              <w:spacing w:before="60" w:after="120"/>
              <w:jc w:val="both"/>
            </w:pPr>
            <w:r w:rsidRPr="00B60F70">
              <w:t xml:space="preserve"> - Cmin - cena najtańszej z ofert</w:t>
            </w:r>
          </w:p>
          <w:p w:rsidR="00B60F70" w:rsidRPr="006672A6" w:rsidRDefault="00B60F70" w:rsidP="00F61BAA">
            <w:pPr>
              <w:spacing w:before="60" w:after="120"/>
              <w:jc w:val="both"/>
              <w:rPr>
                <w:b/>
              </w:rPr>
            </w:pPr>
            <w:r w:rsidRPr="00B60F70">
              <w:t xml:space="preserve"> - Cof - cena badanej oferty</w:t>
            </w:r>
          </w:p>
        </w:tc>
      </w:tr>
      <w:tr w:rsidR="00B60F70" w:rsidRPr="006672A6" w:rsidTr="00F61BAA">
        <w:tc>
          <w:tcPr>
            <w:tcW w:w="2237" w:type="dxa"/>
          </w:tcPr>
          <w:p w:rsidR="00B60F70" w:rsidRPr="006672A6" w:rsidRDefault="00BA78D0" w:rsidP="00F61BAA">
            <w:pPr>
              <w:spacing w:before="60" w:after="120"/>
              <w:jc w:val="both"/>
              <w:rPr>
                <w:b/>
              </w:rPr>
            </w:pPr>
            <w:r>
              <w:t>37</w:t>
            </w:r>
          </w:p>
        </w:tc>
        <w:tc>
          <w:tcPr>
            <w:tcW w:w="4783" w:type="dxa"/>
          </w:tcPr>
          <w:p w:rsidR="00B60F70" w:rsidRDefault="00BA78D0" w:rsidP="00BA78D0">
            <w:pPr>
              <w:spacing w:before="60" w:after="120"/>
              <w:jc w:val="both"/>
              <w:rPr>
                <w:b/>
                <w:color w:val="000000"/>
              </w:rPr>
            </w:pPr>
            <w:r w:rsidRPr="00BA78D0">
              <w:rPr>
                <w:b/>
                <w:color w:val="000000"/>
              </w:rPr>
              <w:t>termin rozpoczęcia prac w sytuacjach awaryjnych</w:t>
            </w:r>
          </w:p>
          <w:p w:rsidR="00BA78D0" w:rsidRPr="00BA78D0" w:rsidRDefault="00BA78D0" w:rsidP="00BA78D0">
            <w:pPr>
              <w:spacing w:before="60" w:after="120"/>
              <w:jc w:val="both"/>
            </w:pPr>
            <w:r w:rsidRPr="00BA78D0">
              <w:t>Maksymalny czas rozpoczęcia realizacji prac wynosi 6 h od przekazania informacji przez Zamawiającego.</w:t>
            </w:r>
          </w:p>
          <w:p w:rsidR="00BA78D0" w:rsidRPr="00BA78D0" w:rsidRDefault="008E5F1A" w:rsidP="00BA78D0">
            <w:pPr>
              <w:spacing w:before="60" w:after="120"/>
              <w:jc w:val="both"/>
            </w:pPr>
            <w:r w:rsidRPr="00BA78D0">
              <w:t>Zamawiający</w:t>
            </w:r>
            <w:r w:rsidR="00BA78D0" w:rsidRPr="00BA78D0">
              <w:t xml:space="preserve"> przyzna 10 pkt Wykonawcy który skróci czas rozpoczęcia do 4 h</w:t>
            </w:r>
          </w:p>
          <w:p w:rsidR="00BA78D0" w:rsidRDefault="00BA78D0" w:rsidP="00BA78D0">
            <w:pPr>
              <w:spacing w:before="60" w:after="120"/>
              <w:jc w:val="both"/>
            </w:pPr>
            <w:r w:rsidRPr="00BA78D0">
              <w:t xml:space="preserve">Zamawiający przyzna  20 </w:t>
            </w:r>
            <w:r w:rsidRPr="00BA78D0">
              <w:t xml:space="preserve">pkt Wykonawcy który skróci czas rozpoczęcia do </w:t>
            </w:r>
            <w:r w:rsidRPr="00BA78D0">
              <w:t>2</w:t>
            </w:r>
            <w:r w:rsidRPr="00BA78D0">
              <w:t xml:space="preserve"> h</w:t>
            </w:r>
          </w:p>
          <w:p w:rsidR="008E5F1A" w:rsidRPr="006672A6" w:rsidRDefault="008E5F1A" w:rsidP="00BA78D0">
            <w:pPr>
              <w:spacing w:before="60" w:after="120"/>
              <w:jc w:val="both"/>
              <w:rPr>
                <w:b/>
              </w:rPr>
            </w:pPr>
            <w:r>
              <w:t>Zamawiający nie dopuszcza podania innych wartości przez Wykonawcę (np. 3 lub 5 godzin) W takim przypadku Zamawiający będzie zaokrąglał w gorę podane przez Wykonawcę wartości tj. z 5 h do 6h.</w:t>
            </w:r>
            <w:bookmarkStart w:id="14" w:name="_GoBack"/>
            <w:bookmarkEnd w:id="14"/>
          </w:p>
        </w:tc>
      </w:tr>
      <w:tr w:rsidR="00B60F70" w:rsidRPr="006672A6" w:rsidTr="00F61BAA">
        <w:tc>
          <w:tcPr>
            <w:tcW w:w="2237" w:type="dxa"/>
          </w:tcPr>
          <w:p w:rsidR="00B60F70" w:rsidRPr="006672A6" w:rsidRDefault="00B60F70" w:rsidP="00F61BAA">
            <w:pPr>
              <w:spacing w:before="60" w:after="120"/>
              <w:jc w:val="both"/>
              <w:rPr>
                <w:b/>
              </w:rPr>
            </w:pPr>
            <w:r w:rsidRPr="00B60F70">
              <w:t>3</w:t>
            </w:r>
            <w:r w:rsidR="00BA78D0">
              <w:t>8</w:t>
            </w:r>
          </w:p>
        </w:tc>
        <w:tc>
          <w:tcPr>
            <w:tcW w:w="4783" w:type="dxa"/>
          </w:tcPr>
          <w:p w:rsidR="00BA78D0" w:rsidRPr="00BA78D0" w:rsidRDefault="00BA78D0" w:rsidP="00BA78D0">
            <w:pPr>
              <w:pStyle w:val="Tekstpodstawowy"/>
              <w:spacing w:before="60"/>
              <w:rPr>
                <w:b/>
              </w:rPr>
            </w:pPr>
            <w:r w:rsidRPr="00BA78D0">
              <w:rPr>
                <w:b/>
              </w:rPr>
              <w:t>Okres gwarancji</w:t>
            </w:r>
          </w:p>
          <w:p w:rsidR="00BA78D0" w:rsidRPr="00677006" w:rsidRDefault="00BA78D0" w:rsidP="00BA78D0">
            <w:pPr>
              <w:spacing w:before="60" w:after="120"/>
              <w:jc w:val="both"/>
            </w:pPr>
            <w:r w:rsidRPr="00677006">
              <w:t>Liczba punktów = ( gwaB/GwaMAX ) * 100 * waga</w:t>
            </w:r>
          </w:p>
          <w:p w:rsidR="00BA78D0" w:rsidRPr="00677006" w:rsidRDefault="00BA78D0" w:rsidP="00BA78D0">
            <w:pPr>
              <w:spacing w:before="60" w:after="120"/>
              <w:jc w:val="both"/>
            </w:pPr>
            <w:r w:rsidRPr="00677006">
              <w:t>gdzie:</w:t>
            </w:r>
          </w:p>
          <w:p w:rsidR="00BA78D0" w:rsidRPr="00677006" w:rsidRDefault="00BA78D0" w:rsidP="00BA78D0">
            <w:pPr>
              <w:spacing w:before="60" w:after="120"/>
              <w:jc w:val="both"/>
            </w:pPr>
            <w:r w:rsidRPr="00677006">
              <w:t xml:space="preserve"> - gwaB - podana w ofercie .....</w:t>
            </w:r>
          </w:p>
          <w:p w:rsidR="00BA78D0" w:rsidRPr="00677006" w:rsidRDefault="00BA78D0" w:rsidP="00BA78D0">
            <w:pPr>
              <w:spacing w:before="60" w:after="120"/>
              <w:jc w:val="both"/>
            </w:pPr>
            <w:r w:rsidRPr="00677006">
              <w:t xml:space="preserve"> - GwaMAX - najwyższa spośród wszystkich ofert .....</w:t>
            </w:r>
          </w:p>
          <w:p w:rsidR="00BA78D0" w:rsidRPr="00677006" w:rsidRDefault="00BA78D0" w:rsidP="00BA78D0">
            <w:pPr>
              <w:spacing w:before="60" w:after="120"/>
              <w:jc w:val="both"/>
            </w:pPr>
          </w:p>
          <w:p w:rsidR="00B60F70" w:rsidRPr="006672A6" w:rsidRDefault="00BA78D0" w:rsidP="00BA78D0">
            <w:pPr>
              <w:spacing w:before="60" w:after="120"/>
              <w:jc w:val="both"/>
              <w:rPr>
                <w:b/>
              </w:rPr>
            </w:pPr>
            <w:r w:rsidRPr="00677006">
              <w:t xml:space="preserve">Minimalny obligatoryjny okres gwarancji wynosi </w:t>
            </w:r>
            <w:r>
              <w:t>12 miesięcy</w:t>
            </w:r>
            <w:r w:rsidRPr="00677006">
              <w:t xml:space="preserve"> na urządzenia wbudowane podczas realizacji zamówienia, oraz na roboty budowlane wchodzące w skład przedmiotu umowy</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lastRenderedPageBreak/>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B60F70" w:rsidRPr="00B60F70">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B60F70">
        <w:t xml:space="preserve">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60F70">
        <w:t xml:space="preserve"> .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B60F70" w:rsidP="00D30384">
      <w:pPr>
        <w:pStyle w:val="Nagwek2"/>
      </w:pPr>
      <w:r w:rsidRPr="00D30384">
        <w:rPr>
          <w:bCs w:val="0"/>
          <w:iCs w:val="0"/>
          <w:color w:val="auto"/>
          <w:lang w:val="pl-PL" w:eastAsia="pl-PL"/>
        </w:rPr>
        <w:t xml:space="preserve"> W danym postępowaniu wniesienie zabezpieczenie należytego wykonania umowy nie jest wymagane.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B60F70" w:rsidRPr="0024673F" w:rsidRDefault="00B60F70" w:rsidP="00B60F70">
      <w:pPr>
        <w:pStyle w:val="Nagwek2"/>
      </w:pPr>
      <w:r>
        <w:t xml:space="preserve"> </w:t>
      </w:r>
      <w:r w:rsidRPr="00665EF9">
        <w:t>Zamawiający dopuszcza możliwość zmian umowy w następującym zakresie i na określonych poniżej warunkach:</w:t>
      </w:r>
    </w:p>
    <w:p w:rsidR="00B60F70" w:rsidRPr="00B60F70" w:rsidRDefault="00A300F2" w:rsidP="00A43AEE">
      <w:pPr>
        <w:pStyle w:val="Nagwek2"/>
        <w:numPr>
          <w:ilvl w:val="0"/>
          <w:numId w:val="0"/>
        </w:numPr>
        <w:ind w:left="680"/>
      </w:pPr>
      <w:r>
        <w:t xml:space="preserve"> </w:t>
      </w:r>
      <w:r w:rsidR="00B60F70" w:rsidRPr="00B60F70">
        <w:t>- wydłużenie terminu realizacji z przyczyn niezależnych od wykonawcy;</w:t>
      </w:r>
    </w:p>
    <w:p w:rsidR="00B60F70" w:rsidRPr="00B60F70" w:rsidRDefault="00B60F70" w:rsidP="00A43AEE">
      <w:pPr>
        <w:pStyle w:val="Nagwek2"/>
        <w:numPr>
          <w:ilvl w:val="0"/>
          <w:numId w:val="0"/>
        </w:numPr>
        <w:ind w:left="680"/>
      </w:pPr>
      <w:r w:rsidRPr="00B60F70">
        <w:t>- zmiana stawki VAT w przypadku zmiany przepisów w tym zakresie,</w:t>
      </w:r>
    </w:p>
    <w:p w:rsidR="00EB7871" w:rsidRPr="003209A8" w:rsidRDefault="00B60F70" w:rsidP="00A43AEE">
      <w:pPr>
        <w:pStyle w:val="Nagwek2"/>
        <w:numPr>
          <w:ilvl w:val="0"/>
          <w:numId w:val="0"/>
        </w:numPr>
        <w:ind w:left="680"/>
      </w:pPr>
      <w:r w:rsidRPr="00B60F70">
        <w:t>- zmiana zakresu prac powierzonego podwykonawcom</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B60F70" w:rsidRPr="00B60F70">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B60F70" w:rsidRPr="006672A6" w:rsidTr="00F61BAA">
        <w:tc>
          <w:tcPr>
            <w:tcW w:w="828" w:type="dxa"/>
          </w:tcPr>
          <w:p w:rsidR="00B60F70" w:rsidRPr="006672A6" w:rsidRDefault="00B60F70" w:rsidP="00F61BAA">
            <w:pPr>
              <w:spacing w:before="60" w:after="120"/>
              <w:jc w:val="both"/>
              <w:rPr>
                <w:b/>
              </w:rPr>
            </w:pPr>
            <w:r w:rsidRPr="00B60F70">
              <w:t>1</w:t>
            </w:r>
          </w:p>
        </w:tc>
        <w:tc>
          <w:tcPr>
            <w:tcW w:w="7740" w:type="dxa"/>
          </w:tcPr>
          <w:p w:rsidR="00B60F70" w:rsidRPr="006672A6" w:rsidRDefault="00B60F70" w:rsidP="00F61BAA">
            <w:pPr>
              <w:spacing w:before="60" w:after="120"/>
              <w:jc w:val="both"/>
              <w:rPr>
                <w:b/>
              </w:rPr>
            </w:pPr>
            <w:r w:rsidRPr="00B60F70">
              <w:t>Oświadczenia wykonawcy o przynależności albo braku przynależności do tej samej grupy kapitałowej.</w:t>
            </w:r>
          </w:p>
        </w:tc>
      </w:tr>
      <w:tr w:rsidR="00B60F70" w:rsidRPr="006672A6" w:rsidTr="00F61BAA">
        <w:tc>
          <w:tcPr>
            <w:tcW w:w="828" w:type="dxa"/>
          </w:tcPr>
          <w:p w:rsidR="00B60F70" w:rsidRPr="006672A6" w:rsidRDefault="00B60F70" w:rsidP="00F61BAA">
            <w:pPr>
              <w:spacing w:before="60" w:after="120"/>
              <w:jc w:val="both"/>
              <w:rPr>
                <w:b/>
              </w:rPr>
            </w:pPr>
            <w:r w:rsidRPr="00B60F70">
              <w:lastRenderedPageBreak/>
              <w:t>2</w:t>
            </w:r>
          </w:p>
        </w:tc>
        <w:tc>
          <w:tcPr>
            <w:tcW w:w="7740" w:type="dxa"/>
          </w:tcPr>
          <w:p w:rsidR="00B60F70" w:rsidRPr="006672A6" w:rsidRDefault="00B60F70" w:rsidP="00F61BAA">
            <w:pPr>
              <w:spacing w:before="60" w:after="120"/>
              <w:jc w:val="both"/>
              <w:rPr>
                <w:b/>
              </w:rPr>
            </w:pPr>
            <w:r w:rsidRPr="00B60F70">
              <w:t>Oświadczenie o niepodleganiu wykluczeniu oraz spełnianiu warunków udziału</w:t>
            </w:r>
          </w:p>
        </w:tc>
      </w:tr>
      <w:tr w:rsidR="00B60F70" w:rsidRPr="006672A6" w:rsidTr="00F61BAA">
        <w:tc>
          <w:tcPr>
            <w:tcW w:w="828" w:type="dxa"/>
          </w:tcPr>
          <w:p w:rsidR="00B60F70" w:rsidRPr="006672A6" w:rsidRDefault="00B60F70" w:rsidP="00F61BAA">
            <w:pPr>
              <w:spacing w:before="60" w:after="120"/>
              <w:jc w:val="both"/>
              <w:rPr>
                <w:b/>
              </w:rPr>
            </w:pPr>
            <w:r w:rsidRPr="00B60F70">
              <w:t>3</w:t>
            </w:r>
          </w:p>
        </w:tc>
        <w:tc>
          <w:tcPr>
            <w:tcW w:w="7740" w:type="dxa"/>
          </w:tcPr>
          <w:p w:rsidR="00B60F70" w:rsidRPr="006672A6" w:rsidRDefault="00B60F70" w:rsidP="00F61BAA">
            <w:pPr>
              <w:spacing w:before="60" w:after="120"/>
              <w:jc w:val="both"/>
              <w:rPr>
                <w:b/>
              </w:rPr>
            </w:pPr>
            <w:r w:rsidRPr="00B60F70">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B60F70" w:rsidRPr="006672A6" w:rsidTr="00F61BAA">
        <w:tc>
          <w:tcPr>
            <w:tcW w:w="828" w:type="dxa"/>
          </w:tcPr>
          <w:p w:rsidR="00B60F70" w:rsidRPr="006672A6" w:rsidRDefault="00B60F70" w:rsidP="00F61BAA">
            <w:pPr>
              <w:spacing w:before="60" w:after="120"/>
              <w:jc w:val="both"/>
              <w:rPr>
                <w:b/>
              </w:rPr>
            </w:pPr>
            <w:r w:rsidRPr="00B60F70">
              <w:t>2</w:t>
            </w:r>
          </w:p>
        </w:tc>
        <w:tc>
          <w:tcPr>
            <w:tcW w:w="7740" w:type="dxa"/>
          </w:tcPr>
          <w:p w:rsidR="00B60F70" w:rsidRPr="006672A6" w:rsidRDefault="00B60F70" w:rsidP="00F61BAA">
            <w:pPr>
              <w:spacing w:before="60" w:after="120"/>
              <w:jc w:val="both"/>
              <w:rPr>
                <w:b/>
              </w:rPr>
            </w:pPr>
            <w:r w:rsidRPr="00B60F70">
              <w:t>umowa - wzór.doc</w:t>
            </w:r>
          </w:p>
        </w:tc>
      </w:tr>
      <w:tr w:rsidR="00B60F70" w:rsidRPr="006672A6" w:rsidTr="00F61BAA">
        <w:tc>
          <w:tcPr>
            <w:tcW w:w="828" w:type="dxa"/>
          </w:tcPr>
          <w:p w:rsidR="00B60F70" w:rsidRPr="006672A6" w:rsidRDefault="00B60F70" w:rsidP="00F61BAA">
            <w:pPr>
              <w:spacing w:before="60" w:after="120"/>
              <w:jc w:val="both"/>
              <w:rPr>
                <w:b/>
              </w:rPr>
            </w:pPr>
            <w:r w:rsidRPr="00B60F70">
              <w:t>3</w:t>
            </w:r>
          </w:p>
        </w:tc>
        <w:tc>
          <w:tcPr>
            <w:tcW w:w="7740" w:type="dxa"/>
          </w:tcPr>
          <w:p w:rsidR="00B60F70" w:rsidRPr="006672A6" w:rsidRDefault="00B60F70" w:rsidP="00F61BAA">
            <w:pPr>
              <w:spacing w:before="60" w:after="120"/>
              <w:jc w:val="both"/>
              <w:rPr>
                <w:b/>
              </w:rPr>
            </w:pPr>
            <w:r w:rsidRPr="00B60F70">
              <w:t>Załącznik nr 1 oferta - 2017.doc</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8C3" w:rsidRDefault="00A758C3">
      <w:r>
        <w:separator/>
      </w:r>
    </w:p>
  </w:endnote>
  <w:endnote w:type="continuationSeparator" w:id="0">
    <w:p w:rsidR="00A758C3" w:rsidRDefault="00A75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F70" w:rsidRDefault="00B60F7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3D2F6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D2F6E">
      <w:rPr>
        <w:rStyle w:val="Numerstrony"/>
        <w:noProof/>
        <w:sz w:val="18"/>
        <w:szCs w:val="18"/>
      </w:rPr>
      <w:t>24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D2F6E">
      <w:rPr>
        <w:rStyle w:val="Numerstrony"/>
        <w:noProof/>
        <w:sz w:val="18"/>
        <w:szCs w:val="18"/>
      </w:rPr>
      <w:t>24</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F70" w:rsidRDefault="00B60F7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8C3" w:rsidRDefault="00A758C3">
      <w:r>
        <w:separator/>
      </w:r>
    </w:p>
  </w:footnote>
  <w:footnote w:type="continuationSeparator" w:id="0">
    <w:p w:rsidR="00A758C3" w:rsidRDefault="00A758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F70" w:rsidRDefault="00B60F7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B60F70">
    <w:pPr>
      <w:pStyle w:val="Nagwek"/>
      <w:jc w:val="center"/>
      <w:rPr>
        <w:sz w:val="18"/>
        <w:szCs w:val="18"/>
      </w:rPr>
    </w:pPr>
    <w:r>
      <w:rPr>
        <w:sz w:val="18"/>
        <w:szCs w:val="18"/>
      </w:rPr>
      <w:t>Modernizacja sieci kanalizacji deszczowej na terenie miasta i gminy Śrem w 2017 r.</w:t>
    </w:r>
  </w:p>
  <w:p w:rsidR="00D35830" w:rsidRDefault="003D2F6E">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F70" w:rsidRDefault="00B60F7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B5A"/>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2F6E"/>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5F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758C3"/>
    <w:rsid w:val="00A86605"/>
    <w:rsid w:val="00A90128"/>
    <w:rsid w:val="00A936A2"/>
    <w:rsid w:val="00A9512C"/>
    <w:rsid w:val="00A966A6"/>
    <w:rsid w:val="00A96E95"/>
    <w:rsid w:val="00AA5FCE"/>
    <w:rsid w:val="00AA661F"/>
    <w:rsid w:val="00AB0B5A"/>
    <w:rsid w:val="00AB4119"/>
    <w:rsid w:val="00AB7036"/>
    <w:rsid w:val="00AC3CE1"/>
    <w:rsid w:val="00AD7F2C"/>
    <w:rsid w:val="00AE4E38"/>
    <w:rsid w:val="00AF1311"/>
    <w:rsid w:val="00AF616D"/>
    <w:rsid w:val="00B05777"/>
    <w:rsid w:val="00B0712C"/>
    <w:rsid w:val="00B11855"/>
    <w:rsid w:val="00B36CE0"/>
    <w:rsid w:val="00B51D96"/>
    <w:rsid w:val="00B60F70"/>
    <w:rsid w:val="00B8343A"/>
    <w:rsid w:val="00B8358F"/>
    <w:rsid w:val="00B90CFE"/>
    <w:rsid w:val="00BA1AB5"/>
    <w:rsid w:val="00BA78D0"/>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B60F4"/>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3443619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24</Pages>
  <Words>7599</Words>
  <Characters>45597</Characters>
  <Application>Microsoft Office Word</Application>
  <DocSecurity>0</DocSecurity>
  <Lines>379</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2017-01-13T12:49:00Z</dcterms:created>
  <dcterms:modified xsi:type="dcterms:W3CDTF">2017-01-13T12:49:00Z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