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40B05">
      <w:pPr>
        <w:spacing w:before="360"/>
        <w:rPr>
          <w:b/>
          <w:bCs/>
        </w:rPr>
      </w:pPr>
      <w:r w:rsidRPr="00940B05">
        <w:rPr>
          <w:b/>
          <w:bCs/>
        </w:rPr>
        <w:t>Gmina Śrem</w:t>
      </w:r>
    </w:p>
    <w:p w:rsidR="0033076C" w:rsidRDefault="00940B05">
      <w:pPr>
        <w:rPr>
          <w:b/>
          <w:bCs/>
        </w:rPr>
      </w:pPr>
      <w:r w:rsidRPr="00940B0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40B05">
        <w:rPr>
          <w:b/>
          <w:bCs/>
        </w:rPr>
        <w:t>1</w:t>
      </w:r>
    </w:p>
    <w:p w:rsidR="0033076C" w:rsidRDefault="00940B05">
      <w:pPr>
        <w:rPr>
          <w:b/>
          <w:bCs/>
        </w:rPr>
      </w:pPr>
      <w:r w:rsidRPr="00940B0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40B0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FC0CFC">
        <w:rPr>
          <w:b/>
          <w:bCs/>
        </w:rPr>
        <w:t>BP.271.1</w:t>
      </w:r>
      <w:r w:rsidR="00940B05" w:rsidRPr="00940B05">
        <w:rPr>
          <w:b/>
          <w:bCs/>
        </w:rPr>
        <w:t>.2017.BS</w:t>
      </w:r>
      <w:r>
        <w:tab/>
        <w:t xml:space="preserve"> </w:t>
      </w:r>
      <w:r w:rsidR="00940B05" w:rsidRPr="00940B05">
        <w:t>Śrem</w:t>
      </w:r>
      <w:r>
        <w:t xml:space="preserve"> dnia: </w:t>
      </w:r>
      <w:r w:rsidR="00FC0CFC">
        <w:t>2017-02-13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940B05" w:rsidRPr="00940B05">
        <w:t xml:space="preserve">(Dz. U. z 2015 r. poz. 2164 z </w:t>
      </w:r>
      <w:proofErr w:type="spellStart"/>
      <w:r w:rsidR="00940B05" w:rsidRPr="00940B05">
        <w:t>późn</w:t>
      </w:r>
      <w:proofErr w:type="spellEnd"/>
      <w:r w:rsidR="00940B05" w:rsidRPr="00940B05">
        <w:t>. zm.)</w:t>
      </w:r>
      <w:r>
        <w:t xml:space="preserve"> </w:t>
      </w:r>
      <w:r>
        <w:rPr>
          <w:bCs/>
        </w:rPr>
        <w:t xml:space="preserve">w trybie </w:t>
      </w:r>
      <w:r w:rsidR="00940B05" w:rsidRPr="00940B0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FC0CFC" w:rsidRDefault="00FC0CFC">
      <w:pPr>
        <w:spacing w:before="120" w:after="120"/>
        <w:jc w:val="both"/>
        <w:rPr>
          <w:b/>
        </w:rPr>
      </w:pPr>
      <w:bookmarkStart w:id="0" w:name="_GoBack"/>
      <w:r>
        <w:rPr>
          <w:b/>
        </w:rPr>
        <w:t>Rozbudowa i m</w:t>
      </w:r>
      <w:r w:rsidRPr="000F1BCD">
        <w:rPr>
          <w:b/>
        </w:rPr>
        <w:t>odernizacja sieci kanalizacji deszczowej na terenie miasta i gminy Śrem w 2017 r.</w:t>
      </w:r>
      <w:r>
        <w:rPr>
          <w:b/>
        </w:rPr>
        <w:t xml:space="preserve"> </w:t>
      </w:r>
      <w:bookmarkEnd w:id="0"/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40B05" w:rsidTr="00207784">
        <w:trPr>
          <w:cantSplit/>
        </w:trPr>
        <w:tc>
          <w:tcPr>
            <w:tcW w:w="9210" w:type="dxa"/>
          </w:tcPr>
          <w:p w:rsidR="00FC0CFC" w:rsidRDefault="00FC0CFC" w:rsidP="00207784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FC0CFC">
              <w:rPr>
                <w:b/>
              </w:rPr>
              <w:t>Hydrowodkan</w:t>
            </w:r>
            <w:proofErr w:type="spellEnd"/>
            <w:r w:rsidRPr="00FC0CFC">
              <w:rPr>
                <w:b/>
              </w:rPr>
              <w:t xml:space="preserve"> sp. z o.o., ul. Zodiakowa 15, 61-244 Poznań</w:t>
            </w:r>
          </w:p>
          <w:p w:rsidR="00940B05" w:rsidRDefault="00940B05" w:rsidP="0020778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FC0CFC" w:rsidRDefault="00FC0CFC" w:rsidP="00FC0CFC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Rozbudowa i m</w:t>
            </w:r>
            <w:r w:rsidRPr="000F1BCD">
              <w:rPr>
                <w:b/>
              </w:rPr>
              <w:t>odernizacja sieci kanalizacji deszczowej na terenie miasta i gminy Śrem w 2017 r.</w:t>
            </w:r>
            <w:r>
              <w:rPr>
                <w:b/>
              </w:rPr>
              <w:t xml:space="preserve"> </w:t>
            </w:r>
          </w:p>
          <w:p w:rsidR="00940B05" w:rsidRDefault="00940B05" w:rsidP="00207784">
            <w:pPr>
              <w:spacing w:line="360" w:lineRule="auto"/>
              <w:ind w:firstLine="284"/>
              <w:jc w:val="both"/>
              <w:rPr>
                <w:b/>
              </w:rPr>
            </w:pPr>
            <w:r w:rsidRPr="00940B05">
              <w:t xml:space="preserve"> oraz które położone są na jej obszarze.</w:t>
            </w:r>
            <w:r>
              <w:t xml:space="preserve"> za cenę </w:t>
            </w:r>
            <w:r w:rsidR="00FC0CFC">
              <w:rPr>
                <w:b/>
              </w:rPr>
              <w:t>– wg załącznika</w:t>
            </w:r>
          </w:p>
          <w:p w:rsidR="00940B05" w:rsidRDefault="00940B05" w:rsidP="0020778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40B05" w:rsidRDefault="00940B05" w:rsidP="00207784">
            <w:pPr>
              <w:spacing w:line="360" w:lineRule="auto"/>
              <w:ind w:firstLine="284"/>
              <w:jc w:val="both"/>
            </w:pPr>
            <w:r w:rsidRPr="00940B05">
              <w:t>oferta najkorzystniejsza spośród wszystkich złożonych ofert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  <w:r w:rsidR="00FC0CFC">
        <w:rPr>
          <w:color w:val="000000"/>
        </w:rPr>
        <w:t xml:space="preserve"> stanowi załącznik.</w:t>
      </w:r>
    </w:p>
    <w:p w:rsidR="00FC0CFC" w:rsidRDefault="00FC0CFC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40B05">
            <w:r w:rsidRPr="00940B0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 xml:space="preserve">Nazwa i adres </w:t>
            </w:r>
            <w:r>
              <w:rPr>
                <w:b/>
              </w:rPr>
              <w:lastRenderedPageBreak/>
              <w:t>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40B05">
            <w:r w:rsidRPr="00940B05">
              <w:lastRenderedPageBreak/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40B05">
        <w:t xml:space="preserve"> </w:t>
      </w:r>
      <w:r w:rsidR="00940B05" w:rsidRPr="0012155B">
        <w:t xml:space="preserve"> nie krótszym niż 10 dni od dnia przesłania niniejszego zawiadomienia o wyborze najkorzystniejszej oferty</w:t>
      </w:r>
      <w:r w:rsidR="00940B05">
        <w:t>.</w:t>
      </w:r>
      <w:r w:rsidR="00940B0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C44340" w:rsidRDefault="00FC0CFC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Adam Lewandowski</w:t>
      </w:r>
    </w:p>
    <w:p w:rsidR="00C44340" w:rsidRPr="00C44340" w:rsidRDefault="00C44340" w:rsidP="00C44340"/>
    <w:p w:rsidR="00C44340" w:rsidRPr="00C44340" w:rsidRDefault="00C44340" w:rsidP="00C44340"/>
    <w:p w:rsidR="00C44340" w:rsidRPr="00C44340" w:rsidRDefault="00C44340" w:rsidP="00C44340"/>
    <w:p w:rsidR="00C44340" w:rsidRPr="00C44340" w:rsidRDefault="00C44340" w:rsidP="00C44340"/>
    <w:p w:rsidR="00C44340" w:rsidRDefault="00C44340" w:rsidP="00C44340"/>
    <w:p w:rsidR="00C44340" w:rsidRDefault="00C44340" w:rsidP="00C44340"/>
    <w:p w:rsidR="00C44340" w:rsidRDefault="00C44340" w:rsidP="00C44340"/>
    <w:p w:rsidR="00C44340" w:rsidRDefault="00C44340" w:rsidP="00C44340"/>
    <w:p w:rsidR="00C44340" w:rsidRDefault="00C44340" w:rsidP="00C44340">
      <w:proofErr w:type="spellStart"/>
      <w:r>
        <w:t>Załacznik</w:t>
      </w:r>
      <w:proofErr w:type="spellEnd"/>
      <w:r>
        <w:t>:</w:t>
      </w:r>
    </w:p>
    <w:p w:rsidR="00C44340" w:rsidRPr="00C44340" w:rsidRDefault="00C44340" w:rsidP="00C44340">
      <w:r>
        <w:t>Zestawienie ofert wraz ze streszczeniem i porównaniem ofert</w:t>
      </w:r>
    </w:p>
    <w:sectPr w:rsidR="00C44340" w:rsidRPr="00C44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95D" w:rsidRDefault="0085695D">
      <w:r>
        <w:separator/>
      </w:r>
    </w:p>
  </w:endnote>
  <w:endnote w:type="continuationSeparator" w:id="0">
    <w:p w:rsidR="0085695D" w:rsidRDefault="00856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05" w:rsidRDefault="00940B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05" w:rsidRDefault="00940B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95D" w:rsidRDefault="0085695D">
      <w:r>
        <w:separator/>
      </w:r>
    </w:p>
  </w:footnote>
  <w:footnote w:type="continuationSeparator" w:id="0">
    <w:p w:rsidR="0085695D" w:rsidRDefault="008569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05" w:rsidRDefault="00940B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05" w:rsidRDefault="00940B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05" w:rsidRDefault="00940B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6A3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C0E5C"/>
    <w:rsid w:val="002F587A"/>
    <w:rsid w:val="0033076C"/>
    <w:rsid w:val="003C27EC"/>
    <w:rsid w:val="004B5777"/>
    <w:rsid w:val="005652D5"/>
    <w:rsid w:val="005811DF"/>
    <w:rsid w:val="00596F83"/>
    <w:rsid w:val="005D36A3"/>
    <w:rsid w:val="0060301B"/>
    <w:rsid w:val="00654E82"/>
    <w:rsid w:val="0068637A"/>
    <w:rsid w:val="006B7962"/>
    <w:rsid w:val="006F0507"/>
    <w:rsid w:val="00725729"/>
    <w:rsid w:val="007E5104"/>
    <w:rsid w:val="007E7D8F"/>
    <w:rsid w:val="00802201"/>
    <w:rsid w:val="008113FF"/>
    <w:rsid w:val="0085695D"/>
    <w:rsid w:val="008569BA"/>
    <w:rsid w:val="008C0372"/>
    <w:rsid w:val="008F245C"/>
    <w:rsid w:val="0090266D"/>
    <w:rsid w:val="00917FEB"/>
    <w:rsid w:val="00940B05"/>
    <w:rsid w:val="00953D9A"/>
    <w:rsid w:val="00AD5B8D"/>
    <w:rsid w:val="00AE6513"/>
    <w:rsid w:val="00B37924"/>
    <w:rsid w:val="00BA1245"/>
    <w:rsid w:val="00C44340"/>
    <w:rsid w:val="00C60954"/>
    <w:rsid w:val="00C95F3A"/>
    <w:rsid w:val="00D05A79"/>
    <w:rsid w:val="00D26C67"/>
    <w:rsid w:val="00D5181E"/>
    <w:rsid w:val="00D71A76"/>
    <w:rsid w:val="00DF2939"/>
    <w:rsid w:val="00E05A7A"/>
    <w:rsid w:val="00E4520D"/>
    <w:rsid w:val="00EB4311"/>
    <w:rsid w:val="00EF36C3"/>
    <w:rsid w:val="00F973C8"/>
    <w:rsid w:val="00FC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33A6C-10DC-41EA-89D8-E8C77A269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Adrian Wartecki</cp:lastModifiedBy>
  <cp:revision>2</cp:revision>
  <cp:lastPrinted>2017-02-09T12:25:00Z</cp:lastPrinted>
  <dcterms:created xsi:type="dcterms:W3CDTF">2017-02-13T10:13:00Z</dcterms:created>
  <dcterms:modified xsi:type="dcterms:W3CDTF">2017-02-13T10:13:00Z</dcterms:modified>
</cp:coreProperties>
</file>