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70AD3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55007" w:rsidRPr="0085500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5007" w:rsidRPr="00855007">
        <w:rPr>
          <w:b/>
          <w:sz w:val="24"/>
        </w:rPr>
        <w:t>BP.271.9.2017.BS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bookmarkStart w:id="0" w:name="_GoBack"/>
      <w:bookmarkEnd w:id="0"/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5007" w:rsidRPr="00855007">
        <w:rPr>
          <w:b/>
        </w:rPr>
        <w:t>przetarg nieograniczony</w:t>
      </w:r>
      <w:r w:rsidR="00753DC1">
        <w:t xml:space="preserve"> na:</w:t>
      </w:r>
    </w:p>
    <w:p w:rsidR="0000184A" w:rsidRDefault="0085500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5007">
        <w:rPr>
          <w:b/>
          <w:sz w:val="24"/>
          <w:szCs w:val="24"/>
        </w:rPr>
        <w:t>Utrzymanie zieleni w gminie Śrem 9 części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5007" w:rsidRPr="0085500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5007" w:rsidRPr="00855007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55007" w:rsidRPr="00855007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46E" w:rsidRDefault="004B146E">
      <w:r>
        <w:separator/>
      </w:r>
    </w:p>
  </w:endnote>
  <w:endnote w:type="continuationSeparator" w:id="0">
    <w:p w:rsidR="004B146E" w:rsidRDefault="004B1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70AD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C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5C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07" w:rsidRDefault="008550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46E" w:rsidRDefault="004B146E">
      <w:r>
        <w:separator/>
      </w:r>
    </w:p>
  </w:footnote>
  <w:footnote w:type="continuationSeparator" w:id="0">
    <w:p w:rsidR="004B146E" w:rsidRDefault="004B14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07" w:rsidRDefault="008550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07" w:rsidRDefault="008550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007" w:rsidRDefault="008550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29E"/>
    <w:rsid w:val="0000184A"/>
    <w:rsid w:val="00012997"/>
    <w:rsid w:val="000621A2"/>
    <w:rsid w:val="00075CEC"/>
    <w:rsid w:val="00106AC7"/>
    <w:rsid w:val="00111985"/>
    <w:rsid w:val="0014729E"/>
    <w:rsid w:val="00147532"/>
    <w:rsid w:val="001614BA"/>
    <w:rsid w:val="00170AD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146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5007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5C2C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EC23E-B4C7-42A2-A61C-6465A2E3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2017-02-17T13:28:00Z</dcterms:created>
  <dcterms:modified xsi:type="dcterms:W3CDTF">2017-02-17T13:28:00Z</dcterms:modified>
</cp:coreProperties>
</file>