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8F1E48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C64369">
      <w:pPr>
        <w:ind w:firstLine="3969"/>
        <w:rPr>
          <w:b/>
        </w:rPr>
      </w:pPr>
      <w:r w:rsidRPr="00C64369">
        <w:rPr>
          <w:b/>
        </w:rPr>
        <w:t>Gmina Śrem</w:t>
      </w:r>
    </w:p>
    <w:p w:rsidR="00E54E5A" w:rsidRDefault="00C64369">
      <w:pPr>
        <w:ind w:left="3969"/>
        <w:rPr>
          <w:b/>
        </w:rPr>
      </w:pPr>
      <w:r w:rsidRPr="00C64369">
        <w:rPr>
          <w:b/>
        </w:rPr>
        <w:t>Plac 20 Października</w:t>
      </w:r>
      <w:r w:rsidR="00E54E5A">
        <w:rPr>
          <w:b/>
        </w:rPr>
        <w:t xml:space="preserve"> </w:t>
      </w:r>
      <w:r w:rsidRPr="00C64369">
        <w:rPr>
          <w:b/>
        </w:rPr>
        <w:t>1</w:t>
      </w:r>
    </w:p>
    <w:p w:rsidR="00E54E5A" w:rsidRDefault="00C64369">
      <w:pPr>
        <w:ind w:firstLine="3969"/>
        <w:rPr>
          <w:b/>
        </w:rPr>
      </w:pPr>
      <w:r w:rsidRPr="00C64369">
        <w:rPr>
          <w:b/>
        </w:rPr>
        <w:t>63-100</w:t>
      </w:r>
      <w:r w:rsidR="00E54E5A">
        <w:rPr>
          <w:b/>
        </w:rPr>
        <w:t xml:space="preserve"> </w:t>
      </w:r>
      <w:r w:rsidRPr="00C64369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C64369" w:rsidRPr="00C64369">
        <w:rPr>
          <w:b/>
        </w:rPr>
        <w:t>przetarg nieograniczony</w:t>
      </w:r>
      <w:r>
        <w:t>” na:</w:t>
      </w:r>
    </w:p>
    <w:p w:rsidR="004D5EF0" w:rsidRPr="00997A9B" w:rsidRDefault="004D5EF0" w:rsidP="004D5EF0">
      <w:pPr>
        <w:tabs>
          <w:tab w:val="left" w:pos="2460"/>
        </w:tabs>
        <w:ind w:firstLine="567"/>
        <w:jc w:val="both"/>
        <w:rPr>
          <w:b/>
        </w:rPr>
      </w:pPr>
      <w:r w:rsidRPr="00997A9B">
        <w:rPr>
          <w:b/>
        </w:rPr>
        <w:t xml:space="preserve">Bieżące utrzymanie Śremskiego Zoo znajdującego się na terenie Parku Miejskiego im. Powstańców Wielkopolskich w Śremie. 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C64369" w:rsidTr="00A62B4D">
        <w:tc>
          <w:tcPr>
            <w:tcW w:w="1620" w:type="dxa"/>
          </w:tcPr>
          <w:p w:rsidR="00C64369" w:rsidRDefault="00C64369" w:rsidP="00A62B4D">
            <w:pPr>
              <w:spacing w:line="360" w:lineRule="auto"/>
              <w:jc w:val="both"/>
            </w:pPr>
            <w:r w:rsidRPr="00C64369">
              <w:t>1</w:t>
            </w:r>
          </w:p>
        </w:tc>
        <w:tc>
          <w:tcPr>
            <w:tcW w:w="7918" w:type="dxa"/>
          </w:tcPr>
          <w:p w:rsidR="004D5EF0" w:rsidRPr="00997A9B" w:rsidRDefault="00C64369" w:rsidP="004D5EF0">
            <w:pPr>
              <w:tabs>
                <w:tab w:val="left" w:pos="2460"/>
              </w:tabs>
              <w:ind w:firstLine="567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4D5EF0" w:rsidRPr="00997A9B">
              <w:rPr>
                <w:b/>
              </w:rPr>
              <w:t xml:space="preserve">Bieżące utrzymanie Śremskiego Zoo znajdującego się na terenie Parku Miejskiego im. Powstańców Wielkopolskich w Śremie. </w:t>
            </w:r>
          </w:p>
          <w:p w:rsidR="00C64369" w:rsidRPr="00C57DDD" w:rsidRDefault="00C64369" w:rsidP="00A62B4D">
            <w:pPr>
              <w:spacing w:line="360" w:lineRule="auto"/>
              <w:jc w:val="both"/>
              <w:rPr>
                <w:b/>
              </w:rPr>
            </w:pPr>
            <w:r w:rsidRPr="00C64369">
              <w:t>.</w:t>
            </w:r>
          </w:p>
          <w:p w:rsidR="00C64369" w:rsidRDefault="00C64369" w:rsidP="004D5EF0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</w:pPr>
            <w:r>
              <w:t>cena (C) za wykonanie zdania wynosi kwotę netto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wynosi kwotę brutto</w:t>
            </w:r>
          </w:p>
          <w:p w:rsidR="00C64369" w:rsidRDefault="00C64369" w:rsidP="00A62B4D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4D5EF0" w:rsidRPr="004155D8" w:rsidRDefault="004D5EF0" w:rsidP="00E55034">
            <w:pPr>
              <w:pStyle w:val="Akapitzlist"/>
              <w:numPr>
                <w:ilvl w:val="0"/>
                <w:numId w:val="35"/>
              </w:numPr>
              <w:jc w:val="both"/>
            </w:pPr>
            <w:r>
              <w:t>organizacja nieodpłatnych przejazdów</w:t>
            </w:r>
            <w:r w:rsidRPr="00796F43">
              <w:t xml:space="preserve"> </w:t>
            </w:r>
            <w:r>
              <w:t xml:space="preserve">po terenie parku przyjaznym dla środowiska </w:t>
            </w:r>
            <w:r w:rsidRPr="004155D8">
              <w:t>środkiem transportu</w:t>
            </w:r>
            <w:r>
              <w:t xml:space="preserve"> i bezpiecznym do przewozu dzieci np. bryczką, rikszą, kolejką parkową zasilaną energią elektryczną, itp. </w:t>
            </w:r>
            <w:r w:rsidRPr="004155D8">
              <w:t xml:space="preserve">Godziny przejazdów: </w:t>
            </w:r>
          </w:p>
          <w:p w:rsidR="004D5EF0" w:rsidRPr="004155D8" w:rsidRDefault="004D5EF0" w:rsidP="004D5EF0">
            <w:pPr>
              <w:jc w:val="both"/>
            </w:pPr>
            <w:r>
              <w:t xml:space="preserve">- </w:t>
            </w:r>
            <w:r w:rsidRPr="004155D8">
              <w:t>od poniedziałku do piątku w godz.: od 17</w:t>
            </w:r>
            <w:r w:rsidRPr="004155D8">
              <w:rPr>
                <w:vertAlign w:val="superscript"/>
              </w:rPr>
              <w:t>00</w:t>
            </w:r>
            <w:r w:rsidRPr="004155D8">
              <w:t xml:space="preserve"> do 18</w:t>
            </w:r>
            <w:r w:rsidRPr="004155D8">
              <w:rPr>
                <w:vertAlign w:val="superscript"/>
              </w:rPr>
              <w:t>40</w:t>
            </w:r>
            <w:r w:rsidRPr="004155D8">
              <w:t>,</w:t>
            </w:r>
          </w:p>
          <w:p w:rsidR="004D5EF0" w:rsidRPr="004155D8" w:rsidRDefault="004D5EF0" w:rsidP="004D5EF0">
            <w:pPr>
              <w:jc w:val="both"/>
            </w:pPr>
            <w:r>
              <w:t xml:space="preserve">- </w:t>
            </w:r>
            <w:r w:rsidRPr="004155D8">
              <w:t>w sobotę w godz.: od 15</w:t>
            </w:r>
            <w:r w:rsidRPr="004155D8">
              <w:rPr>
                <w:vertAlign w:val="superscript"/>
              </w:rPr>
              <w:t>30</w:t>
            </w:r>
            <w:r w:rsidRPr="004155D8">
              <w:t xml:space="preserve"> do 17</w:t>
            </w:r>
            <w:r w:rsidRPr="004155D8">
              <w:rPr>
                <w:vertAlign w:val="superscript"/>
              </w:rPr>
              <w:t>00</w:t>
            </w:r>
            <w:r w:rsidRPr="004155D8">
              <w:t>,</w:t>
            </w:r>
          </w:p>
          <w:p w:rsidR="004D5EF0" w:rsidRPr="004155D8" w:rsidRDefault="004D5EF0" w:rsidP="004D5EF0">
            <w:pPr>
              <w:jc w:val="both"/>
            </w:pPr>
            <w:r>
              <w:t xml:space="preserve">- </w:t>
            </w:r>
            <w:r w:rsidRPr="004155D8">
              <w:t>w niedzielę w godz.: od 17</w:t>
            </w:r>
            <w:r w:rsidRPr="004155D8">
              <w:rPr>
                <w:vertAlign w:val="superscript"/>
              </w:rPr>
              <w:t>00</w:t>
            </w:r>
            <w:r w:rsidRPr="004155D8">
              <w:t xml:space="preserve"> do 18</w:t>
            </w:r>
            <w:r w:rsidRPr="004155D8">
              <w:rPr>
                <w:vertAlign w:val="superscript"/>
              </w:rPr>
              <w:t>40</w:t>
            </w:r>
            <w:r w:rsidRPr="004155D8">
              <w:t>.</w:t>
            </w:r>
          </w:p>
          <w:p w:rsidR="00527BED" w:rsidRDefault="004D5EF0" w:rsidP="00E55034">
            <w:pPr>
              <w:spacing w:line="360" w:lineRule="auto"/>
              <w:jc w:val="both"/>
            </w:pPr>
            <w:r>
              <w:t>- o</w:t>
            </w:r>
            <w:r w:rsidRPr="004155D8">
              <w:t xml:space="preserve">kres </w:t>
            </w:r>
            <w:r>
              <w:t>kursowania pojazdów</w:t>
            </w:r>
            <w:r w:rsidRPr="004155D8">
              <w:t xml:space="preserve"> od 16.04.2017 r. do 30.09.2017 r., za wyjątkiem </w:t>
            </w:r>
            <w:bookmarkStart w:id="0" w:name="_GoBack"/>
            <w:bookmarkEnd w:id="0"/>
            <w:r w:rsidRPr="004155D8">
              <w:t xml:space="preserve">dni świątecznych podczas, których nie będą organizowane przejazdy (w </w:t>
            </w:r>
            <w:r w:rsidRPr="004155D8">
              <w:lastRenderedPageBreak/>
              <w:t>przypadku niesprzyjających warunków pogodowych przejazdy zostaną zawieszone)</w:t>
            </w:r>
            <w:r>
              <w:t xml:space="preserve"> </w:t>
            </w:r>
            <w:r w:rsidRPr="00E55034">
              <w:rPr>
                <w:b/>
              </w:rPr>
              <w:t>TAK/NIE</w:t>
            </w:r>
          </w:p>
          <w:p w:rsidR="004D5EF0" w:rsidRDefault="004D5EF0" w:rsidP="004D5EF0">
            <w:pPr>
              <w:pStyle w:val="Akapitzlist"/>
              <w:numPr>
                <w:ilvl w:val="0"/>
                <w:numId w:val="35"/>
              </w:numPr>
              <w:jc w:val="both"/>
            </w:pPr>
            <w:r>
              <w:t xml:space="preserve">organizacja dodatkowych 4 imprez plenerowych w sezonie letnim, </w:t>
            </w:r>
            <w:r>
              <w:br/>
              <w:t xml:space="preserve">o tożsamym zakresie wymienionym w pkt </w:t>
            </w:r>
            <w:proofErr w:type="spellStart"/>
            <w:r>
              <w:t>gg</w:t>
            </w:r>
            <w:proofErr w:type="spellEnd"/>
            <w:r>
              <w:t xml:space="preserve"> opisu przedmiotu zamówienia </w:t>
            </w:r>
            <w:r>
              <w:t>–</w:t>
            </w:r>
            <w:r>
              <w:t xml:space="preserve"> </w:t>
            </w:r>
            <w:r>
              <w:rPr>
                <w:b/>
              </w:rPr>
              <w:t>TAK/NIE</w:t>
            </w:r>
          </w:p>
          <w:p w:rsidR="004D5EF0" w:rsidRDefault="004D5EF0" w:rsidP="004D5EF0">
            <w:pPr>
              <w:pStyle w:val="Akapitzlist"/>
              <w:spacing w:line="360" w:lineRule="auto"/>
              <w:jc w:val="both"/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527BED" w:rsidRDefault="00527BED" w:rsidP="00703495">
      <w:pPr>
        <w:spacing w:line="360" w:lineRule="auto"/>
        <w:jc w:val="both"/>
      </w:pPr>
    </w:p>
    <w:p w:rsidR="00E54E5A" w:rsidRDefault="00527BED" w:rsidP="00703495">
      <w:pPr>
        <w:spacing w:line="360" w:lineRule="auto"/>
        <w:jc w:val="both"/>
      </w:pPr>
      <w:r>
        <w:t>email do wysyłania powiadomień</w:t>
      </w:r>
      <w:r w:rsidR="00E54E5A">
        <w:t xml:space="preserve">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E89" w:rsidRDefault="00450E89">
      <w:r>
        <w:separator/>
      </w:r>
    </w:p>
  </w:endnote>
  <w:endnote w:type="continuationSeparator" w:id="0">
    <w:p w:rsidR="00450E89" w:rsidRDefault="00450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50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E89" w:rsidRDefault="00450E89">
      <w:r>
        <w:separator/>
      </w:r>
    </w:p>
  </w:footnote>
  <w:footnote w:type="continuationSeparator" w:id="0">
    <w:p w:rsidR="00450E89" w:rsidRDefault="00450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9" w:rsidRDefault="00C643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2CC5A92"/>
    <w:multiLevelType w:val="hybridMultilevel"/>
    <w:tmpl w:val="AC70D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AB17E9A"/>
    <w:multiLevelType w:val="hybridMultilevel"/>
    <w:tmpl w:val="6F8EF2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6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2"/>
  </w:num>
  <w:num w:numId="18">
    <w:abstractNumId w:val="17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5"/>
  </w:num>
  <w:num w:numId="33">
    <w:abstractNumId w:val="20"/>
  </w:num>
  <w:num w:numId="34">
    <w:abstractNumId w:val="0"/>
  </w:num>
  <w:num w:numId="35">
    <w:abstractNumId w:val="7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FE"/>
    <w:rsid w:val="000F18FA"/>
    <w:rsid w:val="00306360"/>
    <w:rsid w:val="00354AC4"/>
    <w:rsid w:val="00450E89"/>
    <w:rsid w:val="004D5EF0"/>
    <w:rsid w:val="00511422"/>
    <w:rsid w:val="00527BED"/>
    <w:rsid w:val="00637863"/>
    <w:rsid w:val="006703E0"/>
    <w:rsid w:val="00703495"/>
    <w:rsid w:val="00733F44"/>
    <w:rsid w:val="008F1E48"/>
    <w:rsid w:val="00B21345"/>
    <w:rsid w:val="00B813CC"/>
    <w:rsid w:val="00C33979"/>
    <w:rsid w:val="00C57DDD"/>
    <w:rsid w:val="00C64369"/>
    <w:rsid w:val="00C82CFE"/>
    <w:rsid w:val="00E54E5A"/>
    <w:rsid w:val="00E55034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D5E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D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5</cp:revision>
  <cp:lastPrinted>2001-01-24T13:21:00Z</cp:lastPrinted>
  <dcterms:created xsi:type="dcterms:W3CDTF">2017-02-22T09:17:00Z</dcterms:created>
  <dcterms:modified xsi:type="dcterms:W3CDTF">2017-03-21T12:04:00Z</dcterms:modified>
</cp:coreProperties>
</file>