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027C6">
      <w:pPr>
        <w:spacing w:before="360"/>
        <w:rPr>
          <w:b/>
          <w:bCs/>
        </w:rPr>
      </w:pPr>
      <w:r w:rsidRPr="002027C6">
        <w:rPr>
          <w:b/>
          <w:bCs/>
        </w:rPr>
        <w:t>Gmina Śrem</w:t>
      </w:r>
    </w:p>
    <w:p w:rsidR="0033076C" w:rsidRDefault="002027C6">
      <w:pPr>
        <w:rPr>
          <w:b/>
          <w:bCs/>
        </w:rPr>
      </w:pPr>
      <w:r w:rsidRPr="002027C6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027C6">
        <w:rPr>
          <w:b/>
          <w:bCs/>
        </w:rPr>
        <w:t>1</w:t>
      </w:r>
    </w:p>
    <w:p w:rsidR="0033076C" w:rsidRDefault="002027C6">
      <w:pPr>
        <w:rPr>
          <w:b/>
          <w:bCs/>
        </w:rPr>
      </w:pPr>
      <w:r w:rsidRPr="002027C6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027C6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027C6" w:rsidRPr="002027C6">
        <w:rPr>
          <w:b/>
          <w:bCs/>
        </w:rPr>
        <w:t>BP.271.9.2017.BS/3</w:t>
      </w:r>
      <w:r>
        <w:tab/>
        <w:t xml:space="preserve"> </w:t>
      </w:r>
      <w:r w:rsidR="002027C6" w:rsidRPr="002027C6">
        <w:t>Śrem</w:t>
      </w:r>
      <w:r>
        <w:t xml:space="preserve"> dnia: </w:t>
      </w:r>
      <w:r w:rsidR="002027C6" w:rsidRPr="002027C6">
        <w:t>2017-04-05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027C6" w:rsidRPr="002027C6">
        <w:t>(Dz. U. z 2015 r. poz. 2164 z późn. zm.)</w:t>
      </w:r>
      <w:r>
        <w:t xml:space="preserve"> </w:t>
      </w:r>
      <w:r>
        <w:rPr>
          <w:bCs/>
        </w:rPr>
        <w:t xml:space="preserve">w trybie </w:t>
      </w:r>
      <w:r w:rsidR="002027C6" w:rsidRPr="002027C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027C6">
      <w:pPr>
        <w:spacing w:before="120" w:after="120"/>
        <w:jc w:val="center"/>
        <w:rPr>
          <w:b/>
        </w:rPr>
      </w:pPr>
      <w:r w:rsidRPr="002027C6">
        <w:rPr>
          <w:b/>
        </w:rPr>
        <w:t>Utrzymanie zieleni w gminie Śrem 9 części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027C6" w:rsidTr="00A75F1E">
        <w:trPr>
          <w:cantSplit/>
        </w:trPr>
        <w:tc>
          <w:tcPr>
            <w:tcW w:w="9210" w:type="dxa"/>
          </w:tcPr>
          <w:p w:rsidR="002027C6" w:rsidRDefault="002027C6" w:rsidP="00A75F1E">
            <w:pPr>
              <w:spacing w:line="360" w:lineRule="auto"/>
              <w:ind w:firstLine="284"/>
              <w:jc w:val="both"/>
              <w:rPr>
                <w:b/>
              </w:rPr>
            </w:pPr>
            <w:r w:rsidRPr="002027C6">
              <w:rPr>
                <w:b/>
              </w:rPr>
              <w:t>Ogrody Grzywaczyk</w:t>
            </w:r>
          </w:p>
          <w:p w:rsidR="002027C6" w:rsidRDefault="002027C6" w:rsidP="00A75F1E">
            <w:pPr>
              <w:spacing w:line="360" w:lineRule="auto"/>
              <w:ind w:firstLine="284"/>
              <w:jc w:val="both"/>
              <w:rPr>
                <w:b/>
              </w:rPr>
            </w:pPr>
            <w:r w:rsidRPr="002027C6">
              <w:rPr>
                <w:b/>
              </w:rPr>
              <w:t>Gierymskiego</w:t>
            </w:r>
            <w:r>
              <w:rPr>
                <w:b/>
              </w:rPr>
              <w:t xml:space="preserve"> </w:t>
            </w:r>
            <w:r w:rsidRPr="002027C6">
              <w:rPr>
                <w:b/>
              </w:rPr>
              <w:t>66</w:t>
            </w:r>
          </w:p>
          <w:p w:rsidR="002027C6" w:rsidRDefault="002027C6" w:rsidP="00A75F1E">
            <w:pPr>
              <w:spacing w:line="360" w:lineRule="auto"/>
              <w:ind w:firstLine="284"/>
              <w:jc w:val="both"/>
              <w:rPr>
                <w:b/>
              </w:rPr>
            </w:pPr>
            <w:r w:rsidRPr="002027C6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2027C6">
              <w:rPr>
                <w:b/>
              </w:rPr>
              <w:t>Śrem</w:t>
            </w:r>
          </w:p>
          <w:p w:rsidR="002027C6" w:rsidRDefault="002027C6" w:rsidP="00A75F1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0579C" w:rsidRDefault="0060579C" w:rsidP="00A75F1E">
            <w:pPr>
              <w:spacing w:line="360" w:lineRule="auto"/>
              <w:ind w:firstLine="284"/>
              <w:jc w:val="both"/>
            </w:pPr>
            <w:r>
              <w:t>CZĘŚĆ 9</w:t>
            </w:r>
          </w:p>
          <w:p w:rsidR="002027C6" w:rsidRDefault="002027C6" w:rsidP="00A75F1E">
            <w:pPr>
              <w:spacing w:line="360" w:lineRule="auto"/>
              <w:ind w:firstLine="284"/>
              <w:jc w:val="both"/>
              <w:rPr>
                <w:b/>
              </w:rPr>
            </w:pPr>
            <w:r w:rsidRPr="002027C6">
              <w:t>Ukwiecenie miasta Śrem roślinami jednorocznymi i wieloletnimi wraz z bieżącą pielęgnacją nasadzeń w okresie od  kwietnia do 31 października 2017 r.</w:t>
            </w:r>
            <w:r>
              <w:t xml:space="preserve"> za cenę </w:t>
            </w:r>
            <w:r w:rsidRPr="002027C6">
              <w:rPr>
                <w:b/>
              </w:rPr>
              <w:t>96 299.28 zł</w:t>
            </w:r>
          </w:p>
          <w:p w:rsidR="002027C6" w:rsidRDefault="002027C6" w:rsidP="00A75F1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027C6" w:rsidRDefault="002027C6" w:rsidP="00A75F1E">
            <w:pPr>
              <w:spacing w:line="360" w:lineRule="auto"/>
              <w:ind w:firstLine="284"/>
              <w:jc w:val="both"/>
            </w:pPr>
            <w:r w:rsidRPr="002027C6">
              <w:t>jedyna złożona oferta na tę część,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027C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27C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35195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Integracja</w:t>
            </w:r>
          </w:p>
        </w:tc>
        <w:tc>
          <w:tcPr>
            <w:tcW w:w="772" w:type="dxa"/>
            <w:vAlign w:val="center"/>
          </w:tcPr>
          <w:p w:rsidR="000B6515" w:rsidRPr="005811DF" w:rsidRDefault="0035195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kwalifikacje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027C6" w:rsidRPr="005811DF" w:rsidTr="00A75F1E">
        <w:tc>
          <w:tcPr>
            <w:tcW w:w="540" w:type="dxa"/>
            <w:vAlign w:val="center"/>
          </w:tcPr>
          <w:p w:rsidR="002027C6" w:rsidRPr="005811DF" w:rsidRDefault="002027C6" w:rsidP="00A75F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27C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20" w:type="dxa"/>
            <w:vAlign w:val="center"/>
          </w:tcPr>
          <w:p w:rsidR="002027C6" w:rsidRPr="005811DF" w:rsidRDefault="002027C6" w:rsidP="00A75F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27C6">
              <w:rPr>
                <w:rFonts w:ascii="Times New Roman" w:hAnsi="Times New Roman" w:cs="Times New Roman"/>
                <w:bCs/>
                <w:sz w:val="18"/>
                <w:szCs w:val="18"/>
              </w:rPr>
              <w:t>Ogrody Grzywaczyk</w:t>
            </w:r>
          </w:p>
          <w:p w:rsidR="002027C6" w:rsidRPr="005811DF" w:rsidRDefault="002027C6" w:rsidP="00A75F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27C6">
              <w:rPr>
                <w:rFonts w:ascii="Times New Roman" w:hAnsi="Times New Roman" w:cs="Times New Roman"/>
                <w:bCs/>
                <w:sz w:val="18"/>
                <w:szCs w:val="18"/>
              </w:rPr>
              <w:t>Gierymskiego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27C6">
              <w:rPr>
                <w:rFonts w:ascii="Times New Roman" w:hAnsi="Times New Roman" w:cs="Times New Roman"/>
                <w:bCs/>
                <w:sz w:val="18"/>
                <w:szCs w:val="18"/>
              </w:rPr>
              <w:t>66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027C6" w:rsidRPr="005811DF" w:rsidRDefault="002027C6" w:rsidP="00A75F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27C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27C6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027C6" w:rsidRPr="005811DF" w:rsidRDefault="002027C6" w:rsidP="00A75F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027C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027C6" w:rsidRPr="005811DF" w:rsidRDefault="002027C6" w:rsidP="003519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27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51954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  <w:r w:rsidRPr="002027C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771" w:type="dxa"/>
            <w:vAlign w:val="center"/>
          </w:tcPr>
          <w:p w:rsidR="002027C6" w:rsidRPr="005811DF" w:rsidRDefault="002027C6" w:rsidP="003519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27C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5195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75A7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bookmarkStart w:id="0" w:name="_GoBack"/>
            <w:bookmarkEnd w:id="0"/>
            <w:r w:rsidRPr="002027C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772" w:type="dxa"/>
            <w:vAlign w:val="center"/>
          </w:tcPr>
          <w:p w:rsidR="002027C6" w:rsidRPr="005811DF" w:rsidRDefault="00351954" w:rsidP="00A75F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771" w:type="dxa"/>
            <w:vAlign w:val="center"/>
          </w:tcPr>
          <w:p w:rsidR="002027C6" w:rsidRPr="005811DF" w:rsidRDefault="002027C6" w:rsidP="00A75F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027C6" w:rsidRPr="005811DF" w:rsidRDefault="002027C6" w:rsidP="00A75F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027C6" w:rsidRPr="005811DF" w:rsidRDefault="002027C6" w:rsidP="00A75F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027C6" w:rsidRPr="005811DF" w:rsidRDefault="002027C6" w:rsidP="00A75F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027C6" w:rsidRPr="005811DF" w:rsidRDefault="002027C6" w:rsidP="00A75F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27C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027C6">
            <w:r w:rsidRPr="002027C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027C6">
            <w:r w:rsidRPr="002027C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027C6" w:rsidRPr="0012155B">
        <w:t xml:space="preserve">  nie krótszym niż 10 dni od dnia przesłania niniejszego zawiadomienia o wyborze najkorzystniejszej oferty</w:t>
      </w:r>
      <w:r w:rsidR="002027C6">
        <w:t>.</w:t>
      </w:r>
      <w:r w:rsidR="002027C6" w:rsidRPr="0012155B">
        <w:t xml:space="preserve"> </w:t>
      </w:r>
      <w:r w:rsidR="002027C6">
        <w:t xml:space="preserve">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A75F1E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Adam Lewandowski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7A8" w:rsidRDefault="000467A8">
      <w:r>
        <w:separator/>
      </w:r>
    </w:p>
  </w:endnote>
  <w:endnote w:type="continuationSeparator" w:id="0">
    <w:p w:rsidR="000467A8" w:rsidRDefault="0004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F1E" w:rsidRDefault="00A75F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F1E" w:rsidRDefault="00A75F1E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A75F1E" w:rsidRDefault="00A75F1E">
    <w:pPr>
      <w:pStyle w:val="Stopka"/>
      <w:tabs>
        <w:tab w:val="clear" w:pos="4536"/>
      </w:tabs>
      <w:jc w:val="center"/>
      <w:rPr>
        <w:sz w:val="18"/>
        <w:szCs w:val="18"/>
      </w:rPr>
    </w:pPr>
  </w:p>
  <w:p w:rsidR="00A75F1E" w:rsidRDefault="00A75F1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F1E" w:rsidRDefault="00A75F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7A8" w:rsidRDefault="000467A8">
      <w:r>
        <w:separator/>
      </w:r>
    </w:p>
  </w:footnote>
  <w:footnote w:type="continuationSeparator" w:id="0">
    <w:p w:rsidR="000467A8" w:rsidRDefault="000467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F1E" w:rsidRDefault="00A75F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F1E" w:rsidRDefault="00A75F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F1E" w:rsidRDefault="00A75F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D9E"/>
    <w:rsid w:val="00034F15"/>
    <w:rsid w:val="000467A8"/>
    <w:rsid w:val="00095FA1"/>
    <w:rsid w:val="000B6515"/>
    <w:rsid w:val="000D1E6C"/>
    <w:rsid w:val="000D6259"/>
    <w:rsid w:val="00175A7A"/>
    <w:rsid w:val="001F1559"/>
    <w:rsid w:val="001F67FA"/>
    <w:rsid w:val="002027C6"/>
    <w:rsid w:val="00222203"/>
    <w:rsid w:val="002371E6"/>
    <w:rsid w:val="00251690"/>
    <w:rsid w:val="002F587A"/>
    <w:rsid w:val="0033076C"/>
    <w:rsid w:val="00351954"/>
    <w:rsid w:val="003C27EC"/>
    <w:rsid w:val="004B5777"/>
    <w:rsid w:val="005652D5"/>
    <w:rsid w:val="005811DF"/>
    <w:rsid w:val="00596F83"/>
    <w:rsid w:val="0060301B"/>
    <w:rsid w:val="0060579C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8C5D9E"/>
    <w:rsid w:val="00917FEB"/>
    <w:rsid w:val="00953D9A"/>
    <w:rsid w:val="009942B4"/>
    <w:rsid w:val="00A75F1E"/>
    <w:rsid w:val="00AD5B8D"/>
    <w:rsid w:val="00AE6513"/>
    <w:rsid w:val="00B37924"/>
    <w:rsid w:val="00BA1245"/>
    <w:rsid w:val="00D05852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A75F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75F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A75F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75F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2017-04-05T12:44:00Z</cp:lastPrinted>
  <dcterms:created xsi:type="dcterms:W3CDTF">2017-04-05T11:55:00Z</dcterms:created>
  <dcterms:modified xsi:type="dcterms:W3CDTF">2017-04-05T12:51:00Z</dcterms:modified>
</cp:coreProperties>
</file>