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5546A">
      <w:pPr>
        <w:spacing w:before="360"/>
        <w:rPr>
          <w:b/>
          <w:bCs/>
        </w:rPr>
      </w:pPr>
      <w:r w:rsidRPr="0075546A">
        <w:rPr>
          <w:b/>
          <w:bCs/>
        </w:rPr>
        <w:t>Gmina Śrem</w:t>
      </w:r>
    </w:p>
    <w:p w:rsidR="0033076C" w:rsidRDefault="0075546A">
      <w:pPr>
        <w:rPr>
          <w:b/>
          <w:bCs/>
        </w:rPr>
      </w:pPr>
      <w:r w:rsidRPr="0075546A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5546A">
        <w:rPr>
          <w:b/>
          <w:bCs/>
        </w:rPr>
        <w:t>1</w:t>
      </w:r>
    </w:p>
    <w:p w:rsidR="0033076C" w:rsidRDefault="0075546A">
      <w:pPr>
        <w:rPr>
          <w:b/>
          <w:bCs/>
        </w:rPr>
      </w:pPr>
      <w:r w:rsidRPr="0075546A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5546A">
        <w:rPr>
          <w:b/>
          <w:bCs/>
        </w:rPr>
        <w:t>Śrem</w:t>
      </w:r>
    </w:p>
    <w:p w:rsidR="0033076C" w:rsidRDefault="0033076C" w:rsidP="007D7C7C">
      <w:pPr>
        <w:pStyle w:val="Nagwek"/>
        <w:tabs>
          <w:tab w:val="clear" w:pos="4536"/>
        </w:tabs>
        <w:spacing w:after="720"/>
      </w:pPr>
      <w:r>
        <w:rPr>
          <w:b/>
          <w:bCs/>
        </w:rPr>
        <w:t xml:space="preserve">Pismo: </w:t>
      </w:r>
      <w:r w:rsidR="0075546A" w:rsidRPr="0075546A">
        <w:rPr>
          <w:b/>
          <w:bCs/>
        </w:rPr>
        <w:t>BP.271.9.2017.BS/3</w:t>
      </w:r>
      <w:r>
        <w:tab/>
        <w:t xml:space="preserve"> </w:t>
      </w:r>
      <w:r w:rsidR="0075546A" w:rsidRPr="0075546A">
        <w:t>Śrem</w:t>
      </w:r>
      <w:r>
        <w:t xml:space="preserve"> dnia: </w:t>
      </w:r>
      <w:r w:rsidR="00130F10">
        <w:t>2017-04-26</w:t>
      </w: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5546A" w:rsidRPr="0075546A">
        <w:t xml:space="preserve">(Dz. U. z 2015 r. poz. 2164 z </w:t>
      </w:r>
      <w:proofErr w:type="spellStart"/>
      <w:r w:rsidR="0075546A" w:rsidRPr="0075546A">
        <w:t>późn</w:t>
      </w:r>
      <w:proofErr w:type="spellEnd"/>
      <w:r w:rsidR="0075546A" w:rsidRPr="0075546A">
        <w:t>. zm.)</w:t>
      </w:r>
      <w:r>
        <w:t xml:space="preserve"> </w:t>
      </w:r>
      <w:r>
        <w:rPr>
          <w:bCs/>
        </w:rPr>
        <w:t xml:space="preserve">w trybie </w:t>
      </w:r>
      <w:r w:rsidR="0075546A" w:rsidRPr="0075546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5546A">
      <w:pPr>
        <w:spacing w:before="120" w:after="120"/>
        <w:jc w:val="center"/>
        <w:rPr>
          <w:b/>
        </w:rPr>
      </w:pPr>
      <w:r w:rsidRPr="0075546A">
        <w:rPr>
          <w:b/>
        </w:rPr>
        <w:t>Utrzymanie zieleni w gminie Śrem 9 części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5546A" w:rsidTr="004D2630">
        <w:trPr>
          <w:cantSplit/>
        </w:trPr>
        <w:tc>
          <w:tcPr>
            <w:tcW w:w="9210" w:type="dxa"/>
          </w:tcPr>
          <w:p w:rsidR="0075546A" w:rsidRDefault="0075546A" w:rsidP="004D2630">
            <w:pPr>
              <w:spacing w:line="360" w:lineRule="auto"/>
              <w:ind w:firstLine="284"/>
              <w:jc w:val="both"/>
              <w:rPr>
                <w:b/>
              </w:rPr>
            </w:pPr>
            <w:r w:rsidRPr="0075546A">
              <w:rPr>
                <w:b/>
              </w:rPr>
              <w:t>FHU Wycinek Marcin Frąckowiak</w:t>
            </w:r>
          </w:p>
          <w:p w:rsidR="0075546A" w:rsidRDefault="0075546A" w:rsidP="004D2630">
            <w:pPr>
              <w:spacing w:line="360" w:lineRule="auto"/>
              <w:ind w:firstLine="284"/>
              <w:jc w:val="both"/>
              <w:rPr>
                <w:b/>
              </w:rPr>
            </w:pPr>
            <w:r w:rsidRPr="0075546A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75546A">
              <w:rPr>
                <w:b/>
              </w:rPr>
              <w:t>33/2</w:t>
            </w:r>
            <w:r w:rsidR="007D7C7C">
              <w:rPr>
                <w:b/>
              </w:rPr>
              <w:t xml:space="preserve">, </w:t>
            </w:r>
            <w:r w:rsidRPr="0075546A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75546A">
              <w:rPr>
                <w:b/>
              </w:rPr>
              <w:t>Gostyń</w:t>
            </w:r>
          </w:p>
          <w:p w:rsidR="0075546A" w:rsidRDefault="0075546A" w:rsidP="004D2630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7D7C7C">
              <w:t xml:space="preserve"> </w:t>
            </w:r>
            <w:r w:rsidRPr="0075546A">
              <w:t>Pielęgnacja, konserwacja i bieżące utrzymanie zieleni w Miejskim Parku Ekologicznym im. W. Puchalskiego w Śremie</w:t>
            </w:r>
            <w:r>
              <w:t xml:space="preserve"> za cenę </w:t>
            </w:r>
            <w:r w:rsidRPr="0075546A">
              <w:rPr>
                <w:b/>
              </w:rPr>
              <w:t>175 200.00 zł</w:t>
            </w:r>
          </w:p>
          <w:p w:rsidR="0075546A" w:rsidRPr="0075546A" w:rsidRDefault="0075546A" w:rsidP="007D7C7C">
            <w:pPr>
              <w:spacing w:before="120" w:after="120"/>
              <w:ind w:left="180"/>
              <w:jc w:val="both"/>
              <w:rPr>
                <w:highlight w:val="darkGray"/>
              </w:rPr>
            </w:pPr>
            <w:r>
              <w:rPr>
                <w:color w:val="000000"/>
              </w:rPr>
              <w:t>Uzasadnienie wyboru:</w:t>
            </w:r>
            <w:r w:rsidR="007D7C7C">
              <w:rPr>
                <w:color w:val="000000"/>
              </w:rPr>
              <w:t xml:space="preserve"> </w:t>
            </w:r>
            <w:r w:rsidR="007D7C7C" w:rsidRPr="0075546A">
              <w:t>oferta najkorzystniejsza spośród wszystkich złożonych ofert, nie podlegająca odrzuceniu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5546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75546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75546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75546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75546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75546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75546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5546A" w:rsidRPr="005811DF" w:rsidTr="004D2630">
        <w:tc>
          <w:tcPr>
            <w:tcW w:w="54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53,42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78,42</w:t>
            </w:r>
          </w:p>
        </w:tc>
      </w:tr>
      <w:tr w:rsidR="0075546A" w:rsidRPr="005811DF" w:rsidTr="004D2630">
        <w:tc>
          <w:tcPr>
            <w:tcW w:w="54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42,53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75,86</w:t>
            </w:r>
          </w:p>
        </w:tc>
      </w:tr>
      <w:tr w:rsidR="0075546A" w:rsidRPr="005811DF" w:rsidTr="004D2630">
        <w:tc>
          <w:tcPr>
            <w:tcW w:w="54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56,52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74,85</w:t>
            </w:r>
          </w:p>
        </w:tc>
      </w:tr>
      <w:tr w:rsidR="0075546A" w:rsidRPr="005811DF" w:rsidTr="004D2630">
        <w:tc>
          <w:tcPr>
            <w:tcW w:w="54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65,00</w:t>
            </w:r>
          </w:p>
        </w:tc>
      </w:tr>
      <w:tr w:rsidR="0075546A" w:rsidRPr="005811DF" w:rsidTr="004D2630">
        <w:tc>
          <w:tcPr>
            <w:tcW w:w="54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nieruchomościami TWÓJ DOM I OGRÓD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49,26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59,26</w:t>
            </w:r>
          </w:p>
        </w:tc>
      </w:tr>
      <w:tr w:rsidR="0075546A" w:rsidRPr="005811DF" w:rsidTr="004D2630">
        <w:tc>
          <w:tcPr>
            <w:tcW w:w="54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52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HORTUS Paweł Sędziak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Grodzewo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5546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75546A" w:rsidRPr="005811DF" w:rsidRDefault="0075546A" w:rsidP="004D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54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5546A" w:rsidTr="004D2630">
        <w:tc>
          <w:tcPr>
            <w:tcW w:w="941" w:type="dxa"/>
            <w:vAlign w:val="center"/>
          </w:tcPr>
          <w:p w:rsidR="0075546A" w:rsidRDefault="0075546A" w:rsidP="004D2630">
            <w:r w:rsidRPr="0075546A">
              <w:t>1</w:t>
            </w:r>
          </w:p>
        </w:tc>
        <w:tc>
          <w:tcPr>
            <w:tcW w:w="2796" w:type="dxa"/>
            <w:vAlign w:val="center"/>
          </w:tcPr>
          <w:p w:rsidR="0075546A" w:rsidRDefault="0075546A" w:rsidP="004D2630">
            <w:r w:rsidRPr="0075546A">
              <w:t>10</w:t>
            </w:r>
          </w:p>
          <w:p w:rsidR="0075546A" w:rsidRDefault="0075546A" w:rsidP="004D2630">
            <w:r w:rsidRPr="0075546A">
              <w:t>HORTUS Paweł Sędziak</w:t>
            </w:r>
          </w:p>
          <w:p w:rsidR="0075546A" w:rsidRDefault="0075546A" w:rsidP="004D2630">
            <w:r w:rsidRPr="0075546A">
              <w:t>Grodzewo</w:t>
            </w:r>
            <w:r>
              <w:t xml:space="preserve"> </w:t>
            </w:r>
            <w:r w:rsidRPr="0075546A">
              <w:t>20</w:t>
            </w:r>
            <w:r>
              <w:t xml:space="preserve"> </w:t>
            </w:r>
            <w:r w:rsidRPr="0075546A">
              <w:t>/2</w:t>
            </w:r>
          </w:p>
          <w:p w:rsidR="0075546A" w:rsidRDefault="0075546A" w:rsidP="004D2630">
            <w:r w:rsidRPr="0075546A">
              <w:t>63-100</w:t>
            </w:r>
            <w:r>
              <w:t xml:space="preserve"> </w:t>
            </w:r>
            <w:r w:rsidRPr="0075546A">
              <w:t>Śrem</w:t>
            </w:r>
          </w:p>
        </w:tc>
        <w:tc>
          <w:tcPr>
            <w:tcW w:w="5488" w:type="dxa"/>
            <w:vAlign w:val="center"/>
          </w:tcPr>
          <w:p w:rsidR="0075546A" w:rsidRDefault="0075546A" w:rsidP="004D2630">
            <w:r w:rsidRPr="0075546A">
              <w:t>Art. 89. ust.1 pkt 5</w:t>
            </w:r>
          </w:p>
          <w:p w:rsidR="0075546A" w:rsidRDefault="0075546A" w:rsidP="004D2630">
            <w:pPr>
              <w:jc w:val="both"/>
            </w:pPr>
            <w:r w:rsidRPr="0075546A">
              <w:t>Oferta została odrzucona, ponieważ wykonawca został wykluczony z udziału w postępowaniu.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1539"/>
        <w:gridCol w:w="6745"/>
      </w:tblGrid>
      <w:tr w:rsidR="0033076C" w:rsidTr="007D7C7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39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6745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5546A" w:rsidTr="007D7C7C">
        <w:tc>
          <w:tcPr>
            <w:tcW w:w="941" w:type="dxa"/>
            <w:vAlign w:val="center"/>
          </w:tcPr>
          <w:p w:rsidR="0075546A" w:rsidRDefault="0075546A" w:rsidP="004D2630">
            <w:r w:rsidRPr="0075546A">
              <w:t>1</w:t>
            </w:r>
          </w:p>
        </w:tc>
        <w:tc>
          <w:tcPr>
            <w:tcW w:w="1539" w:type="dxa"/>
            <w:vAlign w:val="center"/>
          </w:tcPr>
          <w:p w:rsidR="0075546A" w:rsidRDefault="0075546A" w:rsidP="004D2630">
            <w:pPr>
              <w:jc w:val="both"/>
            </w:pPr>
            <w:r w:rsidRPr="0075546A">
              <w:t>HORTUS Paweł Sędziak</w:t>
            </w:r>
          </w:p>
          <w:p w:rsidR="0075546A" w:rsidRDefault="0075546A" w:rsidP="004D2630">
            <w:pPr>
              <w:jc w:val="both"/>
              <w:rPr>
                <w:sz w:val="20"/>
                <w:szCs w:val="20"/>
              </w:rPr>
            </w:pPr>
            <w:r w:rsidRPr="0075546A">
              <w:t>Grodzewo</w:t>
            </w:r>
            <w:r>
              <w:t xml:space="preserve"> </w:t>
            </w:r>
            <w:r w:rsidRPr="0075546A">
              <w:t>20</w:t>
            </w:r>
            <w:r>
              <w:t xml:space="preserve"> </w:t>
            </w:r>
            <w:r w:rsidRPr="0075546A">
              <w:t>/2</w:t>
            </w:r>
            <w:r>
              <w:t xml:space="preserve"> </w:t>
            </w:r>
          </w:p>
          <w:p w:rsidR="0075546A" w:rsidRDefault="0075546A" w:rsidP="004D2630">
            <w:pPr>
              <w:jc w:val="both"/>
            </w:pPr>
            <w:r w:rsidRPr="0075546A">
              <w:t>63-100</w:t>
            </w:r>
            <w:r>
              <w:t xml:space="preserve"> </w:t>
            </w:r>
            <w:r w:rsidRPr="0075546A">
              <w:t>Śrem</w:t>
            </w:r>
          </w:p>
        </w:tc>
        <w:tc>
          <w:tcPr>
            <w:tcW w:w="6745" w:type="dxa"/>
            <w:vAlign w:val="center"/>
          </w:tcPr>
          <w:p w:rsidR="0075546A" w:rsidRDefault="0075546A" w:rsidP="004D2630">
            <w:pPr>
              <w:jc w:val="both"/>
              <w:rPr>
                <w:sz w:val="20"/>
                <w:szCs w:val="20"/>
              </w:rPr>
            </w:pPr>
            <w:r w:rsidRPr="0075546A">
              <w:rPr>
                <w:sz w:val="20"/>
                <w:szCs w:val="20"/>
              </w:rPr>
              <w:t>Art. 24 ust. 1 pkt 12</w:t>
            </w:r>
          </w:p>
          <w:p w:rsidR="0075546A" w:rsidRPr="0075546A" w:rsidRDefault="0075546A" w:rsidP="004D2630">
            <w:pPr>
              <w:jc w:val="both"/>
            </w:pPr>
            <w:r w:rsidRPr="0075546A">
              <w:t>Wykonawca nie wykazał spełniania warunków udziału w postępowaniu tzn.:</w:t>
            </w:r>
          </w:p>
          <w:p w:rsidR="0075546A" w:rsidRPr="0075546A" w:rsidRDefault="0075546A" w:rsidP="004D2630">
            <w:pPr>
              <w:jc w:val="both"/>
            </w:pPr>
            <w:r w:rsidRPr="0075546A">
              <w:t xml:space="preserve">1) Wykonawca nie wykazał że w okresie ostatnich trzech lat przed dniem wszczęcia postępowania o udzielenie zamówienia, a jeżeli okres prowadzenia działalności jest krótszy - w tym okresie, wykonali należycie, co najmniej  2 zadania polegające na utrzymaniu zieleni w parku lub innym terenie zieleni publicznej o powierzchni co najmniej 7ha, z podaniem ich wartości oraz daty i miejsca wykonania robót wraz z załączeniem dokumentów potwierdzających, że usługi te zostały wykonane należycie. Wykonawca przedstawił referencje wystawione przez firmę prywatną, z których nie wynikało że wykonał zadanie </w:t>
            </w:r>
            <w:proofErr w:type="spellStart"/>
            <w:r w:rsidRPr="0075546A">
              <w:t>olegające</w:t>
            </w:r>
            <w:proofErr w:type="spellEnd"/>
            <w:r w:rsidRPr="0075546A">
              <w:t xml:space="preserve"> na utrzymaniu zieleni w parku lub innym terenie zieleni publicznej. Referencje które zostały przedstawione w odpowiedzi na wezwanie Zamawiającego dotyczą pielęgnacji upraw leśnych oraz porządkowania przez okres 2 tygodni terenów </w:t>
            </w:r>
            <w:proofErr w:type="spellStart"/>
            <w:r w:rsidRPr="0075546A">
              <w:t>Arboretrum</w:t>
            </w:r>
            <w:proofErr w:type="spellEnd"/>
            <w:r w:rsidRPr="0075546A">
              <w:t xml:space="preserve"> w Kórniku. Utrzymanie zieleni jest pojęciem szerszym niż prace porządkowe, gdyż co do zasady obejmuje pielęgnację terenów zielonych okres wszystkich pór roku, natomiast prace porządkowe wykonywane przez okres ok. 2 tygodni stanowią doraźne uporządkowanie terenów zielonych. Wykonawca nie przedłożył </w:t>
            </w:r>
            <w:proofErr w:type="spellStart"/>
            <w:r w:rsidRPr="0075546A">
              <w:t>wogóle</w:t>
            </w:r>
            <w:proofErr w:type="spellEnd"/>
            <w:r w:rsidRPr="0075546A">
              <w:t xml:space="preserve"> wykazu wykonanych usług wraz z podaniem ich wartości, przedmiotu, dat wykonania i podmiotów, na rzecz których dostawy lub usługi zostały wykonane. Tym samym w ocenie Zamawiającego Wykonawca nie wykazał spełniania tego warunku udziału w postępowaniu.</w:t>
            </w:r>
          </w:p>
          <w:p w:rsidR="0075546A" w:rsidRPr="0075546A" w:rsidRDefault="0075546A" w:rsidP="004D2630">
            <w:pPr>
              <w:jc w:val="both"/>
            </w:pPr>
            <w:r w:rsidRPr="0075546A">
              <w:t xml:space="preserve">2) Wykonawca nie wykazał posiadania że posiadają sprzętu - kosiarki spalinowe - min. 2 szt., kosy spalinowe - min. 3 szt., piły spalinowe - min. 2 szt., samochód dostawczo-transportowy - 2 szt., samobieżną kosiarkę - 1 szt., frezarkę do pni - 1 szt., rębak do gałęzi - 1 szt. Z wykazu nie wynika jaka jest podstawa wykonawcy </w:t>
            </w:r>
            <w:r w:rsidRPr="0075546A">
              <w:lastRenderedPageBreak/>
              <w:t>do dysponowania tymi zasobami. Wykonawca w odpowiedzi na wezwanie Zamawiającego jedynie wymienił posiadany sprzęt.</w:t>
            </w:r>
          </w:p>
          <w:p w:rsidR="0075546A" w:rsidRPr="0075546A" w:rsidRDefault="0075546A" w:rsidP="004D2630">
            <w:pPr>
              <w:jc w:val="both"/>
            </w:pPr>
            <w:r w:rsidRPr="0075546A">
              <w:t>3) Wykonawca zobligowany był do przedłożenia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Wykonawca przedłożył w odpowiedzi na wezwanie Zamawiającego jedynie wykaz z którego wynika, która osoba będzie wykonawcą, a która podwykonawcą.</w:t>
            </w:r>
          </w:p>
          <w:p w:rsidR="0075546A" w:rsidRPr="0075546A" w:rsidRDefault="0075546A" w:rsidP="004D2630">
            <w:pPr>
              <w:jc w:val="both"/>
            </w:pPr>
            <w:r w:rsidRPr="0075546A">
              <w:t>4) Wykonawca nie przedstawił w odpowiedzi na wezwanie Zamawiającego zaświadczeń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ofert. Wykonawca w odpowiedzi na wezwanie Zamawiającego przedstawił zaświadczenie KRUS osoby trzeciej oraz złożył oświadczenie, że Wykonawca oraz jeden z podmiotów udostępniających swoje zasoby nie jest płatnikiem składek ZUS. W ocenie Zamawiającego Wykonawca ten nie wykazał braku podstaw do wykluczenia z udziału w postępowaniu.</w:t>
            </w:r>
          </w:p>
          <w:p w:rsidR="0075546A" w:rsidRPr="0075546A" w:rsidRDefault="0075546A" w:rsidP="004D2630">
            <w:pPr>
              <w:jc w:val="both"/>
            </w:pPr>
          </w:p>
          <w:p w:rsidR="0075546A" w:rsidRDefault="0075546A" w:rsidP="004D2630">
            <w:pPr>
              <w:jc w:val="both"/>
            </w:pPr>
            <w:r w:rsidRPr="0075546A">
              <w:t xml:space="preserve">Ponadto wykonawca złożył ofertę wspólną z innymi podmiotami, nie przedłożył jednak umowy pomiędzy tymi podmiotami, z których wynikałoby że jest on upoważniony </w:t>
            </w:r>
            <w:proofErr w:type="spellStart"/>
            <w:r w:rsidRPr="0075546A">
              <w:t>przz</w:t>
            </w:r>
            <w:proofErr w:type="spellEnd"/>
            <w:r w:rsidRPr="0075546A">
              <w:t xml:space="preserve"> pozostałe podmioty do reprezentacji pozostałych Wykonawców. Wykonawca również nie wykazał że dysponuje 5 osobami posiadającymi kwalifikacje pilarza drzew ozdobnych oraz z zakresu architektury krajobrazu bądź kształtowania terenów zieleni przez pracowników Wykonawcy. Wykonawca przedstawił jedynie dokumenty potwierdzające kwalifikacje potwierdzające tytuł inż. </w:t>
            </w:r>
            <w:r w:rsidR="007D7C7C" w:rsidRPr="0075546A">
              <w:t>leśnika</w:t>
            </w:r>
            <w:r w:rsidRPr="0075546A">
              <w:t xml:space="preserve">, technika rolnika, jednak dokumenty te nie upoważniały do otrzymania dodatkowych punktów w kryteriach oceny ofert. Tym samym ocena punktowa oferty została obniżona ponieważ wbrew treści swojej oferty gdzie Wykonawca wskazywał, ze dysponuje 5 </w:t>
            </w:r>
            <w:r w:rsidR="007D7C7C" w:rsidRPr="0075546A">
              <w:t>osobami</w:t>
            </w:r>
            <w:r w:rsidRPr="0075546A">
              <w:t xml:space="preserve"> posiadającymi dodatkowe kwalifikacje, Wykonawca udowodnił, że dysponuje jedynie 2 </w:t>
            </w:r>
            <w:r w:rsidR="007D7C7C" w:rsidRPr="0075546A">
              <w:t>osobami</w:t>
            </w:r>
            <w:r w:rsidRPr="0075546A">
              <w:t>, których kwalifikacje mogły być zaliczone do oceny punktowej.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5546A" w:rsidRPr="0012155B">
        <w:t xml:space="preserve">  nie krótszym niż 10 dni od dnia przesłania niniejszego zawiadomienia o wyborze najkorzystniejszej oferty</w:t>
      </w:r>
      <w:r w:rsidR="0075546A">
        <w:t>.</w:t>
      </w:r>
      <w:r w:rsidR="0075546A" w:rsidRPr="0012155B">
        <w:t xml:space="preserve"> </w:t>
      </w:r>
      <w:r w:rsidR="0075546A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D7C7C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EF8" w:rsidRDefault="002A4EF8">
      <w:r>
        <w:separator/>
      </w:r>
    </w:p>
  </w:endnote>
  <w:endnote w:type="continuationSeparator" w:id="0">
    <w:p w:rsidR="002A4EF8" w:rsidRDefault="002A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46A" w:rsidRDefault="007554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46A" w:rsidRDefault="007554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EF8" w:rsidRDefault="002A4EF8">
      <w:r>
        <w:separator/>
      </w:r>
    </w:p>
  </w:footnote>
  <w:footnote w:type="continuationSeparator" w:id="0">
    <w:p w:rsidR="002A4EF8" w:rsidRDefault="002A4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46A" w:rsidRDefault="007554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46A" w:rsidRDefault="007554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46A" w:rsidRDefault="007554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ED"/>
    <w:rsid w:val="00034F15"/>
    <w:rsid w:val="000461FE"/>
    <w:rsid w:val="00095FA1"/>
    <w:rsid w:val="000B6515"/>
    <w:rsid w:val="000D1E6C"/>
    <w:rsid w:val="000D6259"/>
    <w:rsid w:val="00130F10"/>
    <w:rsid w:val="001F1559"/>
    <w:rsid w:val="001F67FA"/>
    <w:rsid w:val="002371E6"/>
    <w:rsid w:val="00251690"/>
    <w:rsid w:val="002A4EF8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5546A"/>
    <w:rsid w:val="007D7C7C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401ED"/>
    <w:rsid w:val="00D5181E"/>
    <w:rsid w:val="00E05A7A"/>
    <w:rsid w:val="00E336C8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2017-04-26T11:19:00Z</dcterms:created>
  <dcterms:modified xsi:type="dcterms:W3CDTF">2017-04-26T11:19:00Z</dcterms:modified>
</cp:coreProperties>
</file>