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267EA">
      <w:pPr>
        <w:spacing w:before="360"/>
        <w:rPr>
          <w:b/>
          <w:bCs/>
        </w:rPr>
      </w:pPr>
      <w:r w:rsidRPr="00B267EA">
        <w:rPr>
          <w:b/>
          <w:bCs/>
        </w:rPr>
        <w:t>Gmina Śrem</w:t>
      </w:r>
    </w:p>
    <w:p w:rsidR="0033076C" w:rsidRDefault="00B267EA">
      <w:pPr>
        <w:rPr>
          <w:b/>
          <w:bCs/>
        </w:rPr>
      </w:pPr>
      <w:r w:rsidRPr="00B267E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B267EA">
        <w:rPr>
          <w:b/>
          <w:bCs/>
        </w:rPr>
        <w:t>1</w:t>
      </w:r>
    </w:p>
    <w:p w:rsidR="0033076C" w:rsidRDefault="00B267EA">
      <w:pPr>
        <w:rPr>
          <w:b/>
          <w:bCs/>
        </w:rPr>
      </w:pPr>
      <w:r w:rsidRPr="00B267E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B267EA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B267EA" w:rsidRPr="00B267EA">
        <w:rPr>
          <w:b/>
          <w:bCs/>
        </w:rPr>
        <w:t>BP.271.9.2017.BS/3</w:t>
      </w:r>
      <w:r>
        <w:tab/>
        <w:t xml:space="preserve"> </w:t>
      </w:r>
      <w:r w:rsidR="00B267EA" w:rsidRPr="00B267EA">
        <w:t>Śrem</w:t>
      </w:r>
      <w:r>
        <w:t xml:space="preserve"> dnia: </w:t>
      </w:r>
      <w:r w:rsidR="00B267EA" w:rsidRPr="00B267EA">
        <w:t>2017-04-27</w:t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8D1E18">
        <w:rPr>
          <w:b/>
          <w:noProof/>
        </w:rPr>
        <w:t>«@t_oferent_zloz#nazwa»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8D1E18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8D1E18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8D1E18">
        <w:rPr>
          <w:b/>
          <w:noProof/>
        </w:rPr>
        <w:t>«@t_oferent_zloz#lokal»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8D1E18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8D1E18">
        <w:rPr>
          <w:b/>
          <w:noProof/>
        </w:rPr>
        <w:t>«@t_oferent_zloz#miasto»</w:t>
      </w:r>
      <w:r>
        <w:rPr>
          <w:b/>
        </w:rPr>
        <w:fldChar w:fldCharType="end"/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B267EA" w:rsidRPr="00B267EA">
        <w:t xml:space="preserve">(Dz. U. z 2015 r. poz. 2164 z </w:t>
      </w:r>
      <w:proofErr w:type="spellStart"/>
      <w:r w:rsidR="00B267EA" w:rsidRPr="00B267EA">
        <w:t>późn</w:t>
      </w:r>
      <w:proofErr w:type="spellEnd"/>
      <w:r w:rsidR="00B267EA" w:rsidRPr="00B267EA">
        <w:t>. zm.)</w:t>
      </w:r>
      <w:r>
        <w:t xml:space="preserve"> </w:t>
      </w:r>
      <w:r>
        <w:rPr>
          <w:bCs/>
        </w:rPr>
        <w:t xml:space="preserve">w trybie </w:t>
      </w:r>
      <w:r w:rsidR="00B267EA" w:rsidRPr="00B267E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267EA">
      <w:pPr>
        <w:spacing w:before="120" w:after="120"/>
        <w:jc w:val="center"/>
        <w:rPr>
          <w:b/>
        </w:rPr>
      </w:pPr>
      <w:r w:rsidRPr="00B267EA">
        <w:rPr>
          <w:b/>
        </w:rPr>
        <w:t>Utrzymanie zieleni w gminie Śrem 9 części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267EA" w:rsidTr="00E45A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rPr>
                <w:b/>
              </w:rPr>
              <w:t>GARDENPROJEKT Justyna Krupa-Gust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rPr>
                <w:b/>
              </w:rPr>
              <w:t>Poznańska</w:t>
            </w:r>
            <w:r>
              <w:rPr>
                <w:b/>
              </w:rPr>
              <w:t xml:space="preserve"> </w:t>
            </w:r>
            <w:r w:rsidRPr="00B267EA">
              <w:rPr>
                <w:b/>
              </w:rPr>
              <w:t>8a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rPr>
                <w:b/>
              </w:rPr>
              <w:t>62-035</w:t>
            </w:r>
            <w:r>
              <w:rPr>
                <w:b/>
              </w:rPr>
              <w:t xml:space="preserve"> </w:t>
            </w:r>
            <w:r w:rsidRPr="00B267EA">
              <w:rPr>
                <w:b/>
              </w:rPr>
              <w:t>Kórnik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267EA" w:rsidRPr="00B267EA" w:rsidRDefault="00B267EA" w:rsidP="00E45A34">
            <w:pPr>
              <w:spacing w:line="360" w:lineRule="auto"/>
              <w:ind w:firstLine="284"/>
              <w:jc w:val="both"/>
            </w:pPr>
            <w:r w:rsidRPr="00B267EA">
              <w:t>Pielęgnacja, konserwacja i bieżące utrzymanie gminnych obiektów sportowych oraz gminnych terenów zieleni i rekreacji na terenie sołectw gminy Śrem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t>Obszar 1: Błociszewo, Gaj, Góra, Krzyżanowo, Nochowo, Psarskie, Szymanowo;</w:t>
            </w:r>
            <w:r>
              <w:t xml:space="preserve"> za cenę </w:t>
            </w:r>
            <w:r w:rsidRPr="00B267EA">
              <w:rPr>
                <w:b/>
              </w:rPr>
              <w:t>25 898.94 zł</w:t>
            </w:r>
          </w:p>
          <w:p w:rsidR="00B267EA" w:rsidRDefault="00B267EA" w:rsidP="00E45A3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</w:pPr>
            <w:r w:rsidRPr="00B267EA">
              <w:t xml:space="preserve">oferta najkorzystniejsza spośród wszystkich złożonych ofert, nie podlegająca odrzuceniu </w:t>
            </w:r>
            <w:proofErr w:type="spellStart"/>
            <w:r w:rsidRPr="00B267EA">
              <w:t>spełniajaca</w:t>
            </w:r>
            <w:proofErr w:type="spellEnd"/>
            <w:r w:rsidRPr="00B267EA">
              <w:t xml:space="preserve"> wszystkie warunki SIWZ</w:t>
            </w:r>
          </w:p>
        </w:tc>
      </w:tr>
      <w:tr w:rsidR="00B267EA" w:rsidTr="00E45A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rPr>
                <w:b/>
              </w:rPr>
              <w:lastRenderedPageBreak/>
              <w:t>GARDENPROJEKT Justyna Krupa-Gust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rPr>
                <w:b/>
              </w:rPr>
              <w:t>Poznańska</w:t>
            </w:r>
            <w:r>
              <w:rPr>
                <w:b/>
              </w:rPr>
              <w:t xml:space="preserve"> </w:t>
            </w:r>
            <w:r w:rsidRPr="00B267EA">
              <w:rPr>
                <w:b/>
              </w:rPr>
              <w:t>8a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rPr>
                <w:b/>
              </w:rPr>
              <w:t>62-035</w:t>
            </w:r>
            <w:r>
              <w:rPr>
                <w:b/>
              </w:rPr>
              <w:t xml:space="preserve"> </w:t>
            </w:r>
            <w:r w:rsidRPr="00B267EA">
              <w:rPr>
                <w:b/>
              </w:rPr>
              <w:t>Kórnik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267EA" w:rsidRPr="00B267EA" w:rsidRDefault="00B267EA" w:rsidP="00E45A34">
            <w:pPr>
              <w:spacing w:line="360" w:lineRule="auto"/>
              <w:ind w:firstLine="284"/>
              <w:jc w:val="both"/>
            </w:pPr>
            <w:r w:rsidRPr="00B267EA">
              <w:t>Pielęgnacja, konserwacja i bieżące utrzymanie gminnych obiektów sportowych oraz gminnych terenów zieleni i rekreacji na terenie sołectw gminy Śrem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  <w:rPr>
                <w:b/>
              </w:rPr>
            </w:pPr>
            <w:r w:rsidRPr="00B267EA">
              <w:t xml:space="preserve">Obszar 3: Binkowo, Dobczyn, Borgowo, Grzymysław, Kawcze, Olsza-Bystrzek, Ostrowo, </w:t>
            </w:r>
            <w:proofErr w:type="spellStart"/>
            <w:r w:rsidRPr="00B267EA">
              <w:t>Pysząca</w:t>
            </w:r>
            <w:proofErr w:type="spellEnd"/>
            <w:r w:rsidRPr="00B267EA">
              <w:t>, Sosnowiec</w:t>
            </w:r>
            <w:r>
              <w:t xml:space="preserve"> za cenę </w:t>
            </w:r>
            <w:r w:rsidRPr="00B267EA">
              <w:rPr>
                <w:b/>
              </w:rPr>
              <w:t>20 783.52 zł</w:t>
            </w:r>
          </w:p>
          <w:p w:rsidR="00B267EA" w:rsidRDefault="00B267EA" w:rsidP="00E45A3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267EA" w:rsidRDefault="00B267EA" w:rsidP="00E45A34">
            <w:pPr>
              <w:spacing w:line="360" w:lineRule="auto"/>
              <w:ind w:firstLine="284"/>
              <w:jc w:val="both"/>
            </w:pPr>
            <w:r w:rsidRPr="00B267EA">
              <w:t xml:space="preserve">oferta najkorzystniejsza spośród wszystkich złożonych ofert, nie podlegająca odrzuceniu </w:t>
            </w:r>
            <w:proofErr w:type="spellStart"/>
            <w:r w:rsidRPr="00B267EA">
              <w:t>spełniajaca</w:t>
            </w:r>
            <w:proofErr w:type="spellEnd"/>
            <w:r w:rsidRPr="00B267EA">
              <w:t xml:space="preserve">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267E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B267E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B267E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B267E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B267E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B267E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B267E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GARDENPROJEKT Justyna Krupa-Gust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26,43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58,43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22,84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52,84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6,12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42,12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12,95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22,95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GARDENPROJEKT Justyna Krupa-Gust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23,44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55,44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18,33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48,33</w:t>
            </w:r>
          </w:p>
        </w:tc>
      </w:tr>
      <w:tr w:rsidR="00B267EA" w:rsidRPr="005811DF" w:rsidTr="00E45A34">
        <w:tc>
          <w:tcPr>
            <w:tcW w:w="54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252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67E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8,66</w:t>
            </w:r>
          </w:p>
        </w:tc>
        <w:tc>
          <w:tcPr>
            <w:tcW w:w="1260" w:type="dxa"/>
            <w:vAlign w:val="center"/>
          </w:tcPr>
          <w:p w:rsidR="00B267EA" w:rsidRPr="005811DF" w:rsidRDefault="00B267EA" w:rsidP="00E45A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67EA">
              <w:rPr>
                <w:rFonts w:ascii="Times New Roman" w:hAnsi="Times New Roman" w:cs="Times New Roman"/>
                <w:sz w:val="18"/>
                <w:szCs w:val="18"/>
              </w:rPr>
              <w:t xml:space="preserve">  18,66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267EA" w:rsidRPr="0012155B">
        <w:t xml:space="preserve">  nie krótszym niż 10 dni od dnia przesłania niniejszego zawiadomienia o wyborze najkorzystniejszej oferty</w:t>
      </w:r>
      <w:r w:rsidR="00B267EA">
        <w:t>.</w:t>
      </w:r>
      <w:r w:rsidR="00B267EA" w:rsidRPr="0012155B">
        <w:t xml:space="preserve"> </w:t>
      </w:r>
      <w:r w:rsidR="00B267EA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C34A7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Adam Lewandowski</w:t>
      </w:r>
      <w:bookmarkStart w:id="0" w:name="_GoBack"/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4A8" w:rsidRDefault="001B64A8">
      <w:r>
        <w:separator/>
      </w:r>
    </w:p>
  </w:endnote>
  <w:endnote w:type="continuationSeparator" w:id="0">
    <w:p w:rsidR="001B64A8" w:rsidRDefault="001B6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B267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B267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4A8" w:rsidRDefault="001B64A8">
      <w:r>
        <w:separator/>
      </w:r>
    </w:p>
  </w:footnote>
  <w:footnote w:type="continuationSeparator" w:id="0">
    <w:p w:rsidR="001B64A8" w:rsidRDefault="001B6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B267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B267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B267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18"/>
    <w:rsid w:val="00034F15"/>
    <w:rsid w:val="00095FA1"/>
    <w:rsid w:val="000B6515"/>
    <w:rsid w:val="000D1E6C"/>
    <w:rsid w:val="000D6259"/>
    <w:rsid w:val="001B64A8"/>
    <w:rsid w:val="001F1559"/>
    <w:rsid w:val="001F67FA"/>
    <w:rsid w:val="002371E6"/>
    <w:rsid w:val="002402AA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D1E18"/>
    <w:rsid w:val="00917FEB"/>
    <w:rsid w:val="00953D9A"/>
    <w:rsid w:val="00AD5B8D"/>
    <w:rsid w:val="00AE6513"/>
    <w:rsid w:val="00B267EA"/>
    <w:rsid w:val="00B37924"/>
    <w:rsid w:val="00BA1245"/>
    <w:rsid w:val="00D05A79"/>
    <w:rsid w:val="00D26C67"/>
    <w:rsid w:val="00D5181E"/>
    <w:rsid w:val="00DC34A7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1601-01-01T00:00:00Z</cp:lastPrinted>
  <dcterms:created xsi:type="dcterms:W3CDTF">2017-04-27T10:32:00Z</dcterms:created>
  <dcterms:modified xsi:type="dcterms:W3CDTF">2017-04-27T10:32:00Z</dcterms:modified>
</cp:coreProperties>
</file>