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7B280C" w:rsidRPr="007B280C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B280C" w:rsidRPr="007B280C">
        <w:rPr>
          <w:rFonts w:ascii="Times New Roman" w:hAnsi="Times New Roman"/>
          <w:b/>
        </w:rPr>
        <w:t>BP.271.17.2017.BS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80C" w:rsidRPr="007B280C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80C" w:rsidRPr="007B280C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7B280C" w:rsidRPr="007B280C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B280C" w:rsidRPr="007B280C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7B280C" w:rsidRPr="007B280C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B280C" w:rsidRPr="007B280C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B280C" w:rsidRPr="007B280C">
        <w:rPr>
          <w:rFonts w:ascii="Times New Roman" w:hAnsi="Times New Roman"/>
          <w:b/>
          <w:sz w:val="24"/>
          <w:szCs w:val="24"/>
        </w:rPr>
        <w:t>Remont lokalu mieszkalnego przy ul. Sikorskiego 21/4 w Śremie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7B280C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B280C" w:rsidRPr="00292198" w:rsidRDefault="007B280C" w:rsidP="007B280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7B280C" w:rsidRPr="00292198" w:rsidRDefault="00292198" w:rsidP="007B280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B280C" w:rsidRPr="00292198">
        <w:rPr>
          <w:rFonts w:ascii="Times New Roman" w:hAnsi="Times New Roman"/>
          <w:bCs/>
          <w:iCs/>
        </w:rPr>
        <w:t xml:space="preserve"> </w:t>
      </w:r>
    </w:p>
    <w:p w:rsidR="007B280C" w:rsidRPr="00292198" w:rsidRDefault="00292198" w:rsidP="007B280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B280C" w:rsidRPr="00292198">
        <w:rPr>
          <w:rFonts w:ascii="Times New Roman" w:hAnsi="Times New Roman"/>
          <w:bCs/>
          <w:iCs/>
        </w:rPr>
        <w:t xml:space="preserve"> </w:t>
      </w:r>
    </w:p>
    <w:p w:rsidR="007B280C" w:rsidRDefault="00292198" w:rsidP="007B280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B280C">
        <w:rPr>
          <w:rFonts w:ascii="Times New Roman" w:hAnsi="Times New Roman"/>
          <w:bCs/>
          <w:iCs/>
        </w:rPr>
        <w:t xml:space="preserve"> </w:t>
      </w:r>
    </w:p>
    <w:p w:rsidR="007B280C" w:rsidRPr="00292198" w:rsidRDefault="00292198" w:rsidP="007B280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7B280C" w:rsidRPr="00292198">
        <w:rPr>
          <w:rFonts w:ascii="Times New Roman" w:hAnsi="Times New Roman"/>
          <w:bCs/>
          <w:iCs/>
        </w:rPr>
        <w:t xml:space="preserve"> </w:t>
      </w:r>
    </w:p>
    <w:p w:rsidR="007B280C" w:rsidRPr="00292198" w:rsidRDefault="00292198" w:rsidP="007B280C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7B280C" w:rsidRPr="00292198">
        <w:rPr>
          <w:rFonts w:ascii="Times New Roman" w:hAnsi="Times New Roman"/>
          <w:bCs/>
          <w:iCs/>
        </w:rPr>
        <w:t xml:space="preserve"> </w:t>
      </w:r>
    </w:p>
    <w:p w:rsidR="007B280C" w:rsidRPr="00292198" w:rsidRDefault="00292198" w:rsidP="007B280C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7B280C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A93" w:rsidRDefault="00BC0A93" w:rsidP="0038231F">
      <w:pPr>
        <w:spacing w:after="0" w:line="240" w:lineRule="auto"/>
      </w:pPr>
      <w:r>
        <w:separator/>
      </w:r>
    </w:p>
  </w:endnote>
  <w:endnote w:type="continuationSeparator" w:id="0">
    <w:p w:rsidR="00BC0A93" w:rsidRDefault="00BC0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80C" w:rsidRDefault="007B28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6A9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6A9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80C" w:rsidRDefault="007B28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A93" w:rsidRDefault="00BC0A93" w:rsidP="0038231F">
      <w:pPr>
        <w:spacing w:after="0" w:line="240" w:lineRule="auto"/>
      </w:pPr>
      <w:r>
        <w:separator/>
      </w:r>
    </w:p>
  </w:footnote>
  <w:footnote w:type="continuationSeparator" w:id="0">
    <w:p w:rsidR="00BC0A93" w:rsidRDefault="00BC0A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80C" w:rsidRDefault="007B28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80C" w:rsidRDefault="007B28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80C" w:rsidRDefault="007B28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27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280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227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3F24"/>
    <w:rsid w:val="00BB0C3C"/>
    <w:rsid w:val="00BC0A93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6A9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7FE72-10BB-4BCD-82B7-F27DDDFD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516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2016-07-26T10:32:00Z</cp:lastPrinted>
  <dcterms:created xsi:type="dcterms:W3CDTF">2017-04-28T12:29:00Z</dcterms:created>
  <dcterms:modified xsi:type="dcterms:W3CDTF">2017-04-28T12:29:00Z</dcterms:modified>
</cp:coreProperties>
</file>