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116" w:rsidRDefault="00B37116">
      <w:pPr>
        <w:spacing w:before="360"/>
        <w:rPr>
          <w:b/>
          <w:bCs/>
        </w:rPr>
      </w:pPr>
      <w:r w:rsidRPr="008D5D46">
        <w:rPr>
          <w:b/>
          <w:bCs/>
        </w:rPr>
        <w:t>Gmina Śrem</w:t>
      </w:r>
    </w:p>
    <w:p w:rsidR="00B37116" w:rsidRDefault="00B37116">
      <w:pPr>
        <w:rPr>
          <w:b/>
          <w:bCs/>
        </w:rPr>
      </w:pPr>
      <w:r w:rsidRPr="008D5D46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8D5D46">
        <w:rPr>
          <w:b/>
          <w:bCs/>
        </w:rPr>
        <w:t>1</w:t>
      </w:r>
    </w:p>
    <w:p w:rsidR="00B37116" w:rsidRDefault="00B37116">
      <w:pPr>
        <w:rPr>
          <w:b/>
          <w:bCs/>
        </w:rPr>
      </w:pPr>
      <w:r w:rsidRPr="008D5D46">
        <w:rPr>
          <w:b/>
          <w:bCs/>
        </w:rPr>
        <w:t>63-100</w:t>
      </w:r>
      <w:r>
        <w:rPr>
          <w:b/>
          <w:bCs/>
        </w:rPr>
        <w:t xml:space="preserve"> </w:t>
      </w:r>
      <w:r w:rsidRPr="008D5D46">
        <w:rPr>
          <w:b/>
          <w:bCs/>
        </w:rPr>
        <w:t>Śrem</w:t>
      </w:r>
    </w:p>
    <w:p w:rsidR="00B37116" w:rsidRDefault="00B37116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8D5D46">
        <w:rPr>
          <w:b/>
          <w:bCs/>
        </w:rPr>
        <w:t>BP.271.24.2017.BS/3</w:t>
      </w:r>
      <w:r>
        <w:tab/>
        <w:t xml:space="preserve"> </w:t>
      </w:r>
      <w:r w:rsidRPr="008D5D46">
        <w:t>Śrem</w:t>
      </w:r>
      <w:r>
        <w:t xml:space="preserve"> dnia: </w:t>
      </w:r>
      <w:r w:rsidRPr="008D5D46">
        <w:t>2017-06-29</w:t>
      </w:r>
    </w:p>
    <w:p w:rsidR="00B37116" w:rsidRDefault="00B37116">
      <w:pPr>
        <w:ind w:left="5245"/>
        <w:rPr>
          <w:b/>
        </w:rPr>
      </w:pPr>
    </w:p>
    <w:p w:rsidR="00747D22" w:rsidRDefault="00747D22">
      <w:pPr>
        <w:ind w:left="5245"/>
        <w:rPr>
          <w:b/>
        </w:rPr>
      </w:pPr>
    </w:p>
    <w:p w:rsidR="00747D22" w:rsidRDefault="00747D22">
      <w:pPr>
        <w:ind w:left="5245"/>
        <w:rPr>
          <w:b/>
        </w:rPr>
      </w:pPr>
    </w:p>
    <w:p w:rsidR="00747D22" w:rsidRDefault="00747D22">
      <w:pPr>
        <w:ind w:left="5245"/>
        <w:rPr>
          <w:b/>
        </w:rPr>
      </w:pPr>
    </w:p>
    <w:p w:rsidR="00747D22" w:rsidRDefault="00747D22">
      <w:pPr>
        <w:ind w:left="5245"/>
        <w:rPr>
          <w:b/>
        </w:rPr>
      </w:pPr>
    </w:p>
    <w:p w:rsidR="00B37116" w:rsidRDefault="00B3711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B37116" w:rsidRDefault="00B3711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B37116" w:rsidRDefault="00B3711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B37116" w:rsidRDefault="00B37116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8D5D46">
        <w:t xml:space="preserve">(Dz. U. z 2015 r. poz. 2164 z </w:t>
      </w:r>
      <w:proofErr w:type="spellStart"/>
      <w:r w:rsidRPr="008D5D46">
        <w:t>późn</w:t>
      </w:r>
      <w:proofErr w:type="spellEnd"/>
      <w:r w:rsidRPr="008D5D46">
        <w:t>. zm.)</w:t>
      </w:r>
      <w:r>
        <w:t xml:space="preserve"> </w:t>
      </w:r>
      <w:r>
        <w:rPr>
          <w:bCs/>
        </w:rPr>
        <w:t xml:space="preserve">w trybie </w:t>
      </w:r>
      <w:r w:rsidRPr="008D5D46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B37116" w:rsidRPr="008D5D46" w:rsidRDefault="00B37116">
      <w:pPr>
        <w:spacing w:before="120" w:after="120"/>
        <w:jc w:val="center"/>
        <w:rPr>
          <w:b/>
        </w:rPr>
      </w:pPr>
      <w:r w:rsidRPr="008D5D46">
        <w:rPr>
          <w:b/>
        </w:rPr>
        <w:t>1. Miasteczko ruchu drogowego w Nochowie, przy ul. Szkolnej,</w:t>
      </w:r>
    </w:p>
    <w:p w:rsidR="00B37116" w:rsidRDefault="00B37116">
      <w:pPr>
        <w:spacing w:before="120" w:after="120"/>
        <w:jc w:val="center"/>
        <w:rPr>
          <w:b/>
        </w:rPr>
      </w:pPr>
      <w:r w:rsidRPr="008D5D46">
        <w:rPr>
          <w:b/>
        </w:rPr>
        <w:t>2. Miasteczko rowerowe w Śremie, przy ul. Kochanowskiego.</w:t>
      </w:r>
    </w:p>
    <w:p w:rsidR="00B37116" w:rsidRDefault="00B3711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37116" w:rsidTr="00F3436A">
        <w:trPr>
          <w:cantSplit/>
        </w:trPr>
        <w:tc>
          <w:tcPr>
            <w:tcW w:w="9210" w:type="dxa"/>
          </w:tcPr>
          <w:p w:rsidR="00B37116" w:rsidRDefault="00B37116" w:rsidP="00F3436A">
            <w:pPr>
              <w:spacing w:line="360" w:lineRule="auto"/>
              <w:ind w:firstLine="284"/>
              <w:jc w:val="both"/>
              <w:rPr>
                <w:b/>
              </w:rPr>
            </w:pPr>
            <w:r w:rsidRPr="008D5D46">
              <w:rPr>
                <w:b/>
              </w:rPr>
              <w:t>Przedsiębiorstwo Wielobranżowe LECH-DRÓG Leszek Grześkowiak</w:t>
            </w:r>
          </w:p>
          <w:p w:rsidR="00B37116" w:rsidRDefault="00B37116" w:rsidP="00F3436A">
            <w:pPr>
              <w:spacing w:line="360" w:lineRule="auto"/>
              <w:ind w:firstLine="284"/>
              <w:jc w:val="both"/>
              <w:rPr>
                <w:b/>
              </w:rPr>
            </w:pPr>
            <w:r w:rsidRPr="008D5D46">
              <w:rPr>
                <w:b/>
              </w:rPr>
              <w:t>D. Chłapowskiego</w:t>
            </w:r>
            <w:r>
              <w:rPr>
                <w:b/>
              </w:rPr>
              <w:t xml:space="preserve"> </w:t>
            </w:r>
            <w:r w:rsidRPr="008D5D46">
              <w:rPr>
                <w:b/>
              </w:rPr>
              <w:t>29/13</w:t>
            </w:r>
          </w:p>
          <w:p w:rsidR="00B37116" w:rsidRDefault="00B37116" w:rsidP="00F3436A">
            <w:pPr>
              <w:spacing w:line="360" w:lineRule="auto"/>
              <w:ind w:firstLine="284"/>
              <w:jc w:val="both"/>
              <w:rPr>
                <w:b/>
              </w:rPr>
            </w:pPr>
            <w:r w:rsidRPr="008D5D46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8D5D46">
              <w:rPr>
                <w:b/>
              </w:rPr>
              <w:t>Śrem</w:t>
            </w:r>
          </w:p>
          <w:p w:rsidR="00B37116" w:rsidRPr="00B37116" w:rsidRDefault="00B37116" w:rsidP="00F3436A">
            <w:pPr>
              <w:spacing w:line="360" w:lineRule="auto"/>
              <w:ind w:firstLine="284"/>
              <w:jc w:val="both"/>
              <w:rPr>
                <w:b/>
                <w:sz w:val="26"/>
                <w:szCs w:val="26"/>
              </w:rPr>
            </w:pPr>
            <w:r>
              <w:t xml:space="preserve">na </w:t>
            </w:r>
            <w:r w:rsidRPr="00B37116">
              <w:rPr>
                <w:b/>
                <w:sz w:val="26"/>
                <w:szCs w:val="26"/>
              </w:rPr>
              <w:t>część 1:</w:t>
            </w:r>
          </w:p>
          <w:p w:rsidR="00B37116" w:rsidRDefault="00B37116" w:rsidP="00F3436A">
            <w:pPr>
              <w:spacing w:line="360" w:lineRule="auto"/>
              <w:ind w:firstLine="284"/>
              <w:jc w:val="both"/>
            </w:pPr>
            <w:r w:rsidRPr="00B37116">
              <w:rPr>
                <w:b/>
                <w:sz w:val="26"/>
                <w:szCs w:val="26"/>
              </w:rPr>
              <w:t>Miasteczko ruchu drogowego w Nochowie, przy ul. Szkolnej</w:t>
            </w:r>
            <w:r w:rsidRPr="008D5D46">
              <w:t>,</w:t>
            </w:r>
          </w:p>
          <w:p w:rsidR="00B37116" w:rsidRDefault="00B37116" w:rsidP="00F3436A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8D5D46">
              <w:rPr>
                <w:b/>
              </w:rPr>
              <w:t>143 700.59 zł</w:t>
            </w:r>
          </w:p>
          <w:p w:rsidR="00B37116" w:rsidRDefault="00B37116" w:rsidP="00F3436A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B37116" w:rsidRDefault="00B37116" w:rsidP="00F3436A">
            <w:pPr>
              <w:spacing w:line="360" w:lineRule="auto"/>
              <w:ind w:firstLine="284"/>
              <w:jc w:val="both"/>
            </w:pPr>
            <w:r w:rsidRPr="008D5D46">
              <w:t>Jedyna złożona oferta spełniająca wszystkie warunki SIWZ.</w:t>
            </w:r>
          </w:p>
        </w:tc>
      </w:tr>
    </w:tbl>
    <w:p w:rsidR="00B37116" w:rsidRDefault="00B37116" w:rsidP="000B6515">
      <w:pPr>
        <w:spacing w:before="120" w:after="120"/>
        <w:jc w:val="both"/>
        <w:rPr>
          <w:color w:val="000000"/>
        </w:rPr>
      </w:pPr>
    </w:p>
    <w:p w:rsidR="00B37116" w:rsidRDefault="00B37116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586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2"/>
        <w:gridCol w:w="1260"/>
      </w:tblGrid>
      <w:tr w:rsidR="00B37116" w:rsidRPr="005811DF" w:rsidTr="00B37116">
        <w:tc>
          <w:tcPr>
            <w:tcW w:w="540" w:type="dxa"/>
            <w:vAlign w:val="center"/>
          </w:tcPr>
          <w:p w:rsidR="00B37116" w:rsidRPr="005811DF" w:rsidRDefault="00B3711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B37116" w:rsidRPr="005811DF" w:rsidRDefault="00B3711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B37116" w:rsidRPr="005811DF" w:rsidRDefault="00B37116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B37116" w:rsidRPr="005811DF" w:rsidRDefault="00B3711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5D4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2" w:type="dxa"/>
            <w:vAlign w:val="center"/>
          </w:tcPr>
          <w:p w:rsidR="00B37116" w:rsidRPr="005811DF" w:rsidRDefault="00B3711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5D46">
              <w:rPr>
                <w:rFonts w:ascii="Times New Roman" w:hAnsi="Times New Roman" w:cs="Times New Roman"/>
                <w:sz w:val="18"/>
                <w:szCs w:val="18"/>
              </w:rPr>
              <w:t xml:space="preserve">dobrowolne wydłużenie </w:t>
            </w:r>
            <w:r w:rsidRPr="008D5D4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rękojmi</w:t>
            </w:r>
          </w:p>
        </w:tc>
        <w:tc>
          <w:tcPr>
            <w:tcW w:w="1260" w:type="dxa"/>
            <w:vAlign w:val="center"/>
          </w:tcPr>
          <w:p w:rsidR="00B37116" w:rsidRPr="005811DF" w:rsidRDefault="00B3711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Razem</w:t>
            </w:r>
          </w:p>
        </w:tc>
      </w:tr>
      <w:tr w:rsidR="00B37116" w:rsidRPr="005811DF" w:rsidTr="00B37116">
        <w:tc>
          <w:tcPr>
            <w:tcW w:w="540" w:type="dxa"/>
            <w:vAlign w:val="center"/>
          </w:tcPr>
          <w:p w:rsidR="00B37116" w:rsidRPr="005811DF" w:rsidRDefault="00B37116" w:rsidP="00F343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5D4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B37116" w:rsidRPr="005811DF" w:rsidRDefault="00B37116" w:rsidP="00F343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5D46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LECH-DRÓG Leszek Grześkowiak</w:t>
            </w:r>
          </w:p>
          <w:p w:rsidR="00B37116" w:rsidRPr="005811DF" w:rsidRDefault="00B37116" w:rsidP="00F343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5D46">
              <w:rPr>
                <w:rFonts w:ascii="Times New Roman" w:hAnsi="Times New Roman" w:cs="Times New Roman"/>
                <w:bCs/>
                <w:sz w:val="18"/>
                <w:szCs w:val="18"/>
              </w:rPr>
              <w:t>D. Chłapowskiego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5D46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5D46">
              <w:rPr>
                <w:rFonts w:ascii="Times New Roman" w:hAnsi="Times New Roman" w:cs="Times New Roman"/>
                <w:bCs/>
                <w:sz w:val="18"/>
                <w:szCs w:val="18"/>
              </w:rPr>
              <w:t>/13</w:t>
            </w:r>
          </w:p>
          <w:p w:rsidR="00B37116" w:rsidRPr="005811DF" w:rsidRDefault="00B37116" w:rsidP="00F343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5D46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5D46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B37116" w:rsidRPr="005811DF" w:rsidRDefault="00B37116" w:rsidP="00F343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D5D4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37116" w:rsidRPr="005811DF" w:rsidRDefault="00B37116" w:rsidP="00F343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5D4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2" w:type="dxa"/>
            <w:vAlign w:val="center"/>
          </w:tcPr>
          <w:p w:rsidR="00B37116" w:rsidRPr="005811DF" w:rsidRDefault="00B37116" w:rsidP="00F343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5D4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60" w:type="dxa"/>
            <w:vAlign w:val="center"/>
          </w:tcPr>
          <w:p w:rsidR="00B37116" w:rsidRPr="005811DF" w:rsidRDefault="00B37116" w:rsidP="00F343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5D4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B37116" w:rsidRDefault="00B37116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B37116">
        <w:tc>
          <w:tcPr>
            <w:tcW w:w="941" w:type="dxa"/>
            <w:shd w:val="clear" w:color="auto" w:fill="F3F3F3"/>
            <w:vAlign w:val="center"/>
          </w:tcPr>
          <w:p w:rsidR="00B37116" w:rsidRDefault="00B37116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B37116" w:rsidRDefault="00B37116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B37116" w:rsidRDefault="00B37116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B37116">
        <w:tc>
          <w:tcPr>
            <w:tcW w:w="941" w:type="dxa"/>
            <w:vAlign w:val="center"/>
          </w:tcPr>
          <w:p w:rsidR="00B37116" w:rsidRDefault="00B37116">
            <w:r w:rsidRPr="008D5D46">
              <w:t>0</w:t>
            </w:r>
          </w:p>
        </w:tc>
        <w:tc>
          <w:tcPr>
            <w:tcW w:w="2796" w:type="dxa"/>
            <w:vAlign w:val="center"/>
          </w:tcPr>
          <w:p w:rsidR="00B37116" w:rsidRDefault="00B37116"/>
          <w:p w:rsidR="00B37116" w:rsidRDefault="00B37116"/>
          <w:p w:rsidR="00B37116" w:rsidRDefault="00B37116">
            <w:r>
              <w:t xml:space="preserve">  </w:t>
            </w:r>
          </w:p>
          <w:p w:rsidR="00B37116" w:rsidRDefault="00B37116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B37116" w:rsidRDefault="00B37116"/>
          <w:p w:rsidR="00B37116" w:rsidRDefault="00B37116">
            <w:pPr>
              <w:jc w:val="both"/>
            </w:pPr>
          </w:p>
        </w:tc>
      </w:tr>
    </w:tbl>
    <w:p w:rsidR="00B37116" w:rsidRDefault="00B37116">
      <w:pPr>
        <w:spacing w:before="120" w:after="120"/>
        <w:jc w:val="both"/>
        <w:rPr>
          <w:color w:val="000000"/>
          <w:sz w:val="16"/>
          <w:szCs w:val="16"/>
        </w:rPr>
      </w:pPr>
    </w:p>
    <w:p w:rsidR="00B37116" w:rsidRDefault="00B37116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B37116">
        <w:tc>
          <w:tcPr>
            <w:tcW w:w="941" w:type="dxa"/>
            <w:shd w:val="clear" w:color="auto" w:fill="F3F3F3"/>
            <w:vAlign w:val="center"/>
          </w:tcPr>
          <w:p w:rsidR="00B37116" w:rsidRDefault="00B37116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B37116" w:rsidRDefault="00B37116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B37116" w:rsidRDefault="00B37116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B37116">
        <w:tc>
          <w:tcPr>
            <w:tcW w:w="941" w:type="dxa"/>
            <w:vAlign w:val="center"/>
          </w:tcPr>
          <w:p w:rsidR="00B37116" w:rsidRDefault="00B37116">
            <w:r w:rsidRPr="008D5D46">
              <w:t>0</w:t>
            </w:r>
          </w:p>
        </w:tc>
        <w:tc>
          <w:tcPr>
            <w:tcW w:w="2796" w:type="dxa"/>
            <w:vAlign w:val="center"/>
          </w:tcPr>
          <w:p w:rsidR="00B37116" w:rsidRDefault="00B37116">
            <w:pPr>
              <w:jc w:val="both"/>
            </w:pPr>
          </w:p>
          <w:p w:rsidR="00B37116" w:rsidRDefault="00B37116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B37116" w:rsidRDefault="00B37116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B37116" w:rsidRDefault="00B37116">
            <w:pPr>
              <w:jc w:val="both"/>
              <w:rPr>
                <w:sz w:val="20"/>
                <w:szCs w:val="20"/>
              </w:rPr>
            </w:pPr>
          </w:p>
          <w:p w:rsidR="00B37116" w:rsidRDefault="00B37116">
            <w:pPr>
              <w:jc w:val="both"/>
            </w:pPr>
          </w:p>
        </w:tc>
      </w:tr>
    </w:tbl>
    <w:p w:rsidR="00B37116" w:rsidRDefault="00B37116">
      <w:pPr>
        <w:pStyle w:val="Tekstpodstawowy"/>
        <w:rPr>
          <w:sz w:val="16"/>
          <w:szCs w:val="16"/>
        </w:rPr>
      </w:pPr>
    </w:p>
    <w:p w:rsidR="00B37116" w:rsidRDefault="00B37116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 xml:space="preserve">nie krótszym niż </w:t>
      </w:r>
      <w:r w:rsidR="00D523AA">
        <w:t>5</w:t>
      </w:r>
      <w:bookmarkStart w:id="0" w:name="_GoBack"/>
      <w:bookmarkEnd w:id="0"/>
      <w:r w:rsidRPr="0012155B">
        <w:t xml:space="preserve"> dni od dnia przesłania niniejszego zawiadomienia o wyborze najkorzystniejszej oferty</w:t>
      </w:r>
      <w:r>
        <w:t>.</w:t>
      </w:r>
    </w:p>
    <w:p w:rsidR="00B37116" w:rsidRPr="00EF36C3" w:rsidRDefault="00B37116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B37116" w:rsidRDefault="00B37116" w:rsidP="00AD5B8D">
      <w:pPr>
        <w:spacing w:line="360" w:lineRule="auto"/>
        <w:jc w:val="both"/>
        <w:rPr>
          <w:bCs/>
        </w:rPr>
      </w:pPr>
    </w:p>
    <w:p w:rsidR="00B37116" w:rsidRDefault="00B37116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B37116" w:rsidRDefault="00B3711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B37116" w:rsidRDefault="00B3711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B37116" w:rsidRDefault="00B37116">
      <w:pPr>
        <w:spacing w:before="120" w:after="120"/>
        <w:ind w:left="4680"/>
        <w:jc w:val="center"/>
        <w:rPr>
          <w:vertAlign w:val="superscript"/>
        </w:rPr>
        <w:sectPr w:rsidR="00B37116" w:rsidSect="00B3711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8D5D46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8D5D46">
        <w:rPr>
          <w:vertAlign w:val="superscript"/>
        </w:rPr>
        <w:t>Baum</w:t>
      </w:r>
    </w:p>
    <w:p w:rsidR="00B37116" w:rsidRDefault="00B37116">
      <w:pPr>
        <w:spacing w:before="120" w:after="120"/>
        <w:ind w:left="4680"/>
        <w:jc w:val="center"/>
        <w:rPr>
          <w:bCs/>
          <w:vertAlign w:val="superscript"/>
        </w:rPr>
      </w:pPr>
    </w:p>
    <w:sectPr w:rsidR="00B37116" w:rsidSect="00B3711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116" w:rsidRDefault="00B37116">
      <w:r>
        <w:separator/>
      </w:r>
    </w:p>
  </w:endnote>
  <w:endnote w:type="continuationSeparator" w:id="0">
    <w:p w:rsidR="00B37116" w:rsidRDefault="00B37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116" w:rsidRDefault="00B3711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116" w:rsidRDefault="00B37116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B37116" w:rsidRDefault="00B37116">
    <w:pPr>
      <w:pStyle w:val="Stopka"/>
      <w:tabs>
        <w:tab w:val="clear" w:pos="4536"/>
      </w:tabs>
      <w:jc w:val="center"/>
      <w:rPr>
        <w:sz w:val="18"/>
        <w:szCs w:val="18"/>
      </w:rPr>
    </w:pPr>
  </w:p>
  <w:p w:rsidR="00B37116" w:rsidRDefault="00B37116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116" w:rsidRDefault="00B37116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D46" w:rsidRDefault="008D5D46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D46" w:rsidRDefault="008D5D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116" w:rsidRDefault="00B37116">
      <w:r>
        <w:separator/>
      </w:r>
    </w:p>
  </w:footnote>
  <w:footnote w:type="continuationSeparator" w:id="0">
    <w:p w:rsidR="00B37116" w:rsidRDefault="00B371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116" w:rsidRDefault="00B371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116" w:rsidRDefault="00B371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116" w:rsidRDefault="00B37116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D46" w:rsidRDefault="008D5D46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D46" w:rsidRDefault="008D5D46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D46" w:rsidRDefault="008D5D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54F"/>
    <w:rsid w:val="00034F15"/>
    <w:rsid w:val="0008354F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1271F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47D22"/>
    <w:rsid w:val="007E5104"/>
    <w:rsid w:val="007E7D8F"/>
    <w:rsid w:val="00802201"/>
    <w:rsid w:val="008113FF"/>
    <w:rsid w:val="008569BA"/>
    <w:rsid w:val="008C0372"/>
    <w:rsid w:val="008D5D46"/>
    <w:rsid w:val="00917FEB"/>
    <w:rsid w:val="00953D9A"/>
    <w:rsid w:val="00AD5B8D"/>
    <w:rsid w:val="00AE6513"/>
    <w:rsid w:val="00B37116"/>
    <w:rsid w:val="00B37924"/>
    <w:rsid w:val="00BA1245"/>
    <w:rsid w:val="00D05A79"/>
    <w:rsid w:val="00D26C67"/>
    <w:rsid w:val="00D5181E"/>
    <w:rsid w:val="00D523AA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328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3</cp:revision>
  <cp:lastPrinted>1900-12-31T22:00:00Z</cp:lastPrinted>
  <dcterms:created xsi:type="dcterms:W3CDTF">2017-06-29T10:37:00Z</dcterms:created>
  <dcterms:modified xsi:type="dcterms:W3CDTF">2017-06-29T11:53:00Z</dcterms:modified>
</cp:coreProperties>
</file>