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0F6CA2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-230505</wp:posOffset>
                </wp:positionV>
                <wp:extent cx="2228850" cy="9525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952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6.35pt;margin-top:-18.15pt;width:175.5pt;height: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bookmarkStart w:id="0" w:name="_GoBack"/>
      <w:r w:rsidR="00DD4493" w:rsidRPr="00E436B1">
        <w:rPr>
          <w:b/>
          <w:i w:val="0"/>
        </w:rPr>
        <w:t>4</w:t>
      </w:r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D4493" w:rsidRPr="00DD4493">
        <w:rPr>
          <w:rFonts w:ascii="Times New Roman" w:eastAsia="Times New Roman" w:hAnsi="Times New Roman"/>
          <w:b/>
          <w:sz w:val="24"/>
          <w:szCs w:val="20"/>
          <w:lang w:eastAsia="pl-PL"/>
        </w:rPr>
        <w:t>BP.271.28.2017.BS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D4493" w:rsidRPr="00DD449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D449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D4493">
        <w:rPr>
          <w:rFonts w:ascii="Times New Roman" w:eastAsia="Times New Roman" w:hAnsi="Times New Roman"/>
          <w:b/>
          <w:sz w:val="24"/>
          <w:szCs w:val="24"/>
          <w:lang w:eastAsia="pl-PL"/>
        </w:rPr>
        <w:t>Remont, nadbudowa oraz zmiana konstrukcji dachu budynku głównego "Śremskiego zoo" w ramach rewitalizacji Parku Miejskiego im. Powstańców Wlkp. w Śremie.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A97" w:rsidRDefault="00335A97" w:rsidP="00025386">
      <w:pPr>
        <w:spacing w:after="0" w:line="240" w:lineRule="auto"/>
      </w:pPr>
      <w:r>
        <w:separator/>
      </w:r>
    </w:p>
  </w:endnote>
  <w:endnote w:type="continuationSeparator" w:id="0">
    <w:p w:rsidR="00335A97" w:rsidRDefault="00335A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493" w:rsidRDefault="00DD44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F6CA2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36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36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493" w:rsidRDefault="00DD44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A97" w:rsidRDefault="00335A97" w:rsidP="00025386">
      <w:pPr>
        <w:spacing w:after="0" w:line="240" w:lineRule="auto"/>
      </w:pPr>
      <w:r>
        <w:separator/>
      </w:r>
    </w:p>
  </w:footnote>
  <w:footnote w:type="continuationSeparator" w:id="0">
    <w:p w:rsidR="00335A97" w:rsidRDefault="00335A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493" w:rsidRDefault="00DD44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493" w:rsidRDefault="00DD44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493" w:rsidRDefault="00DD44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A97"/>
    <w:rsid w:val="00025386"/>
    <w:rsid w:val="000F6CA2"/>
    <w:rsid w:val="00101B40"/>
    <w:rsid w:val="001C2314"/>
    <w:rsid w:val="00335A97"/>
    <w:rsid w:val="003C30EF"/>
    <w:rsid w:val="005624D8"/>
    <w:rsid w:val="005A0158"/>
    <w:rsid w:val="0069796D"/>
    <w:rsid w:val="008E405A"/>
    <w:rsid w:val="008F2498"/>
    <w:rsid w:val="00A56A6F"/>
    <w:rsid w:val="00D55FC4"/>
    <w:rsid w:val="00DD4493"/>
    <w:rsid w:val="00E436B1"/>
    <w:rsid w:val="00E631B6"/>
    <w:rsid w:val="00F41F5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Marta Urgacz</cp:lastModifiedBy>
  <cp:revision>3</cp:revision>
  <dcterms:created xsi:type="dcterms:W3CDTF">2017-07-04T10:47:00Z</dcterms:created>
  <dcterms:modified xsi:type="dcterms:W3CDTF">2017-07-04T10:49:00Z</dcterms:modified>
</cp:coreProperties>
</file>