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C04" w:rsidRDefault="00CB4C04">
      <w:pPr>
        <w:spacing w:before="360"/>
        <w:rPr>
          <w:b/>
          <w:bCs/>
        </w:rPr>
      </w:pPr>
      <w:bookmarkStart w:id="0" w:name="_GoBack"/>
      <w:bookmarkEnd w:id="0"/>
      <w:r w:rsidRPr="00745538">
        <w:rPr>
          <w:b/>
          <w:bCs/>
        </w:rPr>
        <w:t>Gmina Śrem</w:t>
      </w:r>
    </w:p>
    <w:p w:rsidR="00CB4C04" w:rsidRDefault="00CB4C04">
      <w:pPr>
        <w:rPr>
          <w:b/>
          <w:bCs/>
        </w:rPr>
      </w:pPr>
      <w:r w:rsidRPr="00745538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745538">
        <w:rPr>
          <w:b/>
          <w:bCs/>
        </w:rPr>
        <w:t>1</w:t>
      </w:r>
    </w:p>
    <w:p w:rsidR="00F86B69" w:rsidRPr="009C2B50" w:rsidRDefault="00CB4C04" w:rsidP="009C2B50">
      <w:pPr>
        <w:rPr>
          <w:b/>
          <w:bCs/>
        </w:rPr>
      </w:pPr>
      <w:r w:rsidRPr="00745538">
        <w:rPr>
          <w:b/>
          <w:bCs/>
        </w:rPr>
        <w:t>63-100</w:t>
      </w:r>
      <w:r>
        <w:rPr>
          <w:b/>
          <w:bCs/>
        </w:rPr>
        <w:t xml:space="preserve"> </w:t>
      </w:r>
      <w:r w:rsidRPr="00745538">
        <w:rPr>
          <w:b/>
          <w:bCs/>
        </w:rPr>
        <w:t>Śrem</w:t>
      </w:r>
    </w:p>
    <w:p w:rsidR="00CB4C04" w:rsidRDefault="00CB4C04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745538">
        <w:rPr>
          <w:b/>
          <w:bCs/>
        </w:rPr>
        <w:t>BP.271.28.2017.BS/5</w:t>
      </w:r>
      <w:r>
        <w:tab/>
        <w:t xml:space="preserve"> </w:t>
      </w:r>
      <w:r w:rsidRPr="00745538">
        <w:t>Śrem</w:t>
      </w:r>
      <w:r>
        <w:t xml:space="preserve"> dnia: </w:t>
      </w:r>
      <w:r w:rsidRPr="00745538">
        <w:t>2017-08-01</w:t>
      </w:r>
    </w:p>
    <w:p w:rsidR="00F86B69" w:rsidRDefault="00F86B69" w:rsidP="00F86B69">
      <w:pPr>
        <w:rPr>
          <w:b/>
        </w:rPr>
      </w:pPr>
    </w:p>
    <w:p w:rsidR="00B23222" w:rsidRDefault="00B23222" w:rsidP="00F86B69">
      <w:pPr>
        <w:rPr>
          <w:b/>
        </w:rPr>
      </w:pPr>
    </w:p>
    <w:p w:rsidR="00B23222" w:rsidRDefault="00B23222" w:rsidP="00F86B69">
      <w:pPr>
        <w:rPr>
          <w:b/>
        </w:rPr>
      </w:pPr>
    </w:p>
    <w:p w:rsidR="00B23222" w:rsidRDefault="00B23222" w:rsidP="00F86B69">
      <w:pPr>
        <w:rPr>
          <w:b/>
        </w:rPr>
      </w:pPr>
    </w:p>
    <w:p w:rsidR="00B23222" w:rsidRDefault="00B23222" w:rsidP="00F86B69">
      <w:pPr>
        <w:rPr>
          <w:b/>
        </w:rPr>
      </w:pPr>
    </w:p>
    <w:p w:rsidR="00F86B69" w:rsidRDefault="00F86B69">
      <w:pPr>
        <w:ind w:left="5245"/>
        <w:rPr>
          <w:b/>
        </w:rPr>
      </w:pPr>
    </w:p>
    <w:p w:rsidR="00CB4C04" w:rsidRDefault="00CB4C04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CB4C04" w:rsidRDefault="00CB4C04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CB4C04" w:rsidRDefault="00CB4C04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CB4C04" w:rsidRDefault="00CB4C04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745538">
        <w:t xml:space="preserve">(Dz. U. z 2015 r. poz. 2164 z </w:t>
      </w:r>
      <w:proofErr w:type="spellStart"/>
      <w:r w:rsidRPr="00745538">
        <w:t>późn</w:t>
      </w:r>
      <w:proofErr w:type="spellEnd"/>
      <w:r w:rsidRPr="00745538">
        <w:t>. zm.)</w:t>
      </w:r>
      <w:r>
        <w:t xml:space="preserve"> </w:t>
      </w:r>
      <w:r>
        <w:rPr>
          <w:bCs/>
        </w:rPr>
        <w:t xml:space="preserve">w trybie </w:t>
      </w:r>
      <w:r w:rsidRPr="00745538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F86B69" w:rsidRDefault="00F86B69">
      <w:pPr>
        <w:spacing w:before="120" w:after="120"/>
        <w:jc w:val="both"/>
        <w:rPr>
          <w:bCs/>
        </w:rPr>
      </w:pPr>
    </w:p>
    <w:p w:rsidR="00CB4C04" w:rsidRDefault="00CB4C04">
      <w:pPr>
        <w:spacing w:before="120" w:after="120"/>
        <w:jc w:val="center"/>
        <w:rPr>
          <w:b/>
        </w:rPr>
      </w:pPr>
      <w:r w:rsidRPr="00745538">
        <w:rPr>
          <w:b/>
        </w:rPr>
        <w:t>Remont, nadbudowa oraz zmiana konstrukcji dachu budynku głównego "Śremskiego zoo" w ramach rewitalizacji Parku Miejskiego im. Powstańców Wlkp. w Śremie.</w:t>
      </w:r>
    </w:p>
    <w:p w:rsidR="00CB4C04" w:rsidRDefault="00CB4C04">
      <w:pPr>
        <w:spacing w:before="120" w:after="120"/>
        <w:jc w:val="center"/>
        <w:rPr>
          <w:b/>
        </w:rPr>
      </w:pPr>
    </w:p>
    <w:p w:rsidR="00CB4C04" w:rsidRDefault="00CB4C04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CB4C04" w:rsidTr="00D21A5E">
        <w:trPr>
          <w:cantSplit/>
        </w:trPr>
        <w:tc>
          <w:tcPr>
            <w:tcW w:w="9210" w:type="dxa"/>
          </w:tcPr>
          <w:p w:rsidR="00CB4C04" w:rsidRDefault="00CB4C04" w:rsidP="00D21A5E">
            <w:pPr>
              <w:spacing w:line="360" w:lineRule="auto"/>
              <w:ind w:firstLine="284"/>
              <w:jc w:val="both"/>
              <w:rPr>
                <w:b/>
              </w:rPr>
            </w:pPr>
            <w:r w:rsidRPr="00745538">
              <w:rPr>
                <w:b/>
              </w:rPr>
              <w:t xml:space="preserve">Stolarstwo Usługi Ogólnobudowlane </w:t>
            </w:r>
            <w:proofErr w:type="spellStart"/>
            <w:r w:rsidRPr="00745538">
              <w:rPr>
                <w:b/>
              </w:rPr>
              <w:t>Hołderny</w:t>
            </w:r>
            <w:proofErr w:type="spellEnd"/>
            <w:r w:rsidRPr="00745538">
              <w:rPr>
                <w:b/>
              </w:rPr>
              <w:t xml:space="preserve"> Adam</w:t>
            </w:r>
          </w:p>
          <w:p w:rsidR="00CB4C04" w:rsidRDefault="00CB4C04" w:rsidP="00D21A5E">
            <w:pPr>
              <w:spacing w:line="360" w:lineRule="auto"/>
              <w:ind w:firstLine="284"/>
              <w:jc w:val="both"/>
              <w:rPr>
                <w:b/>
              </w:rPr>
            </w:pPr>
            <w:r w:rsidRPr="00745538">
              <w:rPr>
                <w:b/>
              </w:rPr>
              <w:t>Świerkowa</w:t>
            </w:r>
            <w:r>
              <w:rPr>
                <w:b/>
              </w:rPr>
              <w:t xml:space="preserve"> </w:t>
            </w:r>
            <w:r w:rsidRPr="00745538">
              <w:rPr>
                <w:b/>
              </w:rPr>
              <w:t>2</w:t>
            </w:r>
          </w:p>
          <w:p w:rsidR="00CB4C04" w:rsidRDefault="00CB4C04" w:rsidP="00D21A5E">
            <w:pPr>
              <w:spacing w:line="360" w:lineRule="auto"/>
              <w:ind w:firstLine="284"/>
              <w:jc w:val="both"/>
              <w:rPr>
                <w:b/>
              </w:rPr>
            </w:pPr>
            <w:r w:rsidRPr="00745538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745538">
              <w:rPr>
                <w:b/>
              </w:rPr>
              <w:t>Mechlin</w:t>
            </w:r>
          </w:p>
          <w:p w:rsidR="00CB4C04" w:rsidRDefault="00CB4C04" w:rsidP="00D21A5E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CB4C04" w:rsidRPr="00E2728E" w:rsidRDefault="00CB4C04" w:rsidP="00D21A5E">
            <w:pPr>
              <w:spacing w:line="360" w:lineRule="auto"/>
              <w:ind w:firstLine="284"/>
              <w:jc w:val="both"/>
            </w:pPr>
            <w:r w:rsidRPr="00745538">
              <w:t xml:space="preserve">Zamówienie obejmuje wykonanie zadania - Remont, nadbudowa oraz zmiana konstrukcji dachu budynku głównego "Śremskiego zoo" przy ul. Poznańskiej w Śremie, na działce </w:t>
            </w:r>
            <w:r w:rsidR="00E2728E">
              <w:t xml:space="preserve">        </w:t>
            </w:r>
            <w:r w:rsidRPr="00745538">
              <w:t xml:space="preserve">nr </w:t>
            </w:r>
            <w:proofErr w:type="spellStart"/>
            <w:r w:rsidRPr="00745538">
              <w:t>ewid</w:t>
            </w:r>
            <w:proofErr w:type="spellEnd"/>
            <w:r w:rsidRPr="00745538">
              <w:t>. 28/7, obręb geodezyjny Śrem.</w:t>
            </w:r>
            <w:r>
              <w:t xml:space="preserve"> za cenę </w:t>
            </w:r>
            <w:r w:rsidRPr="00745538">
              <w:rPr>
                <w:b/>
              </w:rPr>
              <w:t>178 350.00 zł</w:t>
            </w:r>
            <w:r w:rsidR="00E2728E" w:rsidRPr="00E2728E">
              <w:t xml:space="preserve">, </w:t>
            </w:r>
            <w:r w:rsidR="00E2728E">
              <w:t xml:space="preserve">łączny okres rękojmi:             </w:t>
            </w:r>
            <w:r w:rsidR="00F40708">
              <w:rPr>
                <w:b/>
              </w:rPr>
              <w:t>66</w:t>
            </w:r>
            <w:r w:rsidR="00E2728E" w:rsidRPr="00E2728E">
              <w:rPr>
                <w:b/>
              </w:rPr>
              <w:t xml:space="preserve"> miesi</w:t>
            </w:r>
            <w:r w:rsidR="00F40708">
              <w:rPr>
                <w:b/>
              </w:rPr>
              <w:t>ęcy</w:t>
            </w:r>
            <w:r w:rsidR="00E2728E">
              <w:t xml:space="preserve">, </w:t>
            </w:r>
            <w:r w:rsidR="00E2728E" w:rsidRPr="00E2728E">
              <w:t xml:space="preserve">termin wykonania robót: </w:t>
            </w:r>
            <w:r w:rsidR="00E2728E" w:rsidRPr="00E2728E">
              <w:rPr>
                <w:b/>
              </w:rPr>
              <w:t>60 dni</w:t>
            </w:r>
            <w:r w:rsidR="00E2728E" w:rsidRPr="00E2728E">
              <w:t xml:space="preserve"> kalendar</w:t>
            </w:r>
            <w:r w:rsidR="00E2728E">
              <w:t>zowych od dnia podpisania umowy.</w:t>
            </w:r>
          </w:p>
          <w:p w:rsidR="00CB4C04" w:rsidRDefault="00CB4C04" w:rsidP="00D21A5E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CB4C04" w:rsidRDefault="00CB4C04" w:rsidP="00D21A5E">
            <w:pPr>
              <w:spacing w:line="360" w:lineRule="auto"/>
              <w:ind w:firstLine="284"/>
              <w:jc w:val="both"/>
            </w:pPr>
            <w:r w:rsidRPr="00745538">
              <w:t>Jedyna złożona oferta spełniająca wszystkie wymagania zawarte w SIWZ.</w:t>
            </w:r>
          </w:p>
        </w:tc>
      </w:tr>
    </w:tbl>
    <w:p w:rsidR="00CB4C04" w:rsidRDefault="00CB4C04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826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2410"/>
        <w:gridCol w:w="851"/>
        <w:gridCol w:w="2126"/>
        <w:gridCol w:w="1134"/>
        <w:gridCol w:w="992"/>
      </w:tblGrid>
      <w:tr w:rsidR="009C2B50" w:rsidRPr="005811DF" w:rsidTr="009C2B50">
        <w:trPr>
          <w:trHeight w:val="567"/>
        </w:trPr>
        <w:tc>
          <w:tcPr>
            <w:tcW w:w="747" w:type="dxa"/>
            <w:vAlign w:val="center"/>
          </w:tcPr>
          <w:p w:rsidR="009C2B50" w:rsidRPr="005811DF" w:rsidRDefault="009C2B5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410" w:type="dxa"/>
            <w:vAlign w:val="center"/>
          </w:tcPr>
          <w:p w:rsidR="009C2B50" w:rsidRPr="005811DF" w:rsidRDefault="009C2B5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9C2B50" w:rsidRPr="005811DF" w:rsidRDefault="009C2B50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851" w:type="dxa"/>
            <w:vAlign w:val="center"/>
          </w:tcPr>
          <w:p w:rsidR="009C2B50" w:rsidRPr="005811DF" w:rsidRDefault="009C2B5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5538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:rsidR="009C2B50" w:rsidRPr="005811DF" w:rsidRDefault="009C2B5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5538">
              <w:rPr>
                <w:rFonts w:ascii="Times New Roman" w:hAnsi="Times New Roman" w:cs="Times New Roman"/>
                <w:sz w:val="18"/>
                <w:szCs w:val="18"/>
              </w:rPr>
              <w:t>Dobrowolne wydłużenie rękojmi</w:t>
            </w:r>
          </w:p>
        </w:tc>
        <w:tc>
          <w:tcPr>
            <w:tcW w:w="1134" w:type="dxa"/>
            <w:vAlign w:val="center"/>
          </w:tcPr>
          <w:p w:rsidR="009C2B50" w:rsidRPr="005811DF" w:rsidRDefault="009C2B5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5538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992" w:type="dxa"/>
            <w:vAlign w:val="center"/>
          </w:tcPr>
          <w:p w:rsidR="009C2B50" w:rsidRPr="005811DF" w:rsidRDefault="009C2B5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C2B50" w:rsidRPr="005811DF" w:rsidTr="009C2B50">
        <w:tc>
          <w:tcPr>
            <w:tcW w:w="747" w:type="dxa"/>
            <w:vAlign w:val="center"/>
          </w:tcPr>
          <w:p w:rsidR="009C2B50" w:rsidRPr="005811DF" w:rsidRDefault="009C2B50" w:rsidP="00D21A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553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410" w:type="dxa"/>
            <w:vAlign w:val="center"/>
          </w:tcPr>
          <w:p w:rsidR="009C2B50" w:rsidRPr="005811DF" w:rsidRDefault="009C2B50" w:rsidP="00D21A5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4553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Stolarstwo Usługi Ogólnobudowlane </w:t>
            </w:r>
            <w:proofErr w:type="spellStart"/>
            <w:r w:rsidRPr="00745538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  <w:r w:rsidRPr="0074553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Adam</w:t>
            </w:r>
          </w:p>
          <w:p w:rsidR="009C2B50" w:rsidRPr="005811DF" w:rsidRDefault="009C2B50" w:rsidP="00D21A5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45538">
              <w:rPr>
                <w:rFonts w:ascii="Times New Roman" w:hAnsi="Times New Roman" w:cs="Times New Roman"/>
                <w:bCs/>
                <w:sz w:val="18"/>
                <w:szCs w:val="18"/>
              </w:rPr>
              <w:t>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4553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C2B50" w:rsidRPr="005811DF" w:rsidRDefault="009C2B50" w:rsidP="00D21A5E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4553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45538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9C2B50" w:rsidRPr="005811DF" w:rsidRDefault="009C2B50" w:rsidP="00D21A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74553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851" w:type="dxa"/>
            <w:vAlign w:val="center"/>
          </w:tcPr>
          <w:p w:rsidR="009C2B50" w:rsidRPr="005811DF" w:rsidRDefault="009C2B50" w:rsidP="00D21A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5538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:rsidR="009C2B50" w:rsidRPr="005811DF" w:rsidRDefault="009C2B50" w:rsidP="00D21A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553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134" w:type="dxa"/>
            <w:vAlign w:val="center"/>
          </w:tcPr>
          <w:p w:rsidR="009C2B50" w:rsidRPr="005811DF" w:rsidRDefault="009C2B50" w:rsidP="00D21A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553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992" w:type="dxa"/>
            <w:vAlign w:val="center"/>
          </w:tcPr>
          <w:p w:rsidR="009C2B50" w:rsidRPr="005811DF" w:rsidRDefault="009C2B50" w:rsidP="00D21A5E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4553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B4C04" w:rsidRDefault="00CB4C04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CB4C04">
        <w:tc>
          <w:tcPr>
            <w:tcW w:w="941" w:type="dxa"/>
            <w:shd w:val="clear" w:color="auto" w:fill="F3F3F3"/>
            <w:vAlign w:val="center"/>
          </w:tcPr>
          <w:p w:rsidR="00CB4C04" w:rsidRDefault="00CB4C04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CB4C04" w:rsidRDefault="00CB4C04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CB4C04" w:rsidRDefault="00CB4C04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CB4C04">
        <w:tc>
          <w:tcPr>
            <w:tcW w:w="941" w:type="dxa"/>
            <w:vAlign w:val="center"/>
          </w:tcPr>
          <w:p w:rsidR="00CB4C04" w:rsidRDefault="00CB4C04">
            <w:r w:rsidRPr="00745538">
              <w:t>0</w:t>
            </w:r>
          </w:p>
        </w:tc>
        <w:tc>
          <w:tcPr>
            <w:tcW w:w="2796" w:type="dxa"/>
            <w:vAlign w:val="center"/>
          </w:tcPr>
          <w:p w:rsidR="00CB4C04" w:rsidRDefault="00CB4C04"/>
          <w:p w:rsidR="00CB4C04" w:rsidRDefault="00CB4C04"/>
          <w:p w:rsidR="00CB4C04" w:rsidRDefault="00CB4C04">
            <w:r>
              <w:t xml:space="preserve">  </w:t>
            </w:r>
          </w:p>
          <w:p w:rsidR="00CB4C04" w:rsidRDefault="00CB4C04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CB4C04" w:rsidRDefault="00CB4C04"/>
          <w:p w:rsidR="00CB4C04" w:rsidRDefault="00CB4C04">
            <w:pPr>
              <w:jc w:val="both"/>
            </w:pPr>
          </w:p>
        </w:tc>
      </w:tr>
    </w:tbl>
    <w:p w:rsidR="00CB4C04" w:rsidRDefault="00CB4C04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CB4C04">
        <w:tc>
          <w:tcPr>
            <w:tcW w:w="941" w:type="dxa"/>
            <w:shd w:val="clear" w:color="auto" w:fill="F3F3F3"/>
            <w:vAlign w:val="center"/>
          </w:tcPr>
          <w:p w:rsidR="00CB4C04" w:rsidRDefault="00CB4C04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CB4C04" w:rsidRDefault="00CB4C04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CB4C04" w:rsidRDefault="00CB4C04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CB4C04">
        <w:tc>
          <w:tcPr>
            <w:tcW w:w="941" w:type="dxa"/>
            <w:vAlign w:val="center"/>
          </w:tcPr>
          <w:p w:rsidR="00CB4C04" w:rsidRDefault="00CB4C04">
            <w:r w:rsidRPr="00745538">
              <w:t>0</w:t>
            </w:r>
          </w:p>
        </w:tc>
        <w:tc>
          <w:tcPr>
            <w:tcW w:w="2796" w:type="dxa"/>
            <w:vAlign w:val="center"/>
          </w:tcPr>
          <w:p w:rsidR="00CB4C04" w:rsidRDefault="00CB4C04">
            <w:pPr>
              <w:jc w:val="both"/>
            </w:pPr>
          </w:p>
          <w:p w:rsidR="00CB4C04" w:rsidRDefault="00CB4C04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CB4C04" w:rsidRDefault="00CB4C04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CB4C04" w:rsidRDefault="00CB4C04">
            <w:pPr>
              <w:jc w:val="both"/>
              <w:rPr>
                <w:sz w:val="20"/>
                <w:szCs w:val="20"/>
              </w:rPr>
            </w:pPr>
          </w:p>
          <w:p w:rsidR="00CB4C04" w:rsidRDefault="00CB4C04">
            <w:pPr>
              <w:jc w:val="both"/>
            </w:pPr>
          </w:p>
        </w:tc>
      </w:tr>
    </w:tbl>
    <w:p w:rsidR="00CB4C04" w:rsidRDefault="00CB4C04">
      <w:pPr>
        <w:pStyle w:val="Tekstpodstawowy"/>
        <w:rPr>
          <w:sz w:val="16"/>
          <w:szCs w:val="16"/>
        </w:rPr>
      </w:pPr>
    </w:p>
    <w:p w:rsidR="00CB4C04" w:rsidRDefault="00CB4C04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CB4C04" w:rsidRPr="00EF36C3" w:rsidRDefault="00CB4C04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CB4C04" w:rsidRPr="00CB4C04" w:rsidRDefault="00CB4C04" w:rsidP="00AD5B8D">
      <w:pPr>
        <w:spacing w:line="360" w:lineRule="auto"/>
        <w:jc w:val="both"/>
        <w:rPr>
          <w:bCs/>
          <w:sz w:val="16"/>
          <w:szCs w:val="16"/>
        </w:rPr>
      </w:pPr>
    </w:p>
    <w:p w:rsidR="00CB4C04" w:rsidRDefault="00CB4C04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CB4C04" w:rsidRDefault="00CB4C04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CB4C04" w:rsidRDefault="00CB4C04">
      <w:pPr>
        <w:spacing w:before="120" w:after="120"/>
        <w:ind w:left="4680"/>
        <w:jc w:val="center"/>
        <w:rPr>
          <w:vertAlign w:val="superscript"/>
        </w:rPr>
        <w:sectPr w:rsidR="00CB4C04" w:rsidSect="00CB4C0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745538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Pr="00745538">
        <w:rPr>
          <w:vertAlign w:val="superscript"/>
        </w:rPr>
        <w:t>Baum</w:t>
      </w:r>
    </w:p>
    <w:p w:rsidR="00CB4C04" w:rsidRDefault="00CB4C04">
      <w:pPr>
        <w:spacing w:before="120" w:after="120"/>
        <w:ind w:left="4680"/>
        <w:jc w:val="center"/>
        <w:rPr>
          <w:bCs/>
          <w:vertAlign w:val="superscript"/>
        </w:rPr>
      </w:pPr>
    </w:p>
    <w:sectPr w:rsidR="00CB4C04" w:rsidSect="00CB4C0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FF1" w:rsidRDefault="00434FF1">
      <w:r>
        <w:separator/>
      </w:r>
    </w:p>
  </w:endnote>
  <w:endnote w:type="continuationSeparator" w:id="0">
    <w:p w:rsidR="00434FF1" w:rsidRDefault="00434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4C04" w:rsidRDefault="00CB4C0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4C04" w:rsidRDefault="00CB4C04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CB4C04" w:rsidRDefault="00CB4C04">
    <w:pPr>
      <w:pStyle w:val="Stopka"/>
      <w:tabs>
        <w:tab w:val="clear" w:pos="4536"/>
      </w:tabs>
      <w:jc w:val="center"/>
      <w:rPr>
        <w:sz w:val="18"/>
        <w:szCs w:val="18"/>
      </w:rPr>
    </w:pPr>
  </w:p>
  <w:p w:rsidR="00CB4C04" w:rsidRDefault="00CB4C04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4C04" w:rsidRDefault="00CB4C04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538" w:rsidRDefault="00745538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538" w:rsidRDefault="007455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FF1" w:rsidRDefault="00434FF1">
      <w:r>
        <w:separator/>
      </w:r>
    </w:p>
  </w:footnote>
  <w:footnote w:type="continuationSeparator" w:id="0">
    <w:p w:rsidR="00434FF1" w:rsidRDefault="00434F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4C04" w:rsidRDefault="00CB4C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4C04" w:rsidRDefault="00CB4C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4C04" w:rsidRDefault="00CB4C04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538" w:rsidRDefault="00745538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538" w:rsidRDefault="00745538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538" w:rsidRDefault="007455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2EC"/>
    <w:rsid w:val="00034F15"/>
    <w:rsid w:val="00095FA1"/>
    <w:rsid w:val="000B6515"/>
    <w:rsid w:val="000D1E6C"/>
    <w:rsid w:val="000D6259"/>
    <w:rsid w:val="000F09DA"/>
    <w:rsid w:val="001F1559"/>
    <w:rsid w:val="001F67FA"/>
    <w:rsid w:val="002371E6"/>
    <w:rsid w:val="00251690"/>
    <w:rsid w:val="002F587A"/>
    <w:rsid w:val="0033076C"/>
    <w:rsid w:val="003C27EC"/>
    <w:rsid w:val="00434FF1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45538"/>
    <w:rsid w:val="007822EC"/>
    <w:rsid w:val="007E5104"/>
    <w:rsid w:val="007E7D8F"/>
    <w:rsid w:val="00802201"/>
    <w:rsid w:val="008113FF"/>
    <w:rsid w:val="008569BA"/>
    <w:rsid w:val="008C0372"/>
    <w:rsid w:val="00917FEB"/>
    <w:rsid w:val="00953D9A"/>
    <w:rsid w:val="009C2B50"/>
    <w:rsid w:val="00AD5B8D"/>
    <w:rsid w:val="00AE6513"/>
    <w:rsid w:val="00B23222"/>
    <w:rsid w:val="00B37924"/>
    <w:rsid w:val="00BA1245"/>
    <w:rsid w:val="00CB4C04"/>
    <w:rsid w:val="00D05A79"/>
    <w:rsid w:val="00D26C67"/>
    <w:rsid w:val="00D5181E"/>
    <w:rsid w:val="00E05A7A"/>
    <w:rsid w:val="00E2728E"/>
    <w:rsid w:val="00E4520D"/>
    <w:rsid w:val="00EB4311"/>
    <w:rsid w:val="00EF36C3"/>
    <w:rsid w:val="00F40708"/>
    <w:rsid w:val="00F86B69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385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Powiadomienie o wyborze oferty Remont Śremskiego zoo</dc:title>
  <dc:creator>Slawomir Baum</dc:creator>
  <cp:keywords>Powiadomienie o wyborze oferty Remont Śremskiego zoo</cp:keywords>
  <cp:lastModifiedBy>Marta Urgacz</cp:lastModifiedBy>
  <cp:revision>6</cp:revision>
  <cp:lastPrinted>2017-08-01T06:59:00Z</cp:lastPrinted>
  <dcterms:created xsi:type="dcterms:W3CDTF">2017-08-01T06:57:00Z</dcterms:created>
  <dcterms:modified xsi:type="dcterms:W3CDTF">2017-08-01T08:53:00Z</dcterms:modified>
</cp:coreProperties>
</file>