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5D7487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-80645</wp:posOffset>
                </wp:positionH>
                <wp:positionV relativeFrom="paragraph">
                  <wp:posOffset>-230505</wp:posOffset>
                </wp:positionV>
                <wp:extent cx="2228850" cy="9525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952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6.35pt;margin-top:-18.15pt;width:175.5pt;height:7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49445F" w:rsidRPr="0049445F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9445F" w:rsidRPr="0049445F">
        <w:rPr>
          <w:rFonts w:ascii="Times New Roman" w:eastAsia="Times New Roman" w:hAnsi="Times New Roman"/>
          <w:b/>
          <w:sz w:val="24"/>
          <w:szCs w:val="20"/>
          <w:lang w:eastAsia="pl-PL"/>
        </w:rPr>
        <w:t>BP.271.30.2017.BS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9445F" w:rsidRPr="0049445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9445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9445F">
        <w:rPr>
          <w:rFonts w:ascii="Times New Roman" w:eastAsia="Times New Roman" w:hAnsi="Times New Roman"/>
          <w:b/>
          <w:sz w:val="24"/>
          <w:szCs w:val="24"/>
          <w:lang w:eastAsia="pl-PL"/>
        </w:rPr>
        <w:t>Termomodernizacja Szkoły Podstawowej nr 6 w Śremie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A01" w:rsidRDefault="00235A01" w:rsidP="00025386">
      <w:pPr>
        <w:spacing w:after="0" w:line="240" w:lineRule="auto"/>
      </w:pPr>
      <w:r>
        <w:separator/>
      </w:r>
    </w:p>
  </w:endnote>
  <w:endnote w:type="continuationSeparator" w:id="0">
    <w:p w:rsidR="00235A01" w:rsidRDefault="00235A0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45F" w:rsidRDefault="004944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5D7487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74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74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45F" w:rsidRDefault="004944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A01" w:rsidRDefault="00235A01" w:rsidP="00025386">
      <w:pPr>
        <w:spacing w:after="0" w:line="240" w:lineRule="auto"/>
      </w:pPr>
      <w:r>
        <w:separator/>
      </w:r>
    </w:p>
  </w:footnote>
  <w:footnote w:type="continuationSeparator" w:id="0">
    <w:p w:rsidR="00235A01" w:rsidRDefault="00235A0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45F" w:rsidRDefault="004944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45F" w:rsidRDefault="004944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45F" w:rsidRDefault="004944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A01"/>
    <w:rsid w:val="00025386"/>
    <w:rsid w:val="00101B40"/>
    <w:rsid w:val="001C2314"/>
    <w:rsid w:val="00235A01"/>
    <w:rsid w:val="003C30EF"/>
    <w:rsid w:val="0049445F"/>
    <w:rsid w:val="005624D8"/>
    <w:rsid w:val="005A0158"/>
    <w:rsid w:val="005D7487"/>
    <w:rsid w:val="0069796D"/>
    <w:rsid w:val="008E405A"/>
    <w:rsid w:val="008F2498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dcterms:created xsi:type="dcterms:W3CDTF">2017-08-23T06:25:00Z</dcterms:created>
  <dcterms:modified xsi:type="dcterms:W3CDTF">2017-08-23T06:25:00Z</dcterms:modified>
</cp:coreProperties>
</file>