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A9" w:rsidRDefault="00CF67A9" w:rsidP="006676AE">
      <w:pPr>
        <w:pStyle w:val="Nagwek4"/>
        <w:rPr>
          <w:b/>
          <w:i w:val="0"/>
          <w:sz w:val="22"/>
          <w:szCs w:val="22"/>
        </w:rPr>
      </w:pPr>
    </w:p>
    <w:p w:rsidR="00CF67A9" w:rsidRDefault="00CF67A9" w:rsidP="00CF67A9">
      <w:pPr>
        <w:pStyle w:val="Nagwek4"/>
        <w:ind w:left="3399" w:firstLine="141"/>
        <w:rPr>
          <w:b/>
          <w:i w:val="0"/>
          <w:sz w:val="22"/>
          <w:szCs w:val="22"/>
        </w:rPr>
      </w:pPr>
    </w:p>
    <w:p w:rsidR="006676AE" w:rsidRPr="00E24546" w:rsidRDefault="006676AE" w:rsidP="00CF67A9">
      <w:pPr>
        <w:pStyle w:val="Nagwek4"/>
        <w:ind w:left="3399" w:firstLine="141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D3488" w:rsidRPr="000D348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D3488" w:rsidRPr="000D3488">
        <w:rPr>
          <w:rFonts w:ascii="Times New Roman" w:hAnsi="Times New Roman"/>
          <w:b/>
        </w:rPr>
        <w:t>BP.271.33.2017.BS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3488" w:rsidRPr="000D3488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3488" w:rsidRPr="000D3488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0D3488" w:rsidRPr="000D3488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D3488" w:rsidRPr="000D3488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0D3488" w:rsidRPr="000D3488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D3488" w:rsidRPr="000D3488">
        <w:rPr>
          <w:rFonts w:ascii="Times New Roman" w:hAnsi="Times New Roman"/>
          <w:sz w:val="21"/>
          <w:szCs w:val="21"/>
        </w:rPr>
        <w:t>(</w:t>
      </w:r>
      <w:proofErr w:type="spellStart"/>
      <w:r w:rsidR="000D3488" w:rsidRPr="000D3488">
        <w:rPr>
          <w:rFonts w:ascii="Times New Roman" w:hAnsi="Times New Roman"/>
          <w:sz w:val="21"/>
          <w:szCs w:val="21"/>
        </w:rPr>
        <w:t>t.j</w:t>
      </w:r>
      <w:proofErr w:type="spellEnd"/>
      <w:r w:rsidR="000D3488" w:rsidRPr="000D3488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D3488" w:rsidRPr="000D3488">
        <w:rPr>
          <w:rFonts w:ascii="Times New Roman" w:hAnsi="Times New Roman"/>
          <w:b/>
          <w:sz w:val="24"/>
          <w:szCs w:val="24"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0D3488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D3488" w:rsidRPr="00292198" w:rsidRDefault="000D3488" w:rsidP="000D348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0D3488" w:rsidRPr="00292198" w:rsidRDefault="00292198" w:rsidP="000D348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D3488" w:rsidRPr="00292198">
        <w:rPr>
          <w:rFonts w:ascii="Times New Roman" w:hAnsi="Times New Roman"/>
          <w:bCs/>
          <w:iCs/>
        </w:rPr>
        <w:t xml:space="preserve"> </w:t>
      </w:r>
    </w:p>
    <w:p w:rsidR="000D3488" w:rsidRPr="00292198" w:rsidRDefault="00292198" w:rsidP="000D348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D3488" w:rsidRPr="00292198">
        <w:rPr>
          <w:rFonts w:ascii="Times New Roman" w:hAnsi="Times New Roman"/>
          <w:bCs/>
          <w:iCs/>
        </w:rPr>
        <w:t xml:space="preserve"> </w:t>
      </w:r>
    </w:p>
    <w:p w:rsidR="000D3488" w:rsidRDefault="00292198" w:rsidP="000D348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D3488">
        <w:rPr>
          <w:rFonts w:ascii="Times New Roman" w:hAnsi="Times New Roman"/>
          <w:bCs/>
          <w:iCs/>
        </w:rPr>
        <w:t xml:space="preserve"> </w:t>
      </w:r>
    </w:p>
    <w:p w:rsidR="000D3488" w:rsidRPr="00292198" w:rsidRDefault="00292198" w:rsidP="000D348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0D3488" w:rsidRPr="00292198">
        <w:rPr>
          <w:rFonts w:ascii="Times New Roman" w:hAnsi="Times New Roman"/>
          <w:bCs/>
          <w:iCs/>
        </w:rPr>
        <w:t xml:space="preserve"> </w:t>
      </w:r>
    </w:p>
    <w:p w:rsidR="000D3488" w:rsidRPr="00292198" w:rsidRDefault="00292198" w:rsidP="000D348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D3488" w:rsidRPr="00292198">
        <w:rPr>
          <w:rFonts w:ascii="Times New Roman" w:hAnsi="Times New Roman"/>
          <w:bCs/>
          <w:iCs/>
        </w:rPr>
        <w:t xml:space="preserve"> </w:t>
      </w:r>
    </w:p>
    <w:p w:rsidR="000D3488" w:rsidRPr="00292198" w:rsidRDefault="00292198" w:rsidP="000D3488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D3488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9"/>
      <w:footerReference w:type="default" r:id="rId10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127" w:rsidRDefault="00885127" w:rsidP="0038231F">
      <w:pPr>
        <w:spacing w:after="0" w:line="240" w:lineRule="auto"/>
      </w:pPr>
      <w:r>
        <w:separator/>
      </w:r>
    </w:p>
  </w:endnote>
  <w:endnote w:type="continuationSeparator" w:id="0">
    <w:p w:rsidR="00885127" w:rsidRDefault="008851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67A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67A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127" w:rsidRDefault="00885127" w:rsidP="0038231F">
      <w:pPr>
        <w:spacing w:after="0" w:line="240" w:lineRule="auto"/>
      </w:pPr>
      <w:r>
        <w:separator/>
      </w:r>
    </w:p>
  </w:footnote>
  <w:footnote w:type="continuationSeparator" w:id="0">
    <w:p w:rsidR="00885127" w:rsidRDefault="008851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A9" w:rsidRDefault="00CF67A9" w:rsidP="00CF67A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3488" w:rsidRDefault="000D34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12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3488"/>
    <w:rsid w:val="000D6F17"/>
    <w:rsid w:val="000D73C4"/>
    <w:rsid w:val="000E4D37"/>
    <w:rsid w:val="00160A7A"/>
    <w:rsid w:val="001902D2"/>
    <w:rsid w:val="001B111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46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5127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67A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3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63704-AD54-48CE-8130-0DEDC9C2E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2016-07-26T10:32:00Z</cp:lastPrinted>
  <dcterms:created xsi:type="dcterms:W3CDTF">2017-09-18T09:45:00Z</dcterms:created>
  <dcterms:modified xsi:type="dcterms:W3CDTF">2017-09-18T09:47:00Z</dcterms:modified>
</cp:coreProperties>
</file>