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12400" w:rsidP="007A7A8C">
      <w:pPr>
        <w:jc w:val="right"/>
        <w:rPr>
          <w:b/>
          <w:bCs/>
          <w:sz w:val="24"/>
        </w:rPr>
      </w:pPr>
      <w:bookmarkStart w:id="0" w:name="_GoBack"/>
      <w:bookmarkEnd w:id="0"/>
      <w:r w:rsidRPr="00B12400">
        <w:rPr>
          <w:sz w:val="24"/>
        </w:rPr>
        <w:t>Śrem</w:t>
      </w:r>
      <w:r w:rsidR="007A7A8C">
        <w:rPr>
          <w:sz w:val="24"/>
        </w:rPr>
        <w:t>,</w:t>
      </w:r>
      <w:r w:rsidR="00007727">
        <w:rPr>
          <w:sz w:val="24"/>
        </w:rPr>
        <w:t xml:space="preserve"> </w:t>
      </w:r>
      <w:r w:rsidR="007A7A8C">
        <w:rPr>
          <w:sz w:val="24"/>
        </w:rPr>
        <w:t>22.09.2017r.</w:t>
      </w:r>
    </w:p>
    <w:p w:rsidR="00A80738" w:rsidRDefault="00B12400" w:rsidP="00173B20">
      <w:pPr>
        <w:spacing w:after="40"/>
        <w:rPr>
          <w:b/>
          <w:bCs/>
          <w:sz w:val="24"/>
        </w:rPr>
      </w:pPr>
      <w:r w:rsidRPr="00B12400">
        <w:rPr>
          <w:b/>
          <w:bCs/>
          <w:sz w:val="24"/>
        </w:rPr>
        <w:t>Gmina Śrem</w:t>
      </w:r>
    </w:p>
    <w:p w:rsidR="00A80738" w:rsidRPr="00173B20" w:rsidRDefault="00B12400" w:rsidP="00A80738">
      <w:pPr>
        <w:rPr>
          <w:bCs/>
          <w:sz w:val="24"/>
        </w:rPr>
      </w:pPr>
      <w:r w:rsidRPr="00B12400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B12400">
        <w:rPr>
          <w:bCs/>
          <w:sz w:val="24"/>
        </w:rPr>
        <w:t>1</w:t>
      </w:r>
    </w:p>
    <w:p w:rsidR="00A80738" w:rsidRPr="00173B20" w:rsidRDefault="00B12400" w:rsidP="00A80738">
      <w:pPr>
        <w:rPr>
          <w:bCs/>
          <w:sz w:val="24"/>
        </w:rPr>
      </w:pPr>
      <w:r w:rsidRPr="00B12400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B12400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12400" w:rsidRPr="00B12400">
        <w:rPr>
          <w:b/>
          <w:sz w:val="24"/>
          <w:szCs w:val="24"/>
        </w:rPr>
        <w:t>BP.271.30.2017.BS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12400" w:rsidRPr="00B1240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12400" w:rsidP="00C659E2">
      <w:pPr>
        <w:pStyle w:val="Tekstpodstawowywcity"/>
        <w:spacing w:before="120" w:after="240"/>
        <w:ind w:firstLine="0"/>
        <w:jc w:val="center"/>
      </w:pPr>
      <w:r w:rsidRPr="00B12400">
        <w:rPr>
          <w:b/>
        </w:rPr>
        <w:t>Termomodernizacja Szkoły Podstawowej nr 6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12400" w:rsidRPr="00B12400">
        <w:rPr>
          <w:sz w:val="24"/>
          <w:szCs w:val="24"/>
        </w:rPr>
        <w:t>(</w:t>
      </w:r>
      <w:proofErr w:type="spellStart"/>
      <w:r w:rsidR="00B12400" w:rsidRPr="00B12400">
        <w:rPr>
          <w:sz w:val="24"/>
          <w:szCs w:val="24"/>
        </w:rPr>
        <w:t>t.j</w:t>
      </w:r>
      <w:proofErr w:type="spellEnd"/>
      <w:r w:rsidR="00B12400" w:rsidRPr="00B12400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12400" w:rsidRPr="00B12400">
        <w:rPr>
          <w:sz w:val="24"/>
          <w:szCs w:val="24"/>
        </w:rPr>
        <w:t>22/09/2017</w:t>
      </w:r>
      <w:r w:rsidR="00FF4AB1" w:rsidRPr="00FF4AB1">
        <w:rPr>
          <w:sz w:val="24"/>
          <w:szCs w:val="24"/>
        </w:rPr>
        <w:t xml:space="preserve"> o godz. </w:t>
      </w:r>
      <w:r w:rsidR="00B12400" w:rsidRPr="00B12400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7A7A8C">
        <w:rPr>
          <w:sz w:val="24"/>
          <w:szCs w:val="24"/>
        </w:rPr>
        <w:t>ynosi:</w:t>
      </w:r>
      <w:r w:rsidR="007A7A8C">
        <w:rPr>
          <w:sz w:val="24"/>
          <w:szCs w:val="24"/>
        </w:rPr>
        <w:br/>
        <w:t>4.996.974,</w:t>
      </w:r>
      <w:r w:rsidR="00B12400" w:rsidRPr="00B12400">
        <w:rPr>
          <w:sz w:val="24"/>
          <w:szCs w:val="24"/>
        </w:rPr>
        <w:t>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417"/>
        <w:gridCol w:w="1418"/>
        <w:gridCol w:w="1134"/>
        <w:gridCol w:w="1134"/>
        <w:gridCol w:w="992"/>
      </w:tblGrid>
      <w:tr w:rsidR="007A7A8C" w:rsidRPr="00493F8C" w:rsidTr="007A7A8C">
        <w:tc>
          <w:tcPr>
            <w:tcW w:w="709" w:type="dxa"/>
            <w:shd w:val="clear" w:color="auto" w:fill="auto"/>
            <w:vAlign w:val="center"/>
          </w:tcPr>
          <w:p w:rsidR="007A7A8C" w:rsidRPr="00490DC0" w:rsidRDefault="007A7A8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A7A8C" w:rsidRDefault="007A7A8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A7A8C" w:rsidRPr="00490DC0" w:rsidRDefault="007A7A8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7A8C" w:rsidRPr="00490DC0" w:rsidRDefault="007A7A8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</w:tcPr>
          <w:p w:rsidR="007A7A8C" w:rsidRPr="00490DC0" w:rsidRDefault="007A7A8C" w:rsidP="0023318D">
            <w:pPr>
              <w:spacing w:before="40" w:after="40"/>
              <w:jc w:val="center"/>
            </w:pPr>
            <w:r>
              <w:t>Okres dobrowolnego wydłużenia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A7A8C" w:rsidRPr="00490DC0" w:rsidRDefault="007A7A8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A7A8C" w:rsidRPr="00493F8C" w:rsidTr="007A7A8C">
        <w:tc>
          <w:tcPr>
            <w:tcW w:w="709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center"/>
            </w:pPr>
            <w:r w:rsidRPr="00B12400">
              <w:t>1</w:t>
            </w:r>
          </w:p>
        </w:tc>
        <w:tc>
          <w:tcPr>
            <w:tcW w:w="2410" w:type="dxa"/>
            <w:shd w:val="clear" w:color="auto" w:fill="auto"/>
          </w:tcPr>
          <w:p w:rsidR="007A7A8C" w:rsidRPr="00490DC0" w:rsidRDefault="007A7A8C" w:rsidP="00FE1ED2">
            <w:pPr>
              <w:spacing w:before="40"/>
            </w:pPr>
            <w:r w:rsidRPr="00B12400">
              <w:t>Lisiewicz-Wielądek (lider: Zakład Produkcyjno-Handlowo-Usługowy Sławomir Lisiewicz)</w:t>
            </w:r>
          </w:p>
          <w:p w:rsidR="007A7A8C" w:rsidRPr="00490DC0" w:rsidRDefault="007A7A8C" w:rsidP="00FE1ED2">
            <w:r w:rsidRPr="00B12400">
              <w:t>Stróżewo</w:t>
            </w:r>
            <w:r w:rsidRPr="00490DC0">
              <w:t xml:space="preserve"> </w:t>
            </w:r>
            <w:r w:rsidRPr="00B12400">
              <w:t>36</w:t>
            </w:r>
            <w:r w:rsidRPr="00490DC0">
              <w:t xml:space="preserve"> </w:t>
            </w:r>
          </w:p>
          <w:p w:rsidR="007A7A8C" w:rsidRPr="00490DC0" w:rsidRDefault="007A7A8C" w:rsidP="00FE1ED2">
            <w:pPr>
              <w:spacing w:after="40"/>
              <w:jc w:val="both"/>
            </w:pPr>
            <w:r w:rsidRPr="00B12400">
              <w:t>64-800</w:t>
            </w:r>
            <w:r w:rsidRPr="00490DC0">
              <w:t xml:space="preserve"> </w:t>
            </w:r>
            <w:r w:rsidRPr="00B12400">
              <w:t>Chodzież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7A8C" w:rsidRPr="00490DC0" w:rsidRDefault="007A7A8C" w:rsidP="007A7A8C">
            <w:pPr>
              <w:spacing w:before="120" w:after="120"/>
              <w:jc w:val="both"/>
            </w:pPr>
            <w:r w:rsidRPr="00B12400">
              <w:t>5</w:t>
            </w:r>
            <w:r>
              <w:t>.677.</w:t>
            </w:r>
            <w:r w:rsidRPr="00B12400">
              <w:t>729</w:t>
            </w:r>
            <w:r>
              <w:t>,05</w:t>
            </w:r>
            <w:r w:rsidRPr="00B12400">
              <w:t>zł</w:t>
            </w:r>
          </w:p>
        </w:tc>
        <w:tc>
          <w:tcPr>
            <w:tcW w:w="1418" w:type="dxa"/>
          </w:tcPr>
          <w:p w:rsidR="007A7A8C" w:rsidRDefault="007A7A8C" w:rsidP="007A7A8C">
            <w:pPr>
              <w:spacing w:before="120" w:after="120"/>
              <w:jc w:val="center"/>
            </w:pPr>
          </w:p>
          <w:p w:rsidR="007A7A8C" w:rsidRDefault="007A7A8C" w:rsidP="007A7A8C">
            <w:pPr>
              <w:spacing w:before="120" w:after="120"/>
              <w:jc w:val="center"/>
            </w:pPr>
            <w:r>
              <w:t>24 miesiące</w:t>
            </w:r>
          </w:p>
          <w:p w:rsidR="007A7A8C" w:rsidRPr="007A7A8C" w:rsidRDefault="007A7A8C" w:rsidP="007A7A8C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</w:tr>
      <w:tr w:rsidR="007A7A8C" w:rsidRPr="00493F8C" w:rsidTr="007A7A8C">
        <w:tc>
          <w:tcPr>
            <w:tcW w:w="709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center"/>
            </w:pPr>
            <w:r w:rsidRPr="00B12400">
              <w:t>2</w:t>
            </w:r>
          </w:p>
        </w:tc>
        <w:tc>
          <w:tcPr>
            <w:tcW w:w="2410" w:type="dxa"/>
            <w:shd w:val="clear" w:color="auto" w:fill="auto"/>
          </w:tcPr>
          <w:p w:rsidR="007A7A8C" w:rsidRPr="00490DC0" w:rsidRDefault="007A7A8C" w:rsidP="00FE1ED2">
            <w:pPr>
              <w:spacing w:before="40"/>
            </w:pPr>
            <w:r>
              <w:t xml:space="preserve">Ciepłownik® </w:t>
            </w:r>
            <w:proofErr w:type="spellStart"/>
            <w:r>
              <w:t>Ekoinwestycje</w:t>
            </w:r>
            <w:proofErr w:type="spellEnd"/>
            <w:r>
              <w:br/>
            </w:r>
            <w:proofErr w:type="spellStart"/>
            <w:r w:rsidRPr="00B12400">
              <w:t>Sp.z</w:t>
            </w:r>
            <w:proofErr w:type="spellEnd"/>
            <w:r w:rsidRPr="00B12400">
              <w:t xml:space="preserve"> o.o. </w:t>
            </w:r>
            <w:proofErr w:type="spellStart"/>
            <w:r w:rsidRPr="00B12400">
              <w:t>sp.k</w:t>
            </w:r>
            <w:proofErr w:type="spellEnd"/>
            <w:r w:rsidRPr="00B12400">
              <w:t>.</w:t>
            </w:r>
          </w:p>
          <w:p w:rsidR="007A7A8C" w:rsidRPr="00490DC0" w:rsidRDefault="007A7A8C" w:rsidP="00FE1ED2">
            <w:r w:rsidRPr="00B12400">
              <w:t xml:space="preserve">ul. </w:t>
            </w:r>
            <w:proofErr w:type="spellStart"/>
            <w:r w:rsidRPr="00B12400">
              <w:t>Grunwadzka</w:t>
            </w:r>
            <w:proofErr w:type="spellEnd"/>
            <w:r w:rsidRPr="00490DC0">
              <w:t xml:space="preserve"> </w:t>
            </w:r>
            <w:r w:rsidRPr="00B12400">
              <w:t>475</w:t>
            </w:r>
            <w:r w:rsidRPr="00490DC0">
              <w:t xml:space="preserve"> </w:t>
            </w:r>
          </w:p>
          <w:p w:rsidR="007A7A8C" w:rsidRPr="00490DC0" w:rsidRDefault="007A7A8C" w:rsidP="00FE1ED2">
            <w:pPr>
              <w:spacing w:after="40"/>
              <w:jc w:val="both"/>
            </w:pPr>
            <w:r w:rsidRPr="00B12400">
              <w:t>62-064</w:t>
            </w:r>
            <w:r w:rsidRPr="00490DC0">
              <w:t xml:space="preserve"> </w:t>
            </w:r>
            <w:r w:rsidRPr="00B12400">
              <w:t>Plewiska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4.691.057,56</w:t>
            </w:r>
            <w:r w:rsidRPr="00B12400">
              <w:t>zł</w:t>
            </w:r>
          </w:p>
        </w:tc>
        <w:tc>
          <w:tcPr>
            <w:tcW w:w="1418" w:type="dxa"/>
          </w:tcPr>
          <w:p w:rsidR="007A7A8C" w:rsidRDefault="007A7A8C" w:rsidP="007A7A8C">
            <w:pPr>
              <w:spacing w:before="120" w:after="120"/>
              <w:jc w:val="center"/>
            </w:pPr>
          </w:p>
          <w:p w:rsidR="007A7A8C" w:rsidRPr="00B12400" w:rsidRDefault="007A7A8C" w:rsidP="007A7A8C">
            <w:pPr>
              <w:spacing w:before="120" w:after="120"/>
              <w:jc w:val="center"/>
            </w:pPr>
            <w:r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</w:tr>
      <w:tr w:rsidR="007A7A8C" w:rsidRPr="00493F8C" w:rsidTr="007A7A8C">
        <w:tc>
          <w:tcPr>
            <w:tcW w:w="709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center"/>
            </w:pPr>
            <w:r w:rsidRPr="00B12400">
              <w:t>3</w:t>
            </w:r>
          </w:p>
        </w:tc>
        <w:tc>
          <w:tcPr>
            <w:tcW w:w="2410" w:type="dxa"/>
            <w:shd w:val="clear" w:color="auto" w:fill="auto"/>
          </w:tcPr>
          <w:p w:rsidR="007A7A8C" w:rsidRPr="00490DC0" w:rsidRDefault="007A7A8C" w:rsidP="00FE1ED2">
            <w:pPr>
              <w:spacing w:before="40"/>
            </w:pPr>
            <w:r>
              <w:t>INWEST LIM</w:t>
            </w:r>
            <w:r>
              <w:br/>
            </w:r>
            <w:proofErr w:type="spellStart"/>
            <w:r w:rsidRPr="00B12400">
              <w:t>sp</w:t>
            </w:r>
            <w:proofErr w:type="spellEnd"/>
            <w:r w:rsidRPr="00B12400">
              <w:t xml:space="preserve"> z o.o. </w:t>
            </w:r>
            <w:proofErr w:type="spellStart"/>
            <w:r w:rsidRPr="00B12400">
              <w:t>sp.k</w:t>
            </w:r>
            <w:proofErr w:type="spellEnd"/>
          </w:p>
          <w:p w:rsidR="007A7A8C" w:rsidRPr="00490DC0" w:rsidRDefault="007A7A8C" w:rsidP="00FE1ED2">
            <w:r>
              <w:t xml:space="preserve">ul. </w:t>
            </w:r>
            <w:r w:rsidRPr="00B12400">
              <w:t>Bukowska</w:t>
            </w:r>
            <w:r w:rsidRPr="00490DC0">
              <w:t xml:space="preserve"> </w:t>
            </w:r>
            <w:r w:rsidRPr="00B12400">
              <w:t>41B</w:t>
            </w:r>
            <w:r w:rsidRPr="00490DC0">
              <w:t xml:space="preserve"> </w:t>
            </w:r>
          </w:p>
          <w:p w:rsidR="007A7A8C" w:rsidRPr="00490DC0" w:rsidRDefault="007A7A8C" w:rsidP="00FE1ED2">
            <w:pPr>
              <w:spacing w:after="40"/>
              <w:jc w:val="both"/>
            </w:pPr>
            <w:r w:rsidRPr="00B12400">
              <w:t>62-081</w:t>
            </w:r>
            <w:r w:rsidRPr="00490DC0">
              <w:t xml:space="preserve"> </w:t>
            </w:r>
            <w:r w:rsidRPr="00B12400">
              <w:t>Wysogotowo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4.534.119,62</w:t>
            </w:r>
            <w:r w:rsidRPr="00B12400">
              <w:t>zł</w:t>
            </w:r>
          </w:p>
        </w:tc>
        <w:tc>
          <w:tcPr>
            <w:tcW w:w="1418" w:type="dxa"/>
          </w:tcPr>
          <w:p w:rsidR="007A7A8C" w:rsidRDefault="007A7A8C" w:rsidP="007A7A8C">
            <w:pPr>
              <w:spacing w:before="120" w:after="120"/>
              <w:jc w:val="center"/>
            </w:pPr>
          </w:p>
          <w:p w:rsidR="007A7A8C" w:rsidRPr="00B12400" w:rsidRDefault="007A7A8C" w:rsidP="007A7A8C">
            <w:pPr>
              <w:spacing w:before="120" w:after="120"/>
              <w:jc w:val="center"/>
            </w:pPr>
            <w:r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</w:tr>
      <w:tr w:rsidR="007A7A8C" w:rsidRPr="00493F8C" w:rsidTr="007A7A8C">
        <w:tc>
          <w:tcPr>
            <w:tcW w:w="709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center"/>
            </w:pPr>
            <w:r w:rsidRPr="00B12400">
              <w:t>4</w:t>
            </w:r>
          </w:p>
        </w:tc>
        <w:tc>
          <w:tcPr>
            <w:tcW w:w="2410" w:type="dxa"/>
            <w:shd w:val="clear" w:color="auto" w:fill="auto"/>
          </w:tcPr>
          <w:p w:rsidR="007A7A8C" w:rsidRPr="00490DC0" w:rsidRDefault="007A7A8C" w:rsidP="00FE1ED2">
            <w:pPr>
              <w:spacing w:before="40"/>
            </w:pPr>
            <w:r w:rsidRPr="00B12400">
              <w:t xml:space="preserve">Przedsiębiorstwo Budowlane </w:t>
            </w:r>
            <w:proofErr w:type="spellStart"/>
            <w:r w:rsidRPr="00B12400">
              <w:t>Constructo</w:t>
            </w:r>
            <w:proofErr w:type="spellEnd"/>
            <w:r w:rsidRPr="00B12400">
              <w:t xml:space="preserve"> Waldemar Osiński</w:t>
            </w:r>
          </w:p>
          <w:p w:rsidR="007A7A8C" w:rsidRPr="00490DC0" w:rsidRDefault="007A7A8C" w:rsidP="00FE1ED2">
            <w:r w:rsidRPr="00B12400">
              <w:t>Rogówko 6A</w:t>
            </w:r>
          </w:p>
          <w:p w:rsidR="007A7A8C" w:rsidRPr="00490DC0" w:rsidRDefault="007A7A8C" w:rsidP="00FE1ED2">
            <w:pPr>
              <w:spacing w:after="40"/>
              <w:jc w:val="both"/>
            </w:pPr>
            <w:r w:rsidRPr="00B12400">
              <w:t>87-162</w:t>
            </w:r>
            <w:r w:rsidRPr="00490DC0">
              <w:t xml:space="preserve"> </w:t>
            </w:r>
            <w:r w:rsidRPr="00B12400">
              <w:t>Lubicz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7A8C" w:rsidRPr="00490DC0" w:rsidRDefault="007A7A8C" w:rsidP="007A7A8C">
            <w:pPr>
              <w:spacing w:before="120" w:after="120"/>
              <w:jc w:val="both"/>
            </w:pPr>
            <w:r>
              <w:t>4.880.</w:t>
            </w:r>
            <w:r w:rsidRPr="00B12400">
              <w:t>078</w:t>
            </w:r>
            <w:r>
              <w:t>,22</w:t>
            </w:r>
            <w:r w:rsidRPr="00B12400">
              <w:t>zł</w:t>
            </w:r>
          </w:p>
        </w:tc>
        <w:tc>
          <w:tcPr>
            <w:tcW w:w="1418" w:type="dxa"/>
          </w:tcPr>
          <w:p w:rsidR="007A7A8C" w:rsidRDefault="007A7A8C" w:rsidP="007A7A8C">
            <w:pPr>
              <w:spacing w:before="120" w:after="120"/>
              <w:jc w:val="center"/>
            </w:pPr>
          </w:p>
          <w:p w:rsidR="007A7A8C" w:rsidRPr="00B12400" w:rsidRDefault="007A7A8C" w:rsidP="007A7A8C">
            <w:pPr>
              <w:spacing w:before="120" w:after="120"/>
              <w:jc w:val="center"/>
            </w:pPr>
            <w:r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A7A8C" w:rsidRPr="00490DC0" w:rsidRDefault="007A7A8C" w:rsidP="00FE1ED2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B12400">
              <w:t>z SIWZ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B12400" w:rsidP="00173B20">
      <w:pPr>
        <w:jc w:val="right"/>
      </w:pPr>
      <w:r w:rsidRPr="00B12400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B12400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137" w:rsidRDefault="00EE0137">
      <w:r>
        <w:separator/>
      </w:r>
    </w:p>
  </w:endnote>
  <w:endnote w:type="continuationSeparator" w:id="0">
    <w:p w:rsidR="00EE0137" w:rsidRDefault="00EE0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831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1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1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01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137" w:rsidRDefault="00EE0137">
      <w:r>
        <w:separator/>
      </w:r>
    </w:p>
  </w:footnote>
  <w:footnote w:type="continuationSeparator" w:id="0">
    <w:p w:rsidR="00EE0137" w:rsidRDefault="00EE0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400" w:rsidRDefault="00B124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A8C" w:rsidRPr="007A7A8C" w:rsidRDefault="00E83165" w:rsidP="007A7A8C">
    <w:pPr>
      <w:pBdr>
        <w:bottom w:val="single" w:sz="6" w:space="0" w:color="auto"/>
      </w:pBdr>
      <w:tabs>
        <w:tab w:val="center" w:pos="4536"/>
        <w:tab w:val="right" w:pos="9866"/>
      </w:tabs>
      <w:jc w:val="center"/>
      <w:rPr>
        <w:sz w:val="24"/>
        <w:szCs w:val="24"/>
      </w:rPr>
    </w:pPr>
    <w:r>
      <w:rPr>
        <w:noProof/>
        <w:sz w:val="24"/>
        <w:szCs w:val="24"/>
      </w:rPr>
      <w:drawing>
        <wp:inline distT="0" distB="0" distL="0" distR="0">
          <wp:extent cx="5753100" cy="571500"/>
          <wp:effectExtent l="0" t="0" r="0" b="0"/>
          <wp:docPr id="1" name="Obraz 1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2400" w:rsidRPr="007A7A8C" w:rsidRDefault="00B12400" w:rsidP="007A7A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400" w:rsidRDefault="00B124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13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41D7"/>
    <w:rsid w:val="0069085C"/>
    <w:rsid w:val="007A7A8C"/>
    <w:rsid w:val="00843263"/>
    <w:rsid w:val="00861E75"/>
    <w:rsid w:val="009D19BD"/>
    <w:rsid w:val="009F189D"/>
    <w:rsid w:val="00A80738"/>
    <w:rsid w:val="00B12400"/>
    <w:rsid w:val="00C236D3"/>
    <w:rsid w:val="00C659E2"/>
    <w:rsid w:val="00CB0802"/>
    <w:rsid w:val="00D7128F"/>
    <w:rsid w:val="00E83165"/>
    <w:rsid w:val="00EA3476"/>
    <w:rsid w:val="00EE013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2017-09-22T08:20:00Z</dcterms:created>
  <dcterms:modified xsi:type="dcterms:W3CDTF">2017-09-22T08:20:00Z</dcterms:modified>
</cp:coreProperties>
</file>