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656197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7A2645">
      <w:pPr>
        <w:ind w:firstLine="3969"/>
        <w:rPr>
          <w:b/>
        </w:rPr>
      </w:pPr>
      <w:r w:rsidRPr="007A2645">
        <w:rPr>
          <w:b/>
        </w:rPr>
        <w:t>Gmina Śrem</w:t>
      </w:r>
    </w:p>
    <w:p w:rsidR="00E54E5A" w:rsidRDefault="007A2645">
      <w:pPr>
        <w:ind w:left="3969"/>
        <w:rPr>
          <w:b/>
        </w:rPr>
      </w:pPr>
      <w:r w:rsidRPr="007A2645">
        <w:rPr>
          <w:b/>
        </w:rPr>
        <w:t>Plac 20 Października</w:t>
      </w:r>
      <w:r w:rsidR="00E54E5A">
        <w:rPr>
          <w:b/>
        </w:rPr>
        <w:t xml:space="preserve"> </w:t>
      </w:r>
      <w:r w:rsidRPr="007A2645">
        <w:rPr>
          <w:b/>
        </w:rPr>
        <w:t>1</w:t>
      </w:r>
    </w:p>
    <w:p w:rsidR="00E54E5A" w:rsidRDefault="007A2645">
      <w:pPr>
        <w:ind w:firstLine="3969"/>
        <w:rPr>
          <w:b/>
        </w:rPr>
      </w:pPr>
      <w:r w:rsidRPr="007A2645">
        <w:rPr>
          <w:b/>
        </w:rPr>
        <w:t>63-100</w:t>
      </w:r>
      <w:r w:rsidR="00E54E5A">
        <w:rPr>
          <w:b/>
        </w:rPr>
        <w:t xml:space="preserve"> </w:t>
      </w:r>
      <w:r w:rsidRPr="007A2645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7A2645" w:rsidRPr="007A2645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7A2645" w:rsidRPr="007A2645">
        <w:rPr>
          <w:b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>
        <w:t>”.</w:t>
      </w: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9574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621"/>
        <w:gridCol w:w="4953"/>
      </w:tblGrid>
      <w:tr w:rsidR="003F1FD7" w:rsidTr="003F1FD7">
        <w:trPr>
          <w:trHeight w:val="704"/>
        </w:trPr>
        <w:tc>
          <w:tcPr>
            <w:tcW w:w="9574" w:type="dxa"/>
            <w:gridSpan w:val="2"/>
            <w:vAlign w:val="center"/>
          </w:tcPr>
          <w:p w:rsidR="003F1FD7" w:rsidRPr="00306360" w:rsidRDefault="003F1FD7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3F1FD7" w:rsidTr="003F1FD7">
        <w:tc>
          <w:tcPr>
            <w:tcW w:w="9574" w:type="dxa"/>
            <w:gridSpan w:val="2"/>
          </w:tcPr>
          <w:p w:rsidR="003F1FD7" w:rsidRPr="00C57DDD" w:rsidRDefault="003F1FD7" w:rsidP="00D16AF8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7A2645">
              <w:t>Dostawa i wdrożenie Systemu Informacji Przestrzennej Gminy Śrem wraz z dostawą niezbędnego sprzętu komputerowego i oprogramowania w ramach projektu "TIK w służbie nowoczesnych usług elektronicznych Gminy Śrem".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>cena (C) za wykonanie</w:t>
            </w:r>
            <w:r w:rsidR="00CA5CF4">
              <w:t xml:space="preserve"> zamówienia</w:t>
            </w:r>
            <w:bookmarkStart w:id="0" w:name="_GoBack"/>
            <w:bookmarkEnd w:id="0"/>
            <w:r>
              <w:t xml:space="preserve"> wynosi kwotę netto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>wynosi kwotę brutto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20660" w:rsidTr="00420660">
        <w:tc>
          <w:tcPr>
            <w:tcW w:w="4621" w:type="dxa"/>
          </w:tcPr>
          <w:p w:rsidR="00420660" w:rsidRDefault="00420660" w:rsidP="00420660">
            <w:pPr>
              <w:jc w:val="center"/>
            </w:pPr>
            <w:r>
              <w:t>Okres gwarancji na  serwery wskazane w Opisie Przedmiotu Zamówienia, dot. zad. 2</w:t>
            </w:r>
          </w:p>
          <w:p w:rsidR="00420660" w:rsidRDefault="00420660" w:rsidP="00420660">
            <w:pPr>
              <w:rPr>
                <w:sz w:val="28"/>
              </w:rPr>
            </w:pPr>
          </w:p>
          <w:p w:rsidR="00420660" w:rsidRDefault="00420660" w:rsidP="00420660">
            <w:r>
              <w:t>(nie mniej niż: 36 miesięcy</w:t>
            </w: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Maksymalnie: 60 miesięcy)</w:t>
            </w:r>
          </w:p>
        </w:tc>
        <w:tc>
          <w:tcPr>
            <w:tcW w:w="4953" w:type="dxa"/>
          </w:tcPr>
          <w:p w:rsidR="00420660" w:rsidRDefault="00420660" w:rsidP="00D16AF8">
            <w:pPr>
              <w:spacing w:line="360" w:lineRule="auto"/>
              <w:jc w:val="both"/>
              <w:rPr>
                <w:b/>
              </w:rPr>
            </w:pPr>
          </w:p>
          <w:p w:rsidR="00420660" w:rsidRDefault="00420660" w:rsidP="00420660">
            <w:pPr>
              <w:tabs>
                <w:tab w:val="left" w:pos="1373"/>
              </w:tabs>
            </w:pPr>
            <w:r>
              <w:tab/>
              <w:t>…………………….. miesięcy</w:t>
            </w:r>
          </w:p>
          <w:p w:rsidR="00420660" w:rsidRDefault="00420660" w:rsidP="00420660">
            <w:pPr>
              <w:tabs>
                <w:tab w:val="left" w:pos="1373"/>
              </w:tabs>
            </w:pPr>
          </w:p>
          <w:p w:rsidR="00420660" w:rsidRPr="00420660" w:rsidRDefault="00420660" w:rsidP="00420660">
            <w:pPr>
              <w:tabs>
                <w:tab w:val="left" w:pos="1373"/>
              </w:tabs>
            </w:pPr>
            <w:r>
              <w:t>Słownie ……………………………………</w:t>
            </w:r>
          </w:p>
        </w:tc>
      </w:tr>
      <w:tr w:rsidR="00420660" w:rsidTr="00420660">
        <w:tc>
          <w:tcPr>
            <w:tcW w:w="4621" w:type="dxa"/>
          </w:tcPr>
          <w:p w:rsidR="00420660" w:rsidRDefault="00420660" w:rsidP="00D16AF8">
            <w:pPr>
              <w:spacing w:line="360" w:lineRule="auto"/>
              <w:jc w:val="both"/>
            </w:pPr>
            <w:r>
              <w:t>Okres gwarancji – macierz wskazane w Opisie Przedmiotu Zamówienia, dot. zad. 2</w:t>
            </w:r>
          </w:p>
          <w:p w:rsidR="00420660" w:rsidRDefault="00420660" w:rsidP="00420660">
            <w:r>
              <w:t>nie mniej niż: 36 miesięcy</w:t>
            </w: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Maksymalnie: 60 miesięcy)</w:t>
            </w:r>
          </w:p>
        </w:tc>
        <w:tc>
          <w:tcPr>
            <w:tcW w:w="4953" w:type="dxa"/>
          </w:tcPr>
          <w:p w:rsidR="00420660" w:rsidRDefault="00420660" w:rsidP="00420660">
            <w:pPr>
              <w:spacing w:line="360" w:lineRule="auto"/>
              <w:jc w:val="both"/>
              <w:rPr>
                <w:b/>
              </w:rPr>
            </w:pPr>
          </w:p>
          <w:p w:rsidR="00420660" w:rsidRDefault="00420660" w:rsidP="00420660">
            <w:pPr>
              <w:tabs>
                <w:tab w:val="left" w:pos="1373"/>
              </w:tabs>
            </w:pPr>
            <w:r>
              <w:tab/>
            </w:r>
          </w:p>
          <w:p w:rsidR="00420660" w:rsidRDefault="00420660" w:rsidP="00420660">
            <w:pPr>
              <w:tabs>
                <w:tab w:val="left" w:pos="1373"/>
              </w:tabs>
            </w:pPr>
            <w:r>
              <w:t xml:space="preserve">                     …………………….. miesięcy</w:t>
            </w:r>
          </w:p>
          <w:p w:rsidR="00420660" w:rsidRDefault="00420660" w:rsidP="00420660">
            <w:pPr>
              <w:tabs>
                <w:tab w:val="left" w:pos="1373"/>
              </w:tabs>
            </w:pP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Słownie ……………………………………</w:t>
            </w:r>
          </w:p>
        </w:tc>
      </w:tr>
      <w:tr w:rsidR="00420660" w:rsidTr="00420660">
        <w:tc>
          <w:tcPr>
            <w:tcW w:w="4621" w:type="dxa"/>
          </w:tcPr>
          <w:p w:rsidR="00420660" w:rsidRDefault="00420660" w:rsidP="00D16AF8">
            <w:pPr>
              <w:spacing w:line="360" w:lineRule="auto"/>
              <w:jc w:val="both"/>
            </w:pPr>
            <w:r>
              <w:t xml:space="preserve">Okres nieodpłatnej opieki autorskiej na </w:t>
            </w:r>
            <w:r>
              <w:lastRenderedPageBreak/>
              <w:t>wytworzone oprogramowanie wskazane w Opisie Przedmiotu Zamówienia, dot. zad. 1</w:t>
            </w:r>
          </w:p>
          <w:p w:rsidR="00420660" w:rsidRDefault="00420660" w:rsidP="00420660">
            <w:r>
              <w:t>nie mniej niż: 36 miesięcy</w:t>
            </w:r>
          </w:p>
          <w:p w:rsidR="00420660" w:rsidRPr="00420660" w:rsidRDefault="00420660" w:rsidP="00420660">
            <w:pPr>
              <w:spacing w:line="360" w:lineRule="auto"/>
              <w:jc w:val="both"/>
            </w:pPr>
            <w:r>
              <w:t>Maksymalnie: 60 miesięcy)</w:t>
            </w:r>
          </w:p>
        </w:tc>
        <w:tc>
          <w:tcPr>
            <w:tcW w:w="4953" w:type="dxa"/>
          </w:tcPr>
          <w:p w:rsidR="00420660" w:rsidRDefault="00420660" w:rsidP="00420660">
            <w:pPr>
              <w:spacing w:line="360" w:lineRule="auto"/>
              <w:jc w:val="both"/>
              <w:rPr>
                <w:b/>
              </w:rPr>
            </w:pPr>
          </w:p>
          <w:p w:rsidR="00420660" w:rsidRDefault="00420660" w:rsidP="00420660">
            <w:pPr>
              <w:tabs>
                <w:tab w:val="left" w:pos="1373"/>
              </w:tabs>
            </w:pPr>
            <w:r>
              <w:lastRenderedPageBreak/>
              <w:tab/>
              <w:t>…………………….. miesięcy</w:t>
            </w:r>
          </w:p>
          <w:p w:rsidR="00420660" w:rsidRDefault="00420660" w:rsidP="00420660">
            <w:pPr>
              <w:tabs>
                <w:tab w:val="left" w:pos="1373"/>
              </w:tabs>
            </w:pP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Słownie ……………………………………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udzielamy gwarancji na okres .......... miesięcy licząc od daty odbioru końcowego.</w:t>
      </w:r>
    </w:p>
    <w:p w:rsidR="00E54E5A" w:rsidRDefault="00E54E5A">
      <w:pPr>
        <w:spacing w:line="360" w:lineRule="auto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A44" w:rsidRDefault="00703A44">
      <w:r>
        <w:separator/>
      </w:r>
    </w:p>
  </w:endnote>
  <w:endnote w:type="continuationSeparator" w:id="0">
    <w:p w:rsidR="00703A44" w:rsidRDefault="0070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5CF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A44" w:rsidRDefault="00703A44">
      <w:r>
        <w:separator/>
      </w:r>
    </w:p>
  </w:footnote>
  <w:footnote w:type="continuationSeparator" w:id="0">
    <w:p w:rsidR="00703A44" w:rsidRDefault="00703A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DD" w:rsidRDefault="00001BDD" w:rsidP="00001BDD">
    <w:pPr>
      <w:pStyle w:val="Nagwek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A2645" w:rsidRDefault="007A26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44"/>
    <w:rsid w:val="00001BDD"/>
    <w:rsid w:val="000F18FA"/>
    <w:rsid w:val="00306360"/>
    <w:rsid w:val="00354AC4"/>
    <w:rsid w:val="003F1FD7"/>
    <w:rsid w:val="00420660"/>
    <w:rsid w:val="00637863"/>
    <w:rsid w:val="00656197"/>
    <w:rsid w:val="006703E0"/>
    <w:rsid w:val="006D00CB"/>
    <w:rsid w:val="00703495"/>
    <w:rsid w:val="00703A44"/>
    <w:rsid w:val="00733F44"/>
    <w:rsid w:val="007A2645"/>
    <w:rsid w:val="00B21345"/>
    <w:rsid w:val="00C33979"/>
    <w:rsid w:val="00C57DDD"/>
    <w:rsid w:val="00CA5CF4"/>
    <w:rsid w:val="00D367A6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001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001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4</cp:revision>
  <cp:lastPrinted>2001-01-24T12:21:00Z</cp:lastPrinted>
  <dcterms:created xsi:type="dcterms:W3CDTF">2017-09-27T09:46:00Z</dcterms:created>
  <dcterms:modified xsi:type="dcterms:W3CDTF">2017-09-27T09:58:00Z</dcterms:modified>
</cp:coreProperties>
</file>