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B357E" w:rsidP="00B71526">
      <w:pPr>
        <w:jc w:val="right"/>
        <w:rPr>
          <w:b/>
          <w:bCs/>
          <w:sz w:val="24"/>
        </w:rPr>
      </w:pPr>
      <w:r w:rsidRPr="004B357E">
        <w:rPr>
          <w:sz w:val="24"/>
        </w:rPr>
        <w:t>Śrem</w:t>
      </w:r>
      <w:r w:rsidR="0082141C">
        <w:rPr>
          <w:sz w:val="24"/>
        </w:rPr>
        <w:t>,</w:t>
      </w:r>
      <w:r w:rsidR="00007727">
        <w:rPr>
          <w:sz w:val="24"/>
        </w:rPr>
        <w:t xml:space="preserve"> dnia</w:t>
      </w:r>
      <w:r w:rsidR="00B71526">
        <w:rPr>
          <w:sz w:val="24"/>
        </w:rPr>
        <w:t xml:space="preserve"> 15 listopada 2017 roku</w:t>
      </w:r>
    </w:p>
    <w:p w:rsidR="00007727" w:rsidRDefault="00007727" w:rsidP="0082141C">
      <w:pPr>
        <w:rPr>
          <w:b/>
          <w:bCs/>
          <w:sz w:val="24"/>
        </w:rPr>
      </w:pPr>
    </w:p>
    <w:p w:rsidR="00A80738" w:rsidRDefault="004B357E" w:rsidP="0082141C">
      <w:pPr>
        <w:spacing w:after="40"/>
        <w:rPr>
          <w:b/>
          <w:bCs/>
          <w:sz w:val="24"/>
        </w:rPr>
      </w:pPr>
      <w:r w:rsidRPr="004B357E">
        <w:rPr>
          <w:b/>
          <w:bCs/>
          <w:sz w:val="24"/>
        </w:rPr>
        <w:t>Gmina Śrem</w:t>
      </w:r>
    </w:p>
    <w:p w:rsidR="00A80738" w:rsidRPr="00173B20" w:rsidRDefault="004B357E" w:rsidP="0082141C">
      <w:pPr>
        <w:rPr>
          <w:bCs/>
          <w:sz w:val="24"/>
        </w:rPr>
      </w:pPr>
      <w:r w:rsidRPr="004B357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4B357E">
        <w:rPr>
          <w:bCs/>
          <w:sz w:val="24"/>
        </w:rPr>
        <w:t>1</w:t>
      </w:r>
    </w:p>
    <w:p w:rsidR="00A80738" w:rsidRPr="00173B20" w:rsidRDefault="004B357E" w:rsidP="0082141C">
      <w:pPr>
        <w:rPr>
          <w:bCs/>
          <w:sz w:val="24"/>
        </w:rPr>
      </w:pPr>
      <w:r w:rsidRPr="004B357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4B357E">
        <w:rPr>
          <w:bCs/>
          <w:sz w:val="24"/>
        </w:rPr>
        <w:t>Śrem</w:t>
      </w:r>
    </w:p>
    <w:p w:rsidR="00A80738" w:rsidRDefault="00A80738" w:rsidP="0082141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71526" w:rsidRDefault="004B357E" w:rsidP="0082141C">
      <w:pPr>
        <w:pStyle w:val="Nagwek"/>
        <w:tabs>
          <w:tab w:val="clear" w:pos="4536"/>
        </w:tabs>
        <w:rPr>
          <w:sz w:val="24"/>
        </w:rPr>
      </w:pPr>
      <w:r w:rsidRPr="00B71526">
        <w:rPr>
          <w:sz w:val="24"/>
          <w:szCs w:val="24"/>
        </w:rPr>
        <w:t>BP.271.39.2017.BS</w:t>
      </w:r>
      <w:r w:rsidR="00A80738" w:rsidRPr="00B71526">
        <w:rPr>
          <w:sz w:val="24"/>
        </w:rPr>
        <w:tab/>
        <w:t xml:space="preserve"> </w:t>
      </w:r>
    </w:p>
    <w:p w:rsidR="00A80738" w:rsidRPr="00B71526" w:rsidRDefault="00A80738" w:rsidP="0082141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82141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82141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82141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82141C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B357E" w:rsidRPr="004B357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B357E" w:rsidP="0082141C">
      <w:pPr>
        <w:pStyle w:val="Tekstpodstawowywcity"/>
        <w:spacing w:before="120" w:after="240"/>
        <w:ind w:firstLine="0"/>
        <w:jc w:val="center"/>
      </w:pPr>
      <w:r w:rsidRPr="004B357E">
        <w:rPr>
          <w:b/>
        </w:rPr>
        <w:t>Utrzymanie czystości i porządku dróg gminnych i wewnętrznych będących w zarządzie gminy Śrem.</w:t>
      </w:r>
    </w:p>
    <w:p w:rsidR="004C7E9B" w:rsidRPr="004C7E9B" w:rsidRDefault="00A80738" w:rsidP="0082141C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B357E" w:rsidRPr="004B357E">
        <w:rPr>
          <w:sz w:val="24"/>
          <w:szCs w:val="24"/>
        </w:rPr>
        <w:t>(</w:t>
      </w:r>
      <w:proofErr w:type="spellStart"/>
      <w:r w:rsidR="004B357E" w:rsidRPr="004B357E">
        <w:rPr>
          <w:sz w:val="24"/>
          <w:szCs w:val="24"/>
        </w:rPr>
        <w:t>t.j</w:t>
      </w:r>
      <w:proofErr w:type="spellEnd"/>
      <w:r w:rsidR="004B357E" w:rsidRPr="004B357E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82141C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B357E" w:rsidRPr="004B357E">
        <w:rPr>
          <w:sz w:val="24"/>
          <w:szCs w:val="24"/>
        </w:rPr>
        <w:t>15/11/2017</w:t>
      </w:r>
      <w:r w:rsidR="00FF4AB1" w:rsidRPr="00FF4AB1">
        <w:rPr>
          <w:sz w:val="24"/>
          <w:szCs w:val="24"/>
        </w:rPr>
        <w:t xml:space="preserve"> o godz. </w:t>
      </w:r>
      <w:r w:rsidR="004B357E" w:rsidRPr="004B357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82141C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2141C">
        <w:rPr>
          <w:sz w:val="24"/>
          <w:szCs w:val="24"/>
        </w:rPr>
        <w:t>550.000,00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82141C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7"/>
        <w:gridCol w:w="1134"/>
        <w:gridCol w:w="1276"/>
        <w:gridCol w:w="1559"/>
        <w:gridCol w:w="1418"/>
        <w:gridCol w:w="1134"/>
        <w:gridCol w:w="992"/>
      </w:tblGrid>
      <w:tr w:rsidR="0082141C" w:rsidRPr="00493F8C" w:rsidTr="00B71526">
        <w:tc>
          <w:tcPr>
            <w:tcW w:w="851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before="40"/>
              <w:jc w:val="center"/>
            </w:pPr>
            <w:r w:rsidRPr="00490DC0">
              <w:t xml:space="preserve">Nr </w:t>
            </w:r>
            <w:r>
              <w:t>zadania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141C" w:rsidRDefault="0082141C" w:rsidP="00B71526">
            <w:pPr>
              <w:spacing w:before="40"/>
              <w:jc w:val="center"/>
            </w:pPr>
            <w:r w:rsidRPr="00490DC0">
              <w:t>Nazwa (firma)</w:t>
            </w:r>
          </w:p>
          <w:p w:rsidR="0082141C" w:rsidRDefault="0082141C" w:rsidP="00B71526">
            <w:pPr>
              <w:spacing w:after="40"/>
              <w:jc w:val="center"/>
            </w:pPr>
            <w:r w:rsidRPr="00490DC0">
              <w:t xml:space="preserve">i adres </w:t>
            </w:r>
            <w:r>
              <w:t>W</w:t>
            </w:r>
            <w:r w:rsidRPr="00490DC0">
              <w:t>ykonawcy</w:t>
            </w:r>
          </w:p>
          <w:p w:rsidR="00B71526" w:rsidRPr="00B71526" w:rsidRDefault="00B71526" w:rsidP="00B71526">
            <w:pPr>
              <w:spacing w:after="40"/>
              <w:jc w:val="center"/>
              <w:rPr>
                <w:i/>
              </w:rPr>
            </w:pPr>
            <w:r w:rsidRPr="00B71526">
              <w:rPr>
                <w:i/>
              </w:rPr>
              <w:t>(oferta nr 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vAlign w:val="center"/>
          </w:tcPr>
          <w:p w:rsidR="0082141C" w:rsidRPr="0082141C" w:rsidRDefault="0082141C" w:rsidP="00B71526">
            <w:pPr>
              <w:spacing w:before="40" w:after="40"/>
              <w:jc w:val="center"/>
            </w:pPr>
            <w:r w:rsidRPr="0082141C">
              <w:t>Liczba pojazdów z normą emisji spalin Euro 4 lub wyższą</w:t>
            </w:r>
          </w:p>
        </w:tc>
        <w:tc>
          <w:tcPr>
            <w:tcW w:w="1559" w:type="dxa"/>
            <w:vAlign w:val="center"/>
          </w:tcPr>
          <w:p w:rsidR="0082141C" w:rsidRPr="00490DC0" w:rsidRDefault="00B71526" w:rsidP="00B71526">
            <w:pPr>
              <w:spacing w:before="40" w:after="40"/>
              <w:jc w:val="center"/>
            </w:pPr>
            <w:r w:rsidRPr="00B71526">
              <w:t>Liczba osób zatrudnionych na podstawie umowy o pracę w wymiarze 1/1 etatu</w:t>
            </w:r>
          </w:p>
        </w:tc>
        <w:tc>
          <w:tcPr>
            <w:tcW w:w="1418" w:type="dxa"/>
            <w:vAlign w:val="center"/>
          </w:tcPr>
          <w:p w:rsidR="0082141C" w:rsidRPr="00490DC0" w:rsidRDefault="00B71526" w:rsidP="00B71526">
            <w:pPr>
              <w:spacing w:before="40" w:after="40"/>
              <w:jc w:val="center"/>
            </w:pPr>
            <w:r w:rsidRPr="00B71526">
              <w:t>Liczba zatrudnionych osób będących uczestnikami integracji społecznej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2141C" w:rsidRPr="00493F8C" w:rsidTr="00B71526">
        <w:tc>
          <w:tcPr>
            <w:tcW w:w="851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before="120" w:after="120"/>
              <w:jc w:val="center"/>
            </w:pPr>
            <w:r w:rsidRPr="004B357E"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before="40"/>
              <w:jc w:val="center"/>
            </w:pPr>
            <w:r w:rsidRPr="004B357E">
              <w:t>PGK sp. z o.o.</w:t>
            </w:r>
          </w:p>
          <w:p w:rsidR="0082141C" w:rsidRPr="00490DC0" w:rsidRDefault="0082141C" w:rsidP="00B71526">
            <w:pPr>
              <w:jc w:val="center"/>
            </w:pPr>
            <w:r w:rsidRPr="004B357E">
              <w:t>Parkowa</w:t>
            </w:r>
            <w:r w:rsidRPr="00490DC0">
              <w:t xml:space="preserve"> </w:t>
            </w:r>
            <w:r w:rsidRPr="004B357E">
              <w:t>6</w:t>
            </w:r>
          </w:p>
          <w:p w:rsidR="0082141C" w:rsidRPr="00490DC0" w:rsidRDefault="0082141C" w:rsidP="00B71526">
            <w:pPr>
              <w:spacing w:after="40"/>
              <w:jc w:val="center"/>
            </w:pPr>
            <w:r w:rsidRPr="004B357E">
              <w:t>63-100</w:t>
            </w:r>
            <w:r w:rsidRPr="00490DC0">
              <w:t xml:space="preserve"> </w:t>
            </w:r>
            <w:r w:rsidRPr="004B357E">
              <w:t>Śrem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before="120" w:after="120"/>
              <w:jc w:val="center"/>
            </w:pPr>
            <w:r w:rsidRPr="004B357E">
              <w:t>327 369.60 zł</w:t>
            </w:r>
          </w:p>
        </w:tc>
        <w:tc>
          <w:tcPr>
            <w:tcW w:w="1276" w:type="dxa"/>
            <w:vAlign w:val="center"/>
          </w:tcPr>
          <w:p w:rsidR="0082141C" w:rsidRDefault="00B71526" w:rsidP="00B7152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82141C" w:rsidRDefault="00B71526" w:rsidP="00B71526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:rsidR="0082141C" w:rsidRDefault="00B71526" w:rsidP="00B71526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141C" w:rsidRPr="00490DC0" w:rsidRDefault="0082141C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</w:tr>
      <w:tr w:rsidR="00B71526" w:rsidRPr="00493F8C" w:rsidTr="00B71526">
        <w:tc>
          <w:tcPr>
            <w:tcW w:w="851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40"/>
              <w:jc w:val="center"/>
            </w:pPr>
            <w:r w:rsidRPr="004B357E">
              <w:t>PGK sp. z o.o.</w:t>
            </w:r>
          </w:p>
          <w:p w:rsidR="00B71526" w:rsidRPr="00490DC0" w:rsidRDefault="00B71526" w:rsidP="00B71526">
            <w:pPr>
              <w:jc w:val="center"/>
            </w:pPr>
            <w:r w:rsidRPr="004B357E">
              <w:t>Parkowa</w:t>
            </w:r>
            <w:r w:rsidRPr="00490DC0">
              <w:t xml:space="preserve"> </w:t>
            </w:r>
            <w:r w:rsidRPr="004B357E">
              <w:t>6</w:t>
            </w:r>
          </w:p>
          <w:p w:rsidR="00B71526" w:rsidRPr="00490DC0" w:rsidRDefault="00B71526" w:rsidP="00B71526">
            <w:pPr>
              <w:spacing w:after="40"/>
              <w:jc w:val="center"/>
            </w:pPr>
            <w:r w:rsidRPr="004B357E">
              <w:t>63-100</w:t>
            </w:r>
            <w:r w:rsidRPr="00490DC0">
              <w:t xml:space="preserve"> </w:t>
            </w:r>
            <w:r w:rsidRPr="004B357E">
              <w:t>Śrem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 w:rsidRPr="004B357E">
              <w:t>212 621.76 zł</w:t>
            </w:r>
          </w:p>
        </w:tc>
        <w:tc>
          <w:tcPr>
            <w:tcW w:w="1276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</w:tr>
      <w:tr w:rsidR="00B71526" w:rsidRPr="00493F8C" w:rsidTr="00B71526">
        <w:tc>
          <w:tcPr>
            <w:tcW w:w="851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40"/>
              <w:jc w:val="center"/>
            </w:pPr>
            <w:r w:rsidRPr="004B357E">
              <w:t>PGK sp. z o.o.</w:t>
            </w:r>
          </w:p>
          <w:p w:rsidR="00B71526" w:rsidRPr="00490DC0" w:rsidRDefault="00B71526" w:rsidP="00B71526">
            <w:pPr>
              <w:jc w:val="center"/>
            </w:pPr>
            <w:r w:rsidRPr="004B357E">
              <w:t>Parkowa</w:t>
            </w:r>
            <w:r w:rsidRPr="00490DC0">
              <w:t xml:space="preserve"> </w:t>
            </w:r>
            <w:r w:rsidRPr="004B357E">
              <w:t>6</w:t>
            </w:r>
          </w:p>
          <w:p w:rsidR="00B71526" w:rsidRPr="00490DC0" w:rsidRDefault="00B71526" w:rsidP="00B71526">
            <w:pPr>
              <w:spacing w:after="40"/>
              <w:jc w:val="center"/>
            </w:pPr>
            <w:r w:rsidRPr="004B357E">
              <w:t>63-100</w:t>
            </w:r>
            <w:r w:rsidRPr="00490DC0">
              <w:t xml:space="preserve"> </w:t>
            </w:r>
            <w:r w:rsidRPr="004B357E">
              <w:t>Śrem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 w:rsidRPr="004B357E">
              <w:t>355 622.40 zł</w:t>
            </w:r>
          </w:p>
        </w:tc>
        <w:tc>
          <w:tcPr>
            <w:tcW w:w="1276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</w:tr>
      <w:tr w:rsidR="00B71526" w:rsidRPr="00493F8C" w:rsidTr="00B71526">
        <w:tc>
          <w:tcPr>
            <w:tcW w:w="851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40"/>
              <w:jc w:val="center"/>
            </w:pPr>
            <w:r w:rsidRPr="004B357E">
              <w:t>PGK sp. z o.o.</w:t>
            </w:r>
          </w:p>
          <w:p w:rsidR="00B71526" w:rsidRPr="00490DC0" w:rsidRDefault="00B71526" w:rsidP="00B71526">
            <w:pPr>
              <w:jc w:val="center"/>
            </w:pPr>
            <w:r w:rsidRPr="004B357E">
              <w:t>Parkowa</w:t>
            </w:r>
            <w:r w:rsidRPr="00490DC0">
              <w:t xml:space="preserve"> </w:t>
            </w:r>
            <w:r w:rsidRPr="004B357E">
              <w:t>6</w:t>
            </w:r>
          </w:p>
          <w:p w:rsidR="00B71526" w:rsidRPr="00490DC0" w:rsidRDefault="00B71526" w:rsidP="00B71526">
            <w:pPr>
              <w:spacing w:after="40"/>
              <w:jc w:val="center"/>
            </w:pPr>
            <w:r w:rsidRPr="004B357E">
              <w:t>63-100</w:t>
            </w:r>
            <w:r w:rsidRPr="00490DC0">
              <w:t xml:space="preserve"> </w:t>
            </w:r>
            <w:r w:rsidRPr="004B357E">
              <w:t>Śrem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 w:rsidRPr="004B357E">
              <w:t>394 735.68 zł</w:t>
            </w:r>
          </w:p>
        </w:tc>
        <w:tc>
          <w:tcPr>
            <w:tcW w:w="1276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</w:tr>
      <w:tr w:rsidR="00B71526" w:rsidRPr="00493F8C" w:rsidTr="00B71526">
        <w:tc>
          <w:tcPr>
            <w:tcW w:w="851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40"/>
              <w:jc w:val="center"/>
            </w:pPr>
            <w:r w:rsidRPr="004B357E">
              <w:t>PGK sp. z o.o.</w:t>
            </w:r>
          </w:p>
          <w:p w:rsidR="00B71526" w:rsidRPr="00490DC0" w:rsidRDefault="00B71526" w:rsidP="00B71526">
            <w:pPr>
              <w:jc w:val="center"/>
            </w:pPr>
            <w:r w:rsidRPr="004B357E">
              <w:t>Parkowa</w:t>
            </w:r>
            <w:r w:rsidRPr="00490DC0">
              <w:t xml:space="preserve"> </w:t>
            </w:r>
            <w:r w:rsidRPr="004B357E">
              <w:t>6</w:t>
            </w:r>
          </w:p>
          <w:p w:rsidR="00B71526" w:rsidRPr="00490DC0" w:rsidRDefault="00B71526" w:rsidP="00B71526">
            <w:pPr>
              <w:spacing w:after="40"/>
              <w:jc w:val="center"/>
            </w:pPr>
            <w:r w:rsidRPr="004B357E">
              <w:t>63-100</w:t>
            </w:r>
            <w:r w:rsidRPr="00490DC0">
              <w:t xml:space="preserve"> </w:t>
            </w:r>
            <w:r w:rsidRPr="004B357E">
              <w:t>Śrem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 w:rsidRPr="004B357E">
              <w:t>231 647.04 zł</w:t>
            </w:r>
          </w:p>
        </w:tc>
        <w:tc>
          <w:tcPr>
            <w:tcW w:w="1276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:rsidR="00B71526" w:rsidRDefault="00B71526" w:rsidP="00DB0E73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526" w:rsidRPr="00490DC0" w:rsidRDefault="00B71526" w:rsidP="00B71526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4B357E">
              <w:t>SIWZ</w:t>
            </w:r>
          </w:p>
        </w:tc>
      </w:tr>
    </w:tbl>
    <w:p w:rsidR="00A80738" w:rsidRPr="006150A2" w:rsidRDefault="0082141C" w:rsidP="0082141C">
      <w:pPr>
        <w:pStyle w:val="Tekstpodstawowy"/>
        <w:spacing w:line="240" w:lineRule="auto"/>
        <w:ind w:left="3117" w:firstLine="423"/>
        <w:jc w:val="right"/>
        <w:rPr>
          <w:sz w:val="20"/>
        </w:rPr>
      </w:pPr>
      <w:r>
        <w:rPr>
          <w:i/>
        </w:rPr>
        <w:br/>
      </w:r>
      <w:bookmarkStart w:id="0" w:name="_GoBack"/>
      <w:bookmarkEnd w:id="0"/>
      <w:r w:rsidR="00A80738" w:rsidRPr="006150A2">
        <w:rPr>
          <w:sz w:val="20"/>
        </w:rPr>
        <w:t>Zamawiający</w:t>
      </w:r>
    </w:p>
    <w:p w:rsidR="00A80738" w:rsidRPr="006150A2" w:rsidRDefault="00A80738" w:rsidP="0082141C">
      <w:pPr>
        <w:jc w:val="right"/>
      </w:pPr>
    </w:p>
    <w:p w:rsidR="00C236D3" w:rsidRPr="006150A2" w:rsidRDefault="004B357E" w:rsidP="0082141C">
      <w:pPr>
        <w:jc w:val="right"/>
      </w:pPr>
      <w:r w:rsidRPr="006150A2">
        <w:t>mgr Sławomir</w:t>
      </w:r>
      <w:r w:rsidR="00A80738" w:rsidRPr="006150A2">
        <w:t xml:space="preserve"> </w:t>
      </w:r>
      <w:r w:rsidRPr="006150A2">
        <w:t>Baum</w:t>
      </w:r>
    </w:p>
    <w:sectPr w:rsidR="00C236D3" w:rsidRPr="006150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3EC" w:rsidRDefault="008333EC">
      <w:r>
        <w:separator/>
      </w:r>
    </w:p>
  </w:endnote>
  <w:endnote w:type="continuationSeparator" w:id="0">
    <w:p w:rsidR="008333EC" w:rsidRDefault="00833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F75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0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0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33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3EC" w:rsidRDefault="008333EC">
      <w:r>
        <w:separator/>
      </w:r>
    </w:p>
  </w:footnote>
  <w:footnote w:type="continuationSeparator" w:id="0">
    <w:p w:rsidR="008333EC" w:rsidRDefault="00833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57E" w:rsidRDefault="004B35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57E" w:rsidRDefault="004B35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57E" w:rsidRDefault="004B35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3E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357E"/>
    <w:rsid w:val="004C7E9B"/>
    <w:rsid w:val="006150A2"/>
    <w:rsid w:val="0069085C"/>
    <w:rsid w:val="0082141C"/>
    <w:rsid w:val="008333EC"/>
    <w:rsid w:val="00843263"/>
    <w:rsid w:val="00861E75"/>
    <w:rsid w:val="008F7585"/>
    <w:rsid w:val="009D19BD"/>
    <w:rsid w:val="009F189D"/>
    <w:rsid w:val="00A80738"/>
    <w:rsid w:val="00B7152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257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Marta Urgacz</cp:lastModifiedBy>
  <cp:revision>3</cp:revision>
  <dcterms:created xsi:type="dcterms:W3CDTF">2017-11-15T09:22:00Z</dcterms:created>
  <dcterms:modified xsi:type="dcterms:W3CDTF">2017-11-15T09:34:00Z</dcterms:modified>
</cp:coreProperties>
</file>