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F68" w:rsidRDefault="00734F68" w:rsidP="00AF5793">
      <w:pPr>
        <w:rPr>
          <w:b/>
          <w:bCs/>
          <w:sz w:val="24"/>
        </w:rPr>
      </w:pPr>
      <w:bookmarkStart w:id="0" w:name="_GoBack"/>
      <w:bookmarkEnd w:id="0"/>
      <w:r w:rsidRPr="0085041A">
        <w:rPr>
          <w:b/>
          <w:bCs/>
          <w:sz w:val="24"/>
        </w:rPr>
        <w:t>Gmina Śrem</w:t>
      </w:r>
    </w:p>
    <w:p w:rsidR="00734F68" w:rsidRDefault="00734F68" w:rsidP="00AF5793">
      <w:pPr>
        <w:rPr>
          <w:b/>
          <w:bCs/>
          <w:sz w:val="24"/>
        </w:rPr>
      </w:pPr>
      <w:r w:rsidRPr="0085041A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85041A">
        <w:rPr>
          <w:b/>
          <w:bCs/>
          <w:sz w:val="24"/>
        </w:rPr>
        <w:t>1</w:t>
      </w:r>
    </w:p>
    <w:p w:rsidR="00734F68" w:rsidRDefault="00734F68" w:rsidP="00AF5793">
      <w:pPr>
        <w:rPr>
          <w:b/>
          <w:bCs/>
          <w:sz w:val="24"/>
        </w:rPr>
      </w:pPr>
      <w:r w:rsidRPr="0085041A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85041A">
        <w:rPr>
          <w:b/>
          <w:bCs/>
          <w:sz w:val="24"/>
        </w:rPr>
        <w:t>Śrem</w:t>
      </w:r>
    </w:p>
    <w:p w:rsidR="00734F68" w:rsidRDefault="00734F68" w:rsidP="00AF579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34F68" w:rsidRDefault="00734F68" w:rsidP="00AF5793">
      <w:pPr>
        <w:pStyle w:val="Nagwek"/>
        <w:tabs>
          <w:tab w:val="clear" w:pos="4536"/>
        </w:tabs>
        <w:rPr>
          <w:sz w:val="24"/>
        </w:rPr>
      </w:pPr>
      <w:r w:rsidRPr="0085041A">
        <w:rPr>
          <w:b/>
          <w:bCs/>
          <w:sz w:val="24"/>
        </w:rPr>
        <w:t>BP.271.39.2017.BS</w:t>
      </w:r>
      <w:r>
        <w:rPr>
          <w:sz w:val="24"/>
        </w:rPr>
        <w:tab/>
        <w:t xml:space="preserve"> </w:t>
      </w:r>
      <w:r w:rsidRPr="0085041A">
        <w:rPr>
          <w:sz w:val="24"/>
        </w:rPr>
        <w:t>Śrem</w:t>
      </w:r>
      <w:r>
        <w:rPr>
          <w:sz w:val="24"/>
        </w:rPr>
        <w:t>, dnia 20 listopada 2017 roku</w:t>
      </w:r>
    </w:p>
    <w:p w:rsidR="00734F68" w:rsidRDefault="00734F68" w:rsidP="00AF579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4F68" w:rsidRDefault="00734F68" w:rsidP="00AF579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4F68" w:rsidRDefault="00734F68" w:rsidP="00AF579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4F68" w:rsidRDefault="00734F68" w:rsidP="00AF579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4F68" w:rsidRDefault="00734F68" w:rsidP="00AF579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4F68" w:rsidRDefault="00734F68" w:rsidP="00AF5793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734F68" w:rsidRDefault="00734F68" w:rsidP="00AF5793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734F68" w:rsidRDefault="00734F68" w:rsidP="00AF579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34F68" w:rsidRDefault="00734F68" w:rsidP="00AF579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4F68" w:rsidRDefault="00734F68" w:rsidP="00AF5793">
      <w:pPr>
        <w:pStyle w:val="Tekstpodstawowywcity"/>
        <w:spacing w:after="120"/>
        <w:ind w:firstLine="539"/>
        <w:rPr>
          <w:i/>
        </w:rPr>
      </w:pPr>
      <w:r>
        <w:rPr>
          <w:i/>
        </w:rPr>
        <w:t>Szanowni Państwo,</w:t>
      </w:r>
    </w:p>
    <w:p w:rsidR="00734F68" w:rsidRDefault="00734F68" w:rsidP="00AF5793">
      <w:pPr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85041A">
        <w:rPr>
          <w:sz w:val="24"/>
          <w:szCs w:val="24"/>
        </w:rPr>
        <w:t>(</w:t>
      </w:r>
      <w:proofErr w:type="spellStart"/>
      <w:r w:rsidRPr="0085041A">
        <w:rPr>
          <w:sz w:val="24"/>
          <w:szCs w:val="24"/>
        </w:rPr>
        <w:t>t.j</w:t>
      </w:r>
      <w:proofErr w:type="spellEnd"/>
      <w:r w:rsidRPr="0085041A">
        <w:rPr>
          <w:sz w:val="24"/>
          <w:szCs w:val="24"/>
        </w:rPr>
        <w:t>. Dz. U. z 2017 r. poz. 1579</w:t>
      </w:r>
      <w:r>
        <w:rPr>
          <w:sz w:val="24"/>
          <w:szCs w:val="24"/>
        </w:rPr>
        <w:t xml:space="preserve"> ze zm.</w:t>
      </w:r>
      <w:r w:rsidRPr="0085041A">
        <w:rPr>
          <w:sz w:val="24"/>
          <w:szCs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85041A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734F68" w:rsidRDefault="00734F68" w:rsidP="00AF5793">
      <w:pPr>
        <w:jc w:val="both"/>
        <w:rPr>
          <w:sz w:val="24"/>
        </w:rPr>
      </w:pPr>
      <w:r w:rsidRPr="0085041A">
        <w:rPr>
          <w:b/>
          <w:sz w:val="24"/>
        </w:rPr>
        <w:t>Utrzymanie czystości i porządku dróg gminnych i wewnętrznych będących w zarządzie gminy Śrem.</w:t>
      </w:r>
      <w:r>
        <w:rPr>
          <w:sz w:val="24"/>
        </w:rPr>
        <w:t>,</w:t>
      </w:r>
    </w:p>
    <w:p w:rsidR="00734F68" w:rsidRDefault="00734F68" w:rsidP="00AF5793">
      <w:pPr>
        <w:jc w:val="both"/>
        <w:rPr>
          <w:sz w:val="24"/>
        </w:rPr>
      </w:pPr>
      <w:r>
        <w:rPr>
          <w:sz w:val="24"/>
        </w:rPr>
        <w:t xml:space="preserve">z powodu: </w:t>
      </w:r>
      <w:r w:rsidRPr="0085041A">
        <w:rPr>
          <w:sz w:val="24"/>
        </w:rPr>
        <w:t>cena przewyższa przeznaczoną kwotę</w:t>
      </w:r>
      <w:r>
        <w:rPr>
          <w:sz w:val="24"/>
        </w:rPr>
        <w:t>.</w:t>
      </w:r>
    </w:p>
    <w:p w:rsidR="00734F68" w:rsidRDefault="00734F68" w:rsidP="00AF5793">
      <w:pPr>
        <w:jc w:val="both"/>
        <w:rPr>
          <w:sz w:val="24"/>
        </w:rPr>
      </w:pPr>
    </w:p>
    <w:p w:rsidR="00734F68" w:rsidRPr="005644C6" w:rsidRDefault="00734F68" w:rsidP="00AF5793">
      <w:pPr>
        <w:pStyle w:val="Nagwek6"/>
        <w:spacing w:line="240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34F68" w:rsidRDefault="00734F68" w:rsidP="00AF5793">
      <w:pPr>
        <w:pStyle w:val="Nagwek6"/>
        <w:spacing w:line="240" w:lineRule="auto"/>
        <w:rPr>
          <w:rFonts w:ascii="Times New Roman" w:hAnsi="Times New Roman"/>
          <w:b w:val="0"/>
          <w:sz w:val="24"/>
          <w:szCs w:val="24"/>
        </w:rPr>
      </w:pPr>
    </w:p>
    <w:p w:rsidR="00734F68" w:rsidRDefault="00734F68" w:rsidP="00AF5793"/>
    <w:p w:rsidR="00734F68" w:rsidRPr="00AF5793" w:rsidRDefault="00734F68" w:rsidP="00AF5793"/>
    <w:p w:rsidR="00734F68" w:rsidRDefault="00734F68" w:rsidP="00AF5793">
      <w:pPr>
        <w:pStyle w:val="Nagwek6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A24147" w:rsidRPr="00A24147" w:rsidRDefault="00A24147" w:rsidP="00A24147"/>
    <w:p w:rsidR="00A24147" w:rsidRDefault="00734F68" w:rsidP="00AF5793">
      <w:pPr>
        <w:jc w:val="both"/>
        <w:rPr>
          <w:sz w:val="24"/>
        </w:rPr>
      </w:pPr>
      <w:r w:rsidRPr="0085041A">
        <w:rPr>
          <w:sz w:val="24"/>
        </w:rPr>
        <w:t xml:space="preserve">W związku </w:t>
      </w:r>
      <w:r w:rsidR="002669F0">
        <w:rPr>
          <w:sz w:val="24"/>
        </w:rPr>
        <w:t xml:space="preserve">z </w:t>
      </w:r>
      <w:r w:rsidR="00A24147">
        <w:rPr>
          <w:sz w:val="24"/>
        </w:rPr>
        <w:t>faktem, że cena jedynej złożonej oferty przekracza środki, jakie Zamawiający może przeznaczyć na sfinansowanie zamówienia, należy unieważnić przedmiotowe postępowanie.</w:t>
      </w:r>
    </w:p>
    <w:p w:rsidR="00734F68" w:rsidRDefault="00734F68" w:rsidP="00AF5793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34F68" w:rsidRDefault="00734F68" w:rsidP="00AF5793">
      <w:pPr>
        <w:jc w:val="right"/>
        <w:rPr>
          <w:sz w:val="24"/>
        </w:rPr>
      </w:pPr>
    </w:p>
    <w:p w:rsidR="00734F68" w:rsidRDefault="00734F68" w:rsidP="00AF5793">
      <w:pPr>
        <w:jc w:val="right"/>
        <w:rPr>
          <w:sz w:val="24"/>
        </w:rPr>
        <w:sectPr w:rsidR="00734F68" w:rsidSect="00734F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85041A">
        <w:rPr>
          <w:sz w:val="24"/>
        </w:rPr>
        <w:t>mgr Sławomir</w:t>
      </w:r>
      <w:r>
        <w:rPr>
          <w:sz w:val="24"/>
        </w:rPr>
        <w:t xml:space="preserve"> </w:t>
      </w:r>
      <w:r w:rsidRPr="0085041A">
        <w:rPr>
          <w:sz w:val="24"/>
        </w:rPr>
        <w:t>Baum</w:t>
      </w:r>
    </w:p>
    <w:p w:rsidR="00734F68" w:rsidRDefault="00734F68" w:rsidP="00AF5793">
      <w:pPr>
        <w:jc w:val="right"/>
        <w:rPr>
          <w:i/>
          <w:sz w:val="24"/>
        </w:rPr>
      </w:pPr>
    </w:p>
    <w:sectPr w:rsidR="00734F68" w:rsidSect="00734F6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F68" w:rsidRDefault="00734F68">
      <w:r>
        <w:separator/>
      </w:r>
    </w:p>
  </w:endnote>
  <w:endnote w:type="continuationSeparator" w:id="0">
    <w:p w:rsidR="00734F68" w:rsidRDefault="0073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68" w:rsidRDefault="00734F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34F68" w:rsidRDefault="00734F6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68" w:rsidRDefault="00734F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734F68" w:rsidRDefault="00734F6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68" w:rsidRDefault="00734F6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34F68" w:rsidRDefault="00734F68">
    <w:pPr>
      <w:pStyle w:val="Stopka"/>
      <w:tabs>
        <w:tab w:val="clear" w:pos="4536"/>
      </w:tabs>
      <w:jc w:val="center"/>
    </w:pPr>
  </w:p>
  <w:p w:rsidR="00734F68" w:rsidRDefault="00734F68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69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34F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69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F68" w:rsidRDefault="00734F68">
      <w:r>
        <w:separator/>
      </w:r>
    </w:p>
  </w:footnote>
  <w:footnote w:type="continuationSeparator" w:id="0">
    <w:p w:rsidR="00734F68" w:rsidRDefault="00734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68" w:rsidRDefault="00734F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68" w:rsidRDefault="00734F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68" w:rsidRDefault="00734F6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41A" w:rsidRDefault="0085041A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41A" w:rsidRDefault="0085041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41A" w:rsidRDefault="008504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733"/>
    <w:rsid w:val="00020DF5"/>
    <w:rsid w:val="000345C2"/>
    <w:rsid w:val="00047A30"/>
    <w:rsid w:val="0014291B"/>
    <w:rsid w:val="001B1480"/>
    <w:rsid w:val="002669F0"/>
    <w:rsid w:val="002D47D4"/>
    <w:rsid w:val="00372CE9"/>
    <w:rsid w:val="003F0CBE"/>
    <w:rsid w:val="00420F05"/>
    <w:rsid w:val="005644C6"/>
    <w:rsid w:val="006E6C0F"/>
    <w:rsid w:val="00734F68"/>
    <w:rsid w:val="007A2D48"/>
    <w:rsid w:val="0085041A"/>
    <w:rsid w:val="008F635C"/>
    <w:rsid w:val="009553F8"/>
    <w:rsid w:val="00A22ED7"/>
    <w:rsid w:val="00A24147"/>
    <w:rsid w:val="00A86662"/>
    <w:rsid w:val="00AF5793"/>
    <w:rsid w:val="00AF7988"/>
    <w:rsid w:val="00B1578C"/>
    <w:rsid w:val="00B71733"/>
    <w:rsid w:val="00BA77A9"/>
    <w:rsid w:val="00BF7AFB"/>
    <w:rsid w:val="00CC422D"/>
    <w:rsid w:val="00CE52C3"/>
    <w:rsid w:val="00EB304B"/>
    <w:rsid w:val="00ED31D2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191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Marta Urgacz</cp:lastModifiedBy>
  <cp:revision>6</cp:revision>
  <cp:lastPrinted>2017-11-20T09:21:00Z</cp:lastPrinted>
  <dcterms:created xsi:type="dcterms:W3CDTF">2017-11-20T09:13:00Z</dcterms:created>
  <dcterms:modified xsi:type="dcterms:W3CDTF">2017-11-20T11:39:00Z</dcterms:modified>
</cp:coreProperties>
</file>