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97463F" w:rsidP="00007727">
      <w:pPr>
        <w:jc w:val="right"/>
        <w:rPr>
          <w:b/>
          <w:bCs/>
          <w:sz w:val="24"/>
        </w:rPr>
      </w:pPr>
      <w:r w:rsidRPr="0097463F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97463F">
        <w:rPr>
          <w:sz w:val="24"/>
        </w:rPr>
        <w:t>2020-02-05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97463F" w:rsidP="00173B20">
      <w:pPr>
        <w:spacing w:after="40"/>
        <w:rPr>
          <w:b/>
          <w:bCs/>
          <w:sz w:val="24"/>
        </w:rPr>
      </w:pPr>
      <w:r w:rsidRPr="0097463F">
        <w:rPr>
          <w:b/>
          <w:bCs/>
          <w:sz w:val="24"/>
        </w:rPr>
        <w:t>Gmina Śrem</w:t>
      </w:r>
    </w:p>
    <w:p w:rsidR="00A80738" w:rsidRPr="00173B20" w:rsidRDefault="0097463F" w:rsidP="00A80738">
      <w:pPr>
        <w:rPr>
          <w:bCs/>
          <w:sz w:val="24"/>
        </w:rPr>
      </w:pPr>
      <w:r w:rsidRPr="0097463F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97463F">
        <w:rPr>
          <w:bCs/>
          <w:sz w:val="24"/>
        </w:rPr>
        <w:t>1</w:t>
      </w:r>
    </w:p>
    <w:p w:rsidR="00A80738" w:rsidRPr="00173B20" w:rsidRDefault="0097463F" w:rsidP="00A80738">
      <w:pPr>
        <w:rPr>
          <w:bCs/>
          <w:sz w:val="24"/>
        </w:rPr>
      </w:pPr>
      <w:r w:rsidRPr="0097463F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97463F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97463F" w:rsidRPr="0097463F">
        <w:rPr>
          <w:b/>
          <w:sz w:val="24"/>
          <w:szCs w:val="24"/>
        </w:rPr>
        <w:t>BP.271.4.2020.BS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97463F" w:rsidRPr="0097463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97463F" w:rsidP="00C659E2">
      <w:pPr>
        <w:pStyle w:val="Tekstpodstawowywcity"/>
        <w:spacing w:before="120" w:after="240"/>
        <w:ind w:firstLine="0"/>
        <w:jc w:val="center"/>
      </w:pPr>
      <w:r w:rsidRPr="0097463F">
        <w:rPr>
          <w:b/>
        </w:rPr>
        <w:t>Modernizacja dróg z wyłączeniem dróg o nawierzchni asfaltowej.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97463F" w:rsidRPr="0097463F">
        <w:rPr>
          <w:sz w:val="24"/>
          <w:szCs w:val="24"/>
        </w:rPr>
        <w:t>(</w:t>
      </w:r>
      <w:proofErr w:type="spellStart"/>
      <w:r w:rsidR="0097463F" w:rsidRPr="0097463F">
        <w:rPr>
          <w:sz w:val="24"/>
          <w:szCs w:val="24"/>
        </w:rPr>
        <w:t>t.j</w:t>
      </w:r>
      <w:proofErr w:type="spellEnd"/>
      <w:r w:rsidR="0097463F" w:rsidRPr="0097463F">
        <w:rPr>
          <w:sz w:val="24"/>
          <w:szCs w:val="24"/>
        </w:rPr>
        <w:t xml:space="preserve">. </w:t>
      </w:r>
      <w:proofErr w:type="spellStart"/>
      <w:r w:rsidR="0097463F" w:rsidRPr="0097463F">
        <w:rPr>
          <w:sz w:val="24"/>
          <w:szCs w:val="24"/>
        </w:rPr>
        <w:t>Dz.U</w:t>
      </w:r>
      <w:proofErr w:type="spellEnd"/>
      <w:r w:rsidR="0097463F" w:rsidRPr="0097463F">
        <w:rPr>
          <w:sz w:val="24"/>
          <w:szCs w:val="24"/>
        </w:rPr>
        <w:t>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97463F" w:rsidRPr="0097463F">
        <w:rPr>
          <w:sz w:val="24"/>
          <w:szCs w:val="24"/>
        </w:rPr>
        <w:t>05/02/2020</w:t>
      </w:r>
      <w:r w:rsidR="00FF4AB1" w:rsidRPr="00FF4AB1">
        <w:rPr>
          <w:sz w:val="24"/>
          <w:szCs w:val="24"/>
        </w:rPr>
        <w:t xml:space="preserve"> o godz. </w:t>
      </w:r>
      <w:r w:rsidR="0097463F" w:rsidRPr="0097463F">
        <w:rPr>
          <w:sz w:val="24"/>
          <w:szCs w:val="24"/>
        </w:rPr>
        <w:t>12:30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8A4FBB">
        <w:rPr>
          <w:sz w:val="24"/>
          <w:szCs w:val="24"/>
        </w:rPr>
        <w:t>500</w:t>
      </w:r>
      <w:r w:rsidR="0097463F" w:rsidRPr="0097463F">
        <w:rPr>
          <w:sz w:val="24"/>
          <w:szCs w:val="24"/>
        </w:rPr>
        <w:t xml:space="preserve">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59"/>
        <w:gridCol w:w="2997"/>
        <w:gridCol w:w="5974"/>
        <w:gridCol w:w="1419"/>
        <w:gridCol w:w="1558"/>
        <w:gridCol w:w="1211"/>
      </w:tblGrid>
      <w:tr w:rsidR="00E4533C" w:rsidRPr="00493F8C" w:rsidTr="00E4533C">
        <w:tc>
          <w:tcPr>
            <w:tcW w:w="372" w:type="pct"/>
            <w:shd w:val="clear" w:color="auto" w:fill="auto"/>
            <w:vAlign w:val="center"/>
          </w:tcPr>
          <w:p w:rsidR="00E4533C" w:rsidRPr="00490DC0" w:rsidRDefault="00E4533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054" w:type="pct"/>
            <w:shd w:val="clear" w:color="auto" w:fill="auto"/>
            <w:vAlign w:val="center"/>
          </w:tcPr>
          <w:p w:rsidR="00E4533C" w:rsidRDefault="00E4533C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E4533C" w:rsidRPr="00490DC0" w:rsidRDefault="00E4533C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2101" w:type="pct"/>
            <w:shd w:val="clear" w:color="auto" w:fill="auto"/>
            <w:vAlign w:val="center"/>
          </w:tcPr>
          <w:p w:rsidR="00E4533C" w:rsidRPr="00490DC0" w:rsidRDefault="00E4533C" w:rsidP="008A4FBB">
            <w:pPr>
              <w:spacing w:after="40"/>
            </w:pPr>
            <w:r w:rsidRPr="00490DC0">
              <w:t>Cena oferty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E4533C" w:rsidRPr="00490DC0" w:rsidRDefault="00E4533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E4533C" w:rsidRPr="00490DC0" w:rsidRDefault="00E4533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4533C" w:rsidRPr="00490DC0" w:rsidRDefault="00E4533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4533C" w:rsidRPr="00493F8C" w:rsidTr="00E4533C">
        <w:tc>
          <w:tcPr>
            <w:tcW w:w="372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center"/>
            </w:pPr>
            <w:r w:rsidRPr="0097463F">
              <w:t>1</w:t>
            </w:r>
          </w:p>
        </w:tc>
        <w:tc>
          <w:tcPr>
            <w:tcW w:w="1054" w:type="pct"/>
            <w:shd w:val="clear" w:color="auto" w:fill="auto"/>
          </w:tcPr>
          <w:p w:rsidR="00E4533C" w:rsidRPr="00490DC0" w:rsidRDefault="00E4533C" w:rsidP="001E62D4">
            <w:pPr>
              <w:spacing w:before="40"/>
            </w:pPr>
            <w:r w:rsidRPr="0097463F">
              <w:t xml:space="preserve">Firma </w:t>
            </w:r>
            <w:proofErr w:type="spellStart"/>
            <w:r w:rsidRPr="0097463F">
              <w:t>Produkcyjno</w:t>
            </w:r>
            <w:proofErr w:type="spellEnd"/>
            <w:r w:rsidRPr="0097463F">
              <w:t xml:space="preserve"> Handlowo Usługowa ,,INWEST- BRUK" Paweł Tomczyk</w:t>
            </w:r>
          </w:p>
          <w:p w:rsidR="00E4533C" w:rsidRPr="00490DC0" w:rsidRDefault="00E4533C" w:rsidP="001E62D4">
            <w:r w:rsidRPr="0097463F">
              <w:t>ul. Ogrodowa</w:t>
            </w:r>
            <w:r w:rsidRPr="00490DC0">
              <w:t xml:space="preserve"> </w:t>
            </w:r>
            <w:r w:rsidRPr="0097463F">
              <w:t>2A</w:t>
            </w:r>
            <w:r w:rsidRPr="00490DC0">
              <w:t xml:space="preserve"> </w:t>
            </w:r>
          </w:p>
          <w:p w:rsidR="00E4533C" w:rsidRPr="00490DC0" w:rsidRDefault="00E4533C" w:rsidP="001E62D4">
            <w:pPr>
              <w:spacing w:after="40"/>
              <w:jc w:val="both"/>
            </w:pPr>
            <w:r w:rsidRPr="0097463F">
              <w:t>63-100</w:t>
            </w:r>
            <w:r w:rsidRPr="00490DC0">
              <w:t xml:space="preserve"> </w:t>
            </w:r>
            <w:r w:rsidRPr="0097463F">
              <w:t>Śrem</w:t>
            </w:r>
          </w:p>
        </w:tc>
        <w:tc>
          <w:tcPr>
            <w:tcW w:w="2101" w:type="pct"/>
            <w:shd w:val="clear" w:color="auto" w:fill="auto"/>
            <w:vAlign w:val="center"/>
          </w:tcPr>
          <w:p w:rsidR="00E4533C" w:rsidRDefault="00E4533C" w:rsidP="008A4FBB">
            <w:pPr>
              <w:spacing w:before="120" w:after="120"/>
            </w:pPr>
            <w:r w:rsidRPr="0097463F">
              <w:t>remont 1m2 nawierzchni z trylinki z materiałem - 60.00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1m2 nawierzchni z trylinki bez materiału - 30.00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żużlowej - gruntowej z materiałem - 5.00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żużlowej - gruntowej bez materiału - 3.00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lastRenderedPageBreak/>
              <w:t>remont 1 m2 nawierzchni z betonowej kostki brukowej gr. 6 cm z materiałem  - 80.00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6 cm bez materiału  - 49.25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8 cm z materiałem  - 83.00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8 cm bez materiału  - 49.25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brukowca kamiennego bez materiału - 43.00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35x35x5cm z materiałem - 40.00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35x35x5cm bez materiału - 15.00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50x50x8cm z materiałem - 55.00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50x50x8cm bez materiału - 20.00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z materiałem - 67.00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bez materiału - 25.00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z materiałem - 80.00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bez materiału - 45.00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z materiałem - 20.00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bez materiału - 8.00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- 49.00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lastRenderedPageBreak/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- 50.00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- 12.00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uzupełnienie 1 m2 oznakowania poziomego farbami chlorokauczukowymi - 35.00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wykonanie 1 m2 profilowania dróg zestawem równiarka +walec ogumiony - 0.25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zaworu wodociągowego lub gazowego - 50.00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studzienki rewizyjnej - 92.00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studzienki ściekowej - 95.00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studzienki teletechnicznej - 120.00 zł;</w:t>
            </w:r>
          </w:p>
          <w:p w:rsidR="00E4533C" w:rsidRPr="00490DC0" w:rsidRDefault="00E4533C" w:rsidP="008A4FBB">
            <w:pPr>
              <w:spacing w:before="120" w:after="120"/>
            </w:pPr>
            <w:r w:rsidRPr="0097463F">
              <w:t>koszt 1 r-g - 17.00 zł;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both"/>
            </w:pPr>
            <w:r w:rsidRPr="0097463F">
              <w:lastRenderedPageBreak/>
              <w:t>zgodni</w:t>
            </w:r>
            <w:bookmarkStart w:id="0" w:name="_GoBack"/>
            <w:bookmarkEnd w:id="0"/>
            <w:r w:rsidRPr="0097463F">
              <w:t>e z SIWZ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both"/>
            </w:pPr>
            <w:r w:rsidRPr="0097463F">
              <w:t>24 miesiące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both"/>
            </w:pPr>
            <w:r w:rsidRPr="0097463F">
              <w:t>zgodnie z SIWZ</w:t>
            </w:r>
          </w:p>
        </w:tc>
      </w:tr>
      <w:tr w:rsidR="00E4533C" w:rsidRPr="00493F8C" w:rsidTr="00E4533C">
        <w:tc>
          <w:tcPr>
            <w:tcW w:w="372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center"/>
            </w:pPr>
            <w:r w:rsidRPr="0097463F">
              <w:lastRenderedPageBreak/>
              <w:t>2</w:t>
            </w:r>
          </w:p>
        </w:tc>
        <w:tc>
          <w:tcPr>
            <w:tcW w:w="1054" w:type="pct"/>
            <w:shd w:val="clear" w:color="auto" w:fill="auto"/>
          </w:tcPr>
          <w:p w:rsidR="00E4533C" w:rsidRPr="00490DC0" w:rsidRDefault="00E4533C" w:rsidP="001E62D4">
            <w:pPr>
              <w:spacing w:before="40"/>
            </w:pPr>
            <w:r w:rsidRPr="0097463F">
              <w:t>P.W. "LECH-DRÓG" Grześkowiak Leszek</w:t>
            </w:r>
          </w:p>
          <w:p w:rsidR="00E4533C" w:rsidRPr="00490DC0" w:rsidRDefault="00E4533C" w:rsidP="001E62D4">
            <w:r w:rsidRPr="0097463F">
              <w:t>ul. Dezyderego Chłapowskiego</w:t>
            </w:r>
            <w:r w:rsidRPr="00490DC0">
              <w:t xml:space="preserve"> </w:t>
            </w:r>
            <w:r w:rsidRPr="0097463F">
              <w:t>29/13</w:t>
            </w:r>
            <w:r w:rsidRPr="00490DC0">
              <w:t xml:space="preserve"> </w:t>
            </w:r>
          </w:p>
          <w:p w:rsidR="00E4533C" w:rsidRPr="00490DC0" w:rsidRDefault="00E4533C" w:rsidP="001E62D4">
            <w:pPr>
              <w:spacing w:after="40"/>
              <w:jc w:val="both"/>
            </w:pPr>
            <w:r w:rsidRPr="0097463F">
              <w:t>63-100</w:t>
            </w:r>
            <w:r w:rsidRPr="00490DC0">
              <w:t xml:space="preserve"> </w:t>
            </w:r>
            <w:r w:rsidRPr="0097463F">
              <w:t>Śrem</w:t>
            </w:r>
          </w:p>
        </w:tc>
        <w:tc>
          <w:tcPr>
            <w:tcW w:w="2101" w:type="pct"/>
            <w:shd w:val="clear" w:color="auto" w:fill="auto"/>
            <w:vAlign w:val="center"/>
          </w:tcPr>
          <w:p w:rsidR="00E4533C" w:rsidRDefault="00E4533C" w:rsidP="008A4FBB">
            <w:pPr>
              <w:spacing w:before="120" w:after="120"/>
            </w:pPr>
            <w:r w:rsidRPr="0097463F">
              <w:t>remont 1m2 nawierzchni z trylinki z materiałem - 40.00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1m2 nawierzchni z trylinki bez materiału - 18.50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żużlowej - gruntowej z materiałem - 2.00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żużlowej - gruntowej bez materiału - 1.00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6 cm z materiałem  - 69.00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6 cm bez materiału  - 28.00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8 cm z materiałem  - 77.20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8 cm bez materiału  - 28.00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brukowca kamiennego bez materiału - 43.00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remont 1 m2 nawierzchni chodnika z płytek chodnikowych 35x35x5cm </w:t>
            </w:r>
            <w:r w:rsidRPr="0097463F">
              <w:lastRenderedPageBreak/>
              <w:t>z materiałem - 56.00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35x35x5cm bez materiału - 27.00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50x50x8cm z materiałem - 52.00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50x50x8cm bez materiału - 18.50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z materiałem - 72.00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bez materiału - 46.00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z materiałem - 73.00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bez materiału - 40.00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z materiałem - 20.00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bez materiału - 8.00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- 48.00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- 48.00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- 8.00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uzupełnienie 1 m2 oznakowania poziomego farbami chlorokauczukowymi - 40.00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wykonanie 1 m2 profilowania dróg zestawem równiarka +walec ogumiony - 0.25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zaworu wodociągowego lub gazowego - 48.00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studzienki rewizyjnej - 80.00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lastRenderedPageBreak/>
              <w:t>regulacja wysokościowa studzienki ściekowej - 60.00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studzienki teletechnicznej - 120.00</w:t>
            </w:r>
          </w:p>
          <w:p w:rsidR="00E4533C" w:rsidRDefault="00E4533C" w:rsidP="008A4FBB">
            <w:pPr>
              <w:spacing w:before="120" w:after="120"/>
            </w:pPr>
            <w:r w:rsidRPr="0097463F">
              <w:t>zł;</w:t>
            </w:r>
          </w:p>
          <w:p w:rsidR="00E4533C" w:rsidRPr="00490DC0" w:rsidRDefault="00E4533C" w:rsidP="008A4FBB">
            <w:pPr>
              <w:spacing w:before="120" w:after="120"/>
            </w:pPr>
            <w:r w:rsidRPr="0097463F">
              <w:t>koszt 1 r-g - 20.91 zł;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both"/>
            </w:pPr>
            <w:r w:rsidRPr="0097463F">
              <w:lastRenderedPageBreak/>
              <w:t>zgodnie z SIWZ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both"/>
            </w:pPr>
            <w:r w:rsidRPr="0097463F">
              <w:t>24 miesiące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both"/>
            </w:pPr>
            <w:r w:rsidRPr="0097463F">
              <w:t>zgodnie z SIWZ</w:t>
            </w:r>
          </w:p>
        </w:tc>
      </w:tr>
      <w:tr w:rsidR="00E4533C" w:rsidRPr="00493F8C" w:rsidTr="00E4533C">
        <w:tc>
          <w:tcPr>
            <w:tcW w:w="372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center"/>
            </w:pPr>
            <w:r w:rsidRPr="0097463F">
              <w:lastRenderedPageBreak/>
              <w:t>3</w:t>
            </w:r>
          </w:p>
        </w:tc>
        <w:tc>
          <w:tcPr>
            <w:tcW w:w="1054" w:type="pct"/>
            <w:shd w:val="clear" w:color="auto" w:fill="auto"/>
          </w:tcPr>
          <w:p w:rsidR="00E4533C" w:rsidRPr="00490DC0" w:rsidRDefault="00E4533C" w:rsidP="001E62D4">
            <w:pPr>
              <w:spacing w:before="40"/>
            </w:pPr>
            <w:r w:rsidRPr="0097463F">
              <w:t xml:space="preserve">P.W. "EKO-DRÓG" </w:t>
            </w:r>
            <w:proofErr w:type="spellStart"/>
            <w:r w:rsidRPr="0097463F">
              <w:t>Szmyt</w:t>
            </w:r>
            <w:proofErr w:type="spellEnd"/>
            <w:r w:rsidRPr="0097463F">
              <w:t xml:space="preserve"> Ryszard</w:t>
            </w:r>
          </w:p>
          <w:p w:rsidR="00E4533C" w:rsidRPr="00490DC0" w:rsidRDefault="00E4533C" w:rsidP="001E62D4">
            <w:r w:rsidRPr="0097463F">
              <w:t xml:space="preserve">ul. </w:t>
            </w:r>
            <w:proofErr w:type="spellStart"/>
            <w:r w:rsidRPr="0097463F">
              <w:t>Skłodowskiej-Curie</w:t>
            </w:r>
            <w:proofErr w:type="spellEnd"/>
            <w:r w:rsidRPr="00490DC0">
              <w:t xml:space="preserve"> </w:t>
            </w:r>
            <w:r w:rsidRPr="0097463F">
              <w:t>8A/2</w:t>
            </w:r>
            <w:r w:rsidRPr="00490DC0">
              <w:t xml:space="preserve"> </w:t>
            </w:r>
          </w:p>
          <w:p w:rsidR="00E4533C" w:rsidRPr="00490DC0" w:rsidRDefault="00E4533C" w:rsidP="001E62D4">
            <w:pPr>
              <w:spacing w:after="40"/>
              <w:jc w:val="both"/>
            </w:pPr>
            <w:r w:rsidRPr="0097463F">
              <w:t>63-100</w:t>
            </w:r>
            <w:r w:rsidRPr="00490DC0">
              <w:t xml:space="preserve"> </w:t>
            </w:r>
            <w:r w:rsidRPr="0097463F">
              <w:t>Śrem</w:t>
            </w:r>
          </w:p>
        </w:tc>
        <w:tc>
          <w:tcPr>
            <w:tcW w:w="2101" w:type="pct"/>
            <w:shd w:val="clear" w:color="auto" w:fill="auto"/>
            <w:vAlign w:val="center"/>
          </w:tcPr>
          <w:p w:rsidR="00E4533C" w:rsidRDefault="00E4533C" w:rsidP="008A4FBB">
            <w:pPr>
              <w:spacing w:before="120" w:after="120"/>
            </w:pPr>
            <w:r w:rsidRPr="0097463F">
              <w:t>remont 1m2 nawierzchni z trylinki z materiałem - 65.00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1m2 nawierzchni z trylinki bez materiału - 28.00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żużlowej - gruntowej z materiałem - 10.00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żużlowej - gruntowej bez materiału - 3.00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6 cm z materiałem  - 70.00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6 cm bez materiału  - 30.00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8 cm z materiałem  - 80.00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betonowej kostki brukowej gr. 8 cm bez materiału  - 30.00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z brukowca kamiennego bez materiału - 60.00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35x35x5cm z materiałem - 65.00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35x35x5cm bez materiału - 30.00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50x50x8cm z materiałem - 65.00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remont 1 m2 nawierzchni chodnika z płytek chodnikowych 50x50x8cm bez materiału - 30.00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z materiałem - 75.00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bez materiału - </w:t>
            </w:r>
            <w:r w:rsidRPr="0097463F">
              <w:lastRenderedPageBreak/>
              <w:t>58.00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z materiałem - 85.00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bez materiału - 62.00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z materiałem - 28.00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ułożenie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bez materiału - 10.00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15 cm na ławie betonowej - 58.00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krawężnika gr 20 cm na ławie betonowej - 62.00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 xml:space="preserve">przełożenie 1 </w:t>
            </w:r>
            <w:proofErr w:type="spellStart"/>
            <w:r w:rsidRPr="0097463F">
              <w:t>mb</w:t>
            </w:r>
            <w:proofErr w:type="spellEnd"/>
            <w:r w:rsidRPr="0097463F">
              <w:t xml:space="preserve"> obrzeża ogrodowego na podsypce piaskowej - 10.00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uzupełnienie 1 m2 oznakowania poziomego farbami chlorokauczukowymi - 50.00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wykonanie 1 m2 profilowania dróg zestawem równiarka +walec ogumiony - 0.23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zaworu wodociągowego lub gazowego - 60.00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studzienki rewizyjnej - 100.00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studzienki ściekowej - 80.00 zł;</w:t>
            </w:r>
          </w:p>
          <w:p w:rsidR="00E4533C" w:rsidRDefault="00E4533C" w:rsidP="008A4FBB">
            <w:pPr>
              <w:spacing w:before="120" w:after="120"/>
            </w:pPr>
            <w:r w:rsidRPr="0097463F">
              <w:t>regulacja wysokościowa studzienki teletechnicznej - 150.00</w:t>
            </w:r>
          </w:p>
          <w:p w:rsidR="00E4533C" w:rsidRPr="00490DC0" w:rsidRDefault="00E4533C" w:rsidP="008A4FBB">
            <w:pPr>
              <w:spacing w:before="120" w:after="120"/>
            </w:pPr>
            <w:r w:rsidRPr="0097463F">
              <w:t>zł; koszt 1 r-g - 23.00 zł;</w:t>
            </w:r>
          </w:p>
        </w:tc>
        <w:tc>
          <w:tcPr>
            <w:tcW w:w="499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both"/>
            </w:pPr>
            <w:r w:rsidRPr="0097463F">
              <w:lastRenderedPageBreak/>
              <w:t>zgodnie z SIWZ</w:t>
            </w:r>
          </w:p>
        </w:tc>
        <w:tc>
          <w:tcPr>
            <w:tcW w:w="548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both"/>
            </w:pPr>
            <w:r w:rsidRPr="0097463F">
              <w:t>24 miesiące</w:t>
            </w:r>
          </w:p>
        </w:tc>
        <w:tc>
          <w:tcPr>
            <w:tcW w:w="426" w:type="pct"/>
            <w:shd w:val="clear" w:color="auto" w:fill="auto"/>
            <w:vAlign w:val="center"/>
          </w:tcPr>
          <w:p w:rsidR="00E4533C" w:rsidRPr="00490DC0" w:rsidRDefault="00E4533C" w:rsidP="001E62D4">
            <w:pPr>
              <w:spacing w:before="120" w:after="120"/>
              <w:jc w:val="both"/>
            </w:pPr>
            <w:r w:rsidRPr="0097463F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97463F" w:rsidP="00173B20">
      <w:pPr>
        <w:jc w:val="right"/>
      </w:pPr>
      <w:r w:rsidRPr="0097463F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97463F">
        <w:rPr>
          <w:sz w:val="22"/>
        </w:rPr>
        <w:t>Baum</w:t>
      </w:r>
    </w:p>
    <w:sectPr w:rsidR="00C236D3" w:rsidSect="00857D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418" w:right="1418" w:bottom="1418" w:left="1418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2EB4" w:rsidRDefault="00A22EB4">
      <w:r>
        <w:separator/>
      </w:r>
    </w:p>
  </w:endnote>
  <w:endnote w:type="continuationSeparator" w:id="0">
    <w:p w:rsidR="00A22EB4" w:rsidRDefault="00A22E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028C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AF64460" wp14:editId="74A9DCB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533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4533C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4533C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2EB4" w:rsidRDefault="00A22EB4">
      <w:r>
        <w:separator/>
      </w:r>
    </w:p>
  </w:footnote>
  <w:footnote w:type="continuationSeparator" w:id="0">
    <w:p w:rsidR="00A22EB4" w:rsidRDefault="00A22EB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63F" w:rsidRDefault="0097463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63F" w:rsidRDefault="0097463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63F" w:rsidRDefault="0097463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EB4"/>
    <w:rsid w:val="00007727"/>
    <w:rsid w:val="00017720"/>
    <w:rsid w:val="00035488"/>
    <w:rsid w:val="000D7F25"/>
    <w:rsid w:val="000E00E5"/>
    <w:rsid w:val="00173B20"/>
    <w:rsid w:val="001C69FF"/>
    <w:rsid w:val="0023318D"/>
    <w:rsid w:val="003028CC"/>
    <w:rsid w:val="003D72FD"/>
    <w:rsid w:val="00423179"/>
    <w:rsid w:val="00490DC0"/>
    <w:rsid w:val="00493F8C"/>
    <w:rsid w:val="004C7E9B"/>
    <w:rsid w:val="0069085C"/>
    <w:rsid w:val="00843263"/>
    <w:rsid w:val="00857D37"/>
    <w:rsid w:val="00861E75"/>
    <w:rsid w:val="008A4FBB"/>
    <w:rsid w:val="0097463F"/>
    <w:rsid w:val="009D19BD"/>
    <w:rsid w:val="009F189D"/>
    <w:rsid w:val="00A22EB4"/>
    <w:rsid w:val="00A80738"/>
    <w:rsid w:val="00C236D3"/>
    <w:rsid w:val="00C659E2"/>
    <w:rsid w:val="00CB0802"/>
    <w:rsid w:val="00D7128F"/>
    <w:rsid w:val="00E4533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E453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4533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E4533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453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6</Pages>
  <Words>1246</Words>
  <Characters>6433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3</cp:revision>
  <cp:lastPrinted>2020-02-05T12:39:00Z</cp:lastPrinted>
  <dcterms:created xsi:type="dcterms:W3CDTF">2020-02-05T12:33:00Z</dcterms:created>
  <dcterms:modified xsi:type="dcterms:W3CDTF">2020-02-05T12:39:00Z</dcterms:modified>
</cp:coreProperties>
</file>