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D3B6A">
      <w:pPr>
        <w:pStyle w:val="pkt"/>
        <w:ind w:left="0" w:firstLine="0"/>
        <w:rPr>
          <w:b/>
        </w:rPr>
      </w:pPr>
      <w:r w:rsidRPr="00DD3B6A">
        <w:rPr>
          <w:b/>
        </w:rPr>
        <w:t>Gmina Śrem</w:t>
      </w:r>
    </w:p>
    <w:p w:rsidR="00EB7871" w:rsidRPr="003209A8" w:rsidRDefault="00DD3B6A">
      <w:pPr>
        <w:pStyle w:val="pkt"/>
        <w:ind w:left="0" w:firstLine="0"/>
        <w:rPr>
          <w:b/>
        </w:rPr>
      </w:pPr>
      <w:r w:rsidRPr="00DD3B6A">
        <w:rPr>
          <w:b/>
        </w:rPr>
        <w:t>Plac 20 Października</w:t>
      </w:r>
      <w:r w:rsidR="00EB7871" w:rsidRPr="003209A8">
        <w:rPr>
          <w:b/>
        </w:rPr>
        <w:t xml:space="preserve"> </w:t>
      </w:r>
      <w:r w:rsidRPr="00DD3B6A">
        <w:rPr>
          <w:b/>
        </w:rPr>
        <w:t>1</w:t>
      </w:r>
      <w:r w:rsidR="00EB7871" w:rsidRPr="003209A8">
        <w:rPr>
          <w:b/>
        </w:rPr>
        <w:t xml:space="preserve"> </w:t>
      </w:r>
    </w:p>
    <w:p w:rsidR="00EB7871" w:rsidRPr="003209A8" w:rsidRDefault="00DD3B6A">
      <w:pPr>
        <w:pStyle w:val="pkt"/>
        <w:ind w:left="0" w:firstLine="0"/>
        <w:rPr>
          <w:b/>
        </w:rPr>
      </w:pPr>
      <w:r w:rsidRPr="00DD3B6A">
        <w:rPr>
          <w:b/>
        </w:rPr>
        <w:t>63-100</w:t>
      </w:r>
      <w:r w:rsidR="00EB7871" w:rsidRPr="003209A8">
        <w:rPr>
          <w:b/>
        </w:rPr>
        <w:t xml:space="preserve"> </w:t>
      </w:r>
      <w:r w:rsidRPr="00DD3B6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DD3B6A" w:rsidRPr="00DD3B6A">
        <w:rPr>
          <w:b/>
        </w:rPr>
        <w:t>BP.271.11.2020.BS</w:t>
      </w:r>
      <w:r w:rsidRPr="003209A8">
        <w:tab/>
      </w:r>
      <w:r w:rsidR="00DD3B6A" w:rsidRPr="00DD3B6A">
        <w:t>Śrem</w:t>
      </w:r>
      <w:r w:rsidRPr="003209A8">
        <w:t xml:space="preserve">, </w:t>
      </w:r>
      <w:r w:rsidR="00D61759">
        <w:t>2020-03-17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D3B6A" w:rsidRPr="00DD3B6A">
        <w:rPr>
          <w:b/>
          <w:sz w:val="32"/>
          <w:szCs w:val="32"/>
        </w:rPr>
        <w:t xml:space="preserve">Budowa i modernizacja chodników na </w:t>
      </w:r>
      <w:r w:rsidR="00D61759">
        <w:rPr>
          <w:b/>
          <w:sz w:val="32"/>
          <w:szCs w:val="32"/>
        </w:rPr>
        <w:t>terenach</w:t>
      </w:r>
      <w:r w:rsidR="00DD3B6A" w:rsidRPr="00DD3B6A">
        <w:rPr>
          <w:b/>
          <w:sz w:val="32"/>
          <w:szCs w:val="32"/>
        </w:rPr>
        <w:t xml:space="preserve"> wiejskich w 2020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DD3B6A" w:rsidRPr="00DD3B6A">
        <w:t>(</w:t>
      </w:r>
      <w:proofErr w:type="spellStart"/>
      <w:r w:rsidR="00DD3B6A" w:rsidRPr="00DD3B6A">
        <w:t>t.j</w:t>
      </w:r>
      <w:proofErr w:type="spellEnd"/>
      <w:r w:rsidR="00DD3B6A" w:rsidRPr="00DD3B6A">
        <w:t xml:space="preserve">. </w:t>
      </w:r>
      <w:proofErr w:type="spellStart"/>
      <w:r w:rsidR="00DD3B6A" w:rsidRPr="00DD3B6A">
        <w:t>Dz.U</w:t>
      </w:r>
      <w:proofErr w:type="spellEnd"/>
      <w:r w:rsidR="00DD3B6A" w:rsidRPr="00DD3B6A">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D3B6A">
      <w:pPr>
        <w:ind w:left="5940"/>
      </w:pPr>
      <w:r w:rsidRPr="00DD3B6A">
        <w:t>2020-03-17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D3B6A">
      <w:pPr>
        <w:ind w:left="5940"/>
      </w:pPr>
      <w:r w:rsidRPr="00DD3B6A">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DD3B6A" w:rsidRPr="00DD3B6A">
        <w:t>Gmina Śrem</w:t>
      </w:r>
    </w:p>
    <w:p w:rsidR="009838C7" w:rsidRPr="00516BCE" w:rsidRDefault="009838C7" w:rsidP="001644FA">
      <w:pPr>
        <w:pStyle w:val="Tekstpodstawowy"/>
        <w:spacing w:after="0" w:line="276" w:lineRule="auto"/>
        <w:ind w:left="360"/>
      </w:pPr>
      <w:r>
        <w:t xml:space="preserve"> </w:t>
      </w:r>
      <w:r w:rsidR="00DD3B6A" w:rsidRPr="00DD3B6A">
        <w:t>Plac 20 Października</w:t>
      </w:r>
      <w:r w:rsidRPr="00516BCE">
        <w:t xml:space="preserve"> </w:t>
      </w:r>
      <w:r w:rsidR="00DD3B6A" w:rsidRPr="00DD3B6A">
        <w:t>1</w:t>
      </w:r>
      <w:r w:rsidRPr="00516BCE">
        <w:t xml:space="preserve"> </w:t>
      </w:r>
    </w:p>
    <w:p w:rsidR="008B60B4" w:rsidRDefault="009838C7" w:rsidP="008B60B4">
      <w:pPr>
        <w:pStyle w:val="Tekstpodstawowy"/>
        <w:spacing w:after="0" w:line="276" w:lineRule="auto"/>
        <w:ind w:left="360"/>
      </w:pPr>
      <w:r>
        <w:t xml:space="preserve"> </w:t>
      </w:r>
      <w:r w:rsidR="00DD3B6A" w:rsidRPr="00DD3B6A">
        <w:t>63-100</w:t>
      </w:r>
      <w:r w:rsidRPr="00516BCE">
        <w:t xml:space="preserve"> </w:t>
      </w:r>
      <w:r w:rsidR="00DD3B6A" w:rsidRPr="00DD3B6A">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DD3B6A" w:rsidRPr="00DD3B6A">
        <w:rPr>
          <w:lang w:val="en-GB"/>
        </w:rPr>
        <w:t>61</w:t>
      </w:r>
      <w:r w:rsidRPr="00051DC0">
        <w:rPr>
          <w:lang w:val="en-GB"/>
        </w:rPr>
        <w:t xml:space="preserve"> </w:t>
      </w:r>
      <w:r w:rsidR="00DD3B6A" w:rsidRPr="00DD3B6A">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DD3B6A" w:rsidRPr="00DD3B6A">
        <w:rPr>
          <w:lang w:val="en-GB"/>
        </w:rPr>
        <w:t>61</w:t>
      </w:r>
      <w:r w:rsidRPr="00051DC0">
        <w:rPr>
          <w:sz w:val="18"/>
          <w:szCs w:val="18"/>
          <w:lang w:val="en-GB"/>
        </w:rPr>
        <w:t xml:space="preserve"> </w:t>
      </w:r>
      <w:r w:rsidR="00DD3B6A" w:rsidRPr="00DD3B6A">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DD3B6A" w:rsidRPr="00DD3B6A">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DD3B6A" w:rsidRPr="00DD3B6A">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DD3B6A" w:rsidRPr="00DD3B6A">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DD3B6A" w:rsidRPr="00DD3B6A">
        <w:t xml:space="preserve">Budowa i modernizacja chodników na </w:t>
      </w:r>
      <w:r w:rsidR="00D61759">
        <w:rPr>
          <w:lang w:val="pl-PL"/>
        </w:rPr>
        <w:t>terenach</w:t>
      </w:r>
      <w:r w:rsidR="00DD3B6A" w:rsidRPr="00DD3B6A">
        <w:t xml:space="preserve"> wiejskich w 2020 r.</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D3B6A" w:rsidRPr="00D91376" w:rsidTr="00A71343">
        <w:tc>
          <w:tcPr>
            <w:tcW w:w="8820" w:type="dxa"/>
          </w:tcPr>
          <w:p w:rsidR="00DD3B6A" w:rsidRPr="00D91376" w:rsidRDefault="00DD3B6A" w:rsidP="00A71343">
            <w:pPr>
              <w:pStyle w:val="Tekstpodstawowy"/>
              <w:spacing w:before="80"/>
              <w:rPr>
                <w:b/>
              </w:rPr>
            </w:pPr>
            <w:r w:rsidRPr="00D91376">
              <w:rPr>
                <w:b/>
              </w:rPr>
              <w:t xml:space="preserve">Wspólny Słownik Zamówień: </w:t>
            </w:r>
            <w:r w:rsidRPr="00DD3B6A">
              <w:t>45233222-1 - Roboty budowlane w zakresie układania chodników i asfaltowania</w:t>
            </w:r>
            <w:r w:rsidRPr="00D91376">
              <w:t xml:space="preserve"> </w:t>
            </w:r>
          </w:p>
          <w:p w:rsidR="00DD3B6A" w:rsidRPr="00DD3B6A" w:rsidRDefault="00DD3B6A" w:rsidP="00A71343">
            <w:pPr>
              <w:pStyle w:val="Tekstpodstawowy"/>
            </w:pPr>
            <w:bookmarkStart w:id="3" w:name="_GoBack"/>
            <w:r w:rsidRPr="00DD3B6A">
              <w:t xml:space="preserve">Zamówienie obejmuje wykonanie: </w:t>
            </w:r>
          </w:p>
          <w:p w:rsidR="00DD3B6A" w:rsidRPr="00DD3B6A" w:rsidRDefault="00DD3B6A" w:rsidP="00A71343">
            <w:pPr>
              <w:pStyle w:val="Tekstpodstawowy"/>
            </w:pPr>
            <w:r w:rsidRPr="00DD3B6A">
              <w:t>a)</w:t>
            </w:r>
            <w:r w:rsidRPr="00DD3B6A">
              <w:tab/>
            </w:r>
            <w:r w:rsidR="0075213E">
              <w:t xml:space="preserve">Zadanie nr 1 </w:t>
            </w:r>
            <w:r w:rsidRPr="00DD3B6A">
              <w:t>Binkowo:</w:t>
            </w:r>
          </w:p>
          <w:p w:rsidR="00DD3B6A" w:rsidRPr="00DD3B6A" w:rsidRDefault="00DD3B6A" w:rsidP="00A71343">
            <w:pPr>
              <w:pStyle w:val="Tekstpodstawowy"/>
            </w:pPr>
            <w:r w:rsidRPr="00DD3B6A">
              <w:t xml:space="preserve"> </w:t>
            </w:r>
            <w:r w:rsidRPr="00DD3B6A">
              <w:tab/>
              <w:t>rozbiórka chodnika z płytek betonowych 50x50x5 cm na podsypce,</w:t>
            </w:r>
          </w:p>
          <w:p w:rsidR="00DD3B6A" w:rsidRPr="00DD3B6A" w:rsidRDefault="00DD3B6A" w:rsidP="00A71343">
            <w:pPr>
              <w:pStyle w:val="Tekstpodstawowy"/>
            </w:pPr>
            <w:r w:rsidRPr="00DD3B6A">
              <w:t xml:space="preserve"> </w:t>
            </w:r>
            <w:r w:rsidRPr="00DD3B6A">
              <w:tab/>
              <w:t>rozbiórka krawężników 15x30 cm na podsypce i ławie betonowej,</w:t>
            </w:r>
          </w:p>
          <w:p w:rsidR="00DD3B6A" w:rsidRPr="00DD3B6A" w:rsidRDefault="00DD3B6A" w:rsidP="00A71343">
            <w:pPr>
              <w:pStyle w:val="Tekstpodstawowy"/>
            </w:pPr>
            <w:r w:rsidRPr="00DD3B6A">
              <w:t xml:space="preserve"> </w:t>
            </w:r>
            <w:r w:rsidRPr="00DD3B6A">
              <w:tab/>
              <w:t>wywiezienie gruzu z terenu rozbiórki wraz z utylizacją,</w:t>
            </w:r>
          </w:p>
          <w:p w:rsidR="00DD3B6A" w:rsidRPr="00DD3B6A" w:rsidRDefault="00DD3B6A" w:rsidP="00A71343">
            <w:pPr>
              <w:pStyle w:val="Tekstpodstawowy"/>
            </w:pPr>
            <w:r w:rsidRPr="00DD3B6A">
              <w:t xml:space="preserve"> </w:t>
            </w:r>
            <w:r w:rsidRPr="00DD3B6A">
              <w:tab/>
              <w:t>roboty ziemne mechaniczne - korytowanie pod chodnik i zjazdy wraz z wywozem urobku i utylizacją,</w:t>
            </w:r>
          </w:p>
          <w:p w:rsidR="00DD3B6A" w:rsidRPr="00DD3B6A" w:rsidRDefault="00DD3B6A" w:rsidP="00A71343">
            <w:pPr>
              <w:pStyle w:val="Tekstpodstawowy"/>
            </w:pPr>
            <w:r w:rsidRPr="00DD3B6A">
              <w:t xml:space="preserve"> </w:t>
            </w:r>
            <w:r w:rsidRPr="00DD3B6A">
              <w:tab/>
              <w:t>ława betonowa z oporem z betonu B-15 (C 12/15),</w:t>
            </w:r>
          </w:p>
          <w:p w:rsidR="00DD3B6A" w:rsidRPr="00DD3B6A" w:rsidRDefault="00DD3B6A" w:rsidP="00A71343">
            <w:pPr>
              <w:pStyle w:val="Tekstpodstawowy"/>
            </w:pPr>
            <w:r w:rsidRPr="00DD3B6A">
              <w:t xml:space="preserve"> </w:t>
            </w:r>
            <w:r w:rsidRPr="00DD3B6A">
              <w:tab/>
              <w:t>krawężnik betonowy 15x30 cm na podsypce cementowo - piaskowej,</w:t>
            </w:r>
          </w:p>
          <w:p w:rsidR="00DD3B6A" w:rsidRPr="00DD3B6A" w:rsidRDefault="00DD3B6A" w:rsidP="00A71343">
            <w:pPr>
              <w:pStyle w:val="Tekstpodstawowy"/>
            </w:pPr>
            <w:r w:rsidRPr="00DD3B6A">
              <w:t xml:space="preserve"> </w:t>
            </w:r>
            <w:r w:rsidRPr="00DD3B6A">
              <w:tab/>
              <w:t>mechaniczne profilowanie i zagęszczenie podłoża,</w:t>
            </w:r>
          </w:p>
          <w:p w:rsidR="00DD3B6A" w:rsidRPr="00DD3B6A" w:rsidRDefault="00DD3B6A" w:rsidP="00A71343">
            <w:pPr>
              <w:pStyle w:val="Tekstpodstawowy"/>
            </w:pPr>
            <w:r w:rsidRPr="00DD3B6A">
              <w:t xml:space="preserve"> </w:t>
            </w:r>
            <w:r w:rsidRPr="00DD3B6A">
              <w:tab/>
              <w:t xml:space="preserve">podbudowa gr. 10 cm z gruntu stabilizowanego cementem z wytwórni o </w:t>
            </w:r>
            <w:proofErr w:type="spellStart"/>
            <w:r w:rsidRPr="00DD3B6A">
              <w:t>Rm</w:t>
            </w:r>
            <w:proofErr w:type="spellEnd"/>
            <w:r w:rsidRPr="00DD3B6A">
              <w:t xml:space="preserve"> = 2,5 ÷ 5,0 </w:t>
            </w:r>
            <w:proofErr w:type="spellStart"/>
            <w:r w:rsidRPr="00DD3B6A">
              <w:t>Mpa</w:t>
            </w:r>
            <w:proofErr w:type="spellEnd"/>
            <w:r w:rsidRPr="00DD3B6A">
              <w:t xml:space="preserve"> pod chodnik,</w:t>
            </w:r>
          </w:p>
          <w:p w:rsidR="00DD3B6A" w:rsidRPr="00DD3B6A" w:rsidRDefault="00DD3B6A" w:rsidP="00A71343">
            <w:pPr>
              <w:pStyle w:val="Tekstpodstawowy"/>
            </w:pPr>
            <w:r w:rsidRPr="00DD3B6A">
              <w:t xml:space="preserve"> </w:t>
            </w:r>
            <w:r w:rsidRPr="00DD3B6A">
              <w:tab/>
              <w:t>podbudowa gr. 20 cm z betonu B-7,5 pod zjazdy,</w:t>
            </w:r>
          </w:p>
          <w:p w:rsidR="00DD3B6A" w:rsidRPr="00DD3B6A" w:rsidRDefault="00DD3B6A" w:rsidP="00A71343">
            <w:pPr>
              <w:pStyle w:val="Tekstpodstawowy"/>
            </w:pPr>
            <w:r w:rsidRPr="00DD3B6A">
              <w:t xml:space="preserve"> </w:t>
            </w:r>
            <w:r w:rsidRPr="00DD3B6A">
              <w:tab/>
              <w:t>nawierzchnia chodnika z kostki brukowej betonowej szarej gr. 6 cm na podsypce cementowo - piaskowej gr. 3 cm,</w:t>
            </w:r>
          </w:p>
          <w:p w:rsidR="00DD3B6A" w:rsidRPr="00DD3B6A" w:rsidRDefault="00DD3B6A" w:rsidP="00A71343">
            <w:pPr>
              <w:pStyle w:val="Tekstpodstawowy"/>
            </w:pPr>
            <w:r w:rsidRPr="00DD3B6A">
              <w:t xml:space="preserve"> </w:t>
            </w:r>
            <w:r w:rsidRPr="00DD3B6A">
              <w:tab/>
              <w:t>nawierzchnia zjazdów z kostki brukowej betonowej grafitowej gr. 8 cm na podsypce cementowo - piaskowej gr. 3 cm.</w:t>
            </w:r>
          </w:p>
          <w:p w:rsidR="00DD3B6A" w:rsidRPr="00DD3B6A" w:rsidRDefault="00DD3B6A" w:rsidP="00A71343">
            <w:pPr>
              <w:pStyle w:val="Tekstpodstawowy"/>
            </w:pPr>
            <w:r w:rsidRPr="00DD3B6A">
              <w:t>b)</w:t>
            </w:r>
            <w:r w:rsidRPr="00DD3B6A">
              <w:tab/>
            </w:r>
            <w:r w:rsidR="0075213E">
              <w:t xml:space="preserve">Zadanie nr 2 </w:t>
            </w:r>
            <w:r w:rsidRPr="00DD3B6A">
              <w:t>Dalewo:</w:t>
            </w:r>
          </w:p>
          <w:p w:rsidR="00DD3B6A" w:rsidRPr="00DD3B6A" w:rsidRDefault="00DD3B6A" w:rsidP="00A71343">
            <w:pPr>
              <w:pStyle w:val="Tekstpodstawowy"/>
            </w:pPr>
            <w:r w:rsidRPr="00DD3B6A">
              <w:t xml:space="preserve"> </w:t>
            </w:r>
            <w:r w:rsidRPr="00DD3B6A">
              <w:tab/>
              <w:t>roboty ziemne mechaniczne - korytowanie pod chodnik i zjazdy wraz z wywozem urobku i utylizacją,</w:t>
            </w:r>
          </w:p>
          <w:p w:rsidR="00DD3B6A" w:rsidRPr="00DD3B6A" w:rsidRDefault="00DD3B6A" w:rsidP="00A71343">
            <w:pPr>
              <w:pStyle w:val="Tekstpodstawowy"/>
            </w:pPr>
            <w:r w:rsidRPr="00DD3B6A">
              <w:t xml:space="preserve"> </w:t>
            </w:r>
            <w:r w:rsidRPr="00DD3B6A">
              <w:tab/>
              <w:t>ława betonowa z oporem z betonu B-15 (C 12/15),</w:t>
            </w:r>
          </w:p>
          <w:p w:rsidR="00DD3B6A" w:rsidRPr="00DD3B6A" w:rsidRDefault="00DD3B6A" w:rsidP="00A71343">
            <w:pPr>
              <w:pStyle w:val="Tekstpodstawowy"/>
            </w:pPr>
            <w:r w:rsidRPr="00DD3B6A">
              <w:t xml:space="preserve"> </w:t>
            </w:r>
            <w:r w:rsidRPr="00DD3B6A">
              <w:tab/>
              <w:t>krawężnik betonowy 15x30 cm na podsypce cementowo - piaskowej,</w:t>
            </w:r>
          </w:p>
          <w:p w:rsidR="00DD3B6A" w:rsidRPr="00DD3B6A" w:rsidRDefault="00DD3B6A" w:rsidP="00A71343">
            <w:pPr>
              <w:pStyle w:val="Tekstpodstawowy"/>
            </w:pPr>
            <w:r w:rsidRPr="00DD3B6A">
              <w:lastRenderedPageBreak/>
              <w:t xml:space="preserve"> </w:t>
            </w:r>
            <w:r w:rsidRPr="00DD3B6A">
              <w:tab/>
              <w:t>obrzeże betonowe 8x30 cm na podsypce cementowo - piaskowej,</w:t>
            </w:r>
          </w:p>
          <w:p w:rsidR="00DD3B6A" w:rsidRPr="00DD3B6A" w:rsidRDefault="00DD3B6A" w:rsidP="00A71343">
            <w:pPr>
              <w:pStyle w:val="Tekstpodstawowy"/>
            </w:pPr>
            <w:r w:rsidRPr="00DD3B6A">
              <w:t xml:space="preserve"> </w:t>
            </w:r>
            <w:r w:rsidRPr="00DD3B6A">
              <w:tab/>
              <w:t>opornik betonowy 12x25 cm na podsypce cementowo - piaskowej,</w:t>
            </w:r>
          </w:p>
          <w:p w:rsidR="00DD3B6A" w:rsidRPr="00DD3B6A" w:rsidRDefault="00DD3B6A" w:rsidP="00A71343">
            <w:pPr>
              <w:pStyle w:val="Tekstpodstawowy"/>
            </w:pPr>
            <w:r w:rsidRPr="00DD3B6A">
              <w:t xml:space="preserve"> </w:t>
            </w:r>
            <w:r w:rsidRPr="00DD3B6A">
              <w:tab/>
              <w:t>mechaniczne profilowanie i zagęszczenie podłoża,</w:t>
            </w:r>
          </w:p>
          <w:p w:rsidR="00DD3B6A" w:rsidRPr="00DD3B6A" w:rsidRDefault="00DD3B6A" w:rsidP="00A71343">
            <w:pPr>
              <w:pStyle w:val="Tekstpodstawowy"/>
            </w:pPr>
            <w:r w:rsidRPr="00DD3B6A">
              <w:t xml:space="preserve"> </w:t>
            </w:r>
            <w:r w:rsidRPr="00DD3B6A">
              <w:tab/>
              <w:t xml:space="preserve">podbudowa gr. 10 cm z gruntu stabilizowanego cementem z wytwórni o </w:t>
            </w:r>
            <w:proofErr w:type="spellStart"/>
            <w:r w:rsidRPr="00DD3B6A">
              <w:t>Rm</w:t>
            </w:r>
            <w:proofErr w:type="spellEnd"/>
            <w:r w:rsidRPr="00DD3B6A">
              <w:t xml:space="preserve"> = 2,5 ÷ 5,0 </w:t>
            </w:r>
            <w:proofErr w:type="spellStart"/>
            <w:r w:rsidRPr="00DD3B6A">
              <w:t>Mpa</w:t>
            </w:r>
            <w:proofErr w:type="spellEnd"/>
            <w:r w:rsidRPr="00DD3B6A">
              <w:t xml:space="preserve"> pod chodnik,</w:t>
            </w:r>
          </w:p>
          <w:p w:rsidR="00DD3B6A" w:rsidRPr="00DD3B6A" w:rsidRDefault="00DD3B6A" w:rsidP="00A71343">
            <w:pPr>
              <w:pStyle w:val="Tekstpodstawowy"/>
            </w:pPr>
            <w:r w:rsidRPr="00DD3B6A">
              <w:t xml:space="preserve"> </w:t>
            </w:r>
            <w:r w:rsidRPr="00DD3B6A">
              <w:tab/>
              <w:t>podbudowa gr. 20 cm z betonu B-7,5 pod zjazdy,</w:t>
            </w:r>
          </w:p>
          <w:p w:rsidR="00DD3B6A" w:rsidRPr="00DD3B6A" w:rsidRDefault="00DD3B6A" w:rsidP="00A71343">
            <w:pPr>
              <w:pStyle w:val="Tekstpodstawowy"/>
            </w:pPr>
            <w:r w:rsidRPr="00DD3B6A">
              <w:t xml:space="preserve"> </w:t>
            </w:r>
            <w:r w:rsidRPr="00DD3B6A">
              <w:tab/>
              <w:t>nawierzchnia chodnika z kostki brukowej betonowej szarej gr. 6 cm na podsypce cementowo - piaskowej gr. 3 cm,</w:t>
            </w:r>
          </w:p>
          <w:p w:rsidR="00DD3B6A" w:rsidRPr="00DD3B6A" w:rsidRDefault="00DD3B6A" w:rsidP="00A71343">
            <w:pPr>
              <w:pStyle w:val="Tekstpodstawowy"/>
            </w:pPr>
            <w:r w:rsidRPr="00DD3B6A">
              <w:t xml:space="preserve"> </w:t>
            </w:r>
            <w:r w:rsidRPr="00DD3B6A">
              <w:tab/>
              <w:t>nawierzchnia zjazdów z kostki brukowej betonowej grafitowej gr. 8 cm na podsypce cementowo - piaskowej gr. 3 cm.</w:t>
            </w:r>
          </w:p>
          <w:p w:rsidR="00DD3B6A" w:rsidRPr="00DD3B6A" w:rsidRDefault="00DD3B6A" w:rsidP="00A71343">
            <w:pPr>
              <w:pStyle w:val="Tekstpodstawowy"/>
            </w:pPr>
            <w:r w:rsidRPr="00DD3B6A">
              <w:t>c)</w:t>
            </w:r>
            <w:r w:rsidRPr="00DD3B6A">
              <w:tab/>
            </w:r>
            <w:r w:rsidR="0075213E">
              <w:t xml:space="preserve">Zadanie nr 3 </w:t>
            </w:r>
            <w:r w:rsidRPr="00DD3B6A">
              <w:t xml:space="preserve">Wyrzeka - ul. </w:t>
            </w:r>
            <w:proofErr w:type="spellStart"/>
            <w:r w:rsidRPr="00DD3B6A">
              <w:t>Mórecka</w:t>
            </w:r>
            <w:proofErr w:type="spellEnd"/>
            <w:r w:rsidRPr="00DD3B6A">
              <w:t>:</w:t>
            </w:r>
          </w:p>
          <w:p w:rsidR="00DD3B6A" w:rsidRPr="00DD3B6A" w:rsidRDefault="00DD3B6A" w:rsidP="00A71343">
            <w:pPr>
              <w:pStyle w:val="Tekstpodstawowy"/>
            </w:pPr>
            <w:r w:rsidRPr="00DD3B6A">
              <w:t xml:space="preserve"> </w:t>
            </w:r>
            <w:r w:rsidRPr="00DD3B6A">
              <w:tab/>
              <w:t>roboty ziemne mechaniczne - korytowanie pod chodnik i zjazdy wraz z wywozem urobku i utylizacją,</w:t>
            </w:r>
          </w:p>
          <w:p w:rsidR="00DD3B6A" w:rsidRPr="00DD3B6A" w:rsidRDefault="00DD3B6A" w:rsidP="00A71343">
            <w:pPr>
              <w:pStyle w:val="Tekstpodstawowy"/>
            </w:pPr>
            <w:r w:rsidRPr="00DD3B6A">
              <w:t xml:space="preserve"> </w:t>
            </w:r>
            <w:r w:rsidRPr="00DD3B6A">
              <w:tab/>
              <w:t>ława betonowa z oporem z betonu B-15 (C 12/15),</w:t>
            </w:r>
          </w:p>
          <w:p w:rsidR="00DD3B6A" w:rsidRPr="00DD3B6A" w:rsidRDefault="00DD3B6A" w:rsidP="00A71343">
            <w:pPr>
              <w:pStyle w:val="Tekstpodstawowy"/>
            </w:pPr>
            <w:r w:rsidRPr="00DD3B6A">
              <w:t xml:space="preserve"> </w:t>
            </w:r>
            <w:r w:rsidRPr="00DD3B6A">
              <w:tab/>
              <w:t>krawężnik betonowy 15x30 cm na podsypce cementowo - piaskowej,</w:t>
            </w:r>
          </w:p>
          <w:p w:rsidR="00DD3B6A" w:rsidRPr="00DD3B6A" w:rsidRDefault="00DD3B6A" w:rsidP="00A71343">
            <w:pPr>
              <w:pStyle w:val="Tekstpodstawowy"/>
            </w:pPr>
            <w:r w:rsidRPr="00DD3B6A">
              <w:t xml:space="preserve"> </w:t>
            </w:r>
            <w:r w:rsidRPr="00DD3B6A">
              <w:tab/>
              <w:t>obrzeże betonowe 8x30 cm na podsypce cementowo - piaskowej,</w:t>
            </w:r>
          </w:p>
          <w:p w:rsidR="00DD3B6A" w:rsidRPr="00DD3B6A" w:rsidRDefault="00DD3B6A" w:rsidP="00A71343">
            <w:pPr>
              <w:pStyle w:val="Tekstpodstawowy"/>
            </w:pPr>
            <w:r w:rsidRPr="00DD3B6A">
              <w:t xml:space="preserve"> </w:t>
            </w:r>
            <w:r w:rsidRPr="00DD3B6A">
              <w:tab/>
              <w:t>opornik betonowy 12x25 cm na podsypce cementowo - piaskowej,</w:t>
            </w:r>
          </w:p>
          <w:p w:rsidR="00DD3B6A" w:rsidRPr="00DD3B6A" w:rsidRDefault="00DD3B6A" w:rsidP="00A71343">
            <w:pPr>
              <w:pStyle w:val="Tekstpodstawowy"/>
            </w:pPr>
            <w:r w:rsidRPr="00DD3B6A">
              <w:t xml:space="preserve"> </w:t>
            </w:r>
            <w:r w:rsidRPr="00DD3B6A">
              <w:tab/>
              <w:t>mechaniczne profilowanie i zagęszczenie podłoża,</w:t>
            </w:r>
          </w:p>
          <w:p w:rsidR="00DD3B6A" w:rsidRPr="00DD3B6A" w:rsidRDefault="00DD3B6A" w:rsidP="00A71343">
            <w:pPr>
              <w:pStyle w:val="Tekstpodstawowy"/>
            </w:pPr>
            <w:r w:rsidRPr="00DD3B6A">
              <w:t xml:space="preserve"> </w:t>
            </w:r>
            <w:r w:rsidRPr="00DD3B6A">
              <w:tab/>
              <w:t xml:space="preserve">podbudowa gr. 10 cm z gruntu stabilizowanego cementem z wytwórni o </w:t>
            </w:r>
            <w:proofErr w:type="spellStart"/>
            <w:r w:rsidRPr="00DD3B6A">
              <w:t>Rm</w:t>
            </w:r>
            <w:proofErr w:type="spellEnd"/>
            <w:r w:rsidRPr="00DD3B6A">
              <w:t xml:space="preserve"> = 2,5 ÷ 5,0 </w:t>
            </w:r>
            <w:proofErr w:type="spellStart"/>
            <w:r w:rsidRPr="00DD3B6A">
              <w:t>Mpa</w:t>
            </w:r>
            <w:proofErr w:type="spellEnd"/>
            <w:r w:rsidRPr="00DD3B6A">
              <w:t xml:space="preserve"> pod chodnik,</w:t>
            </w:r>
          </w:p>
          <w:p w:rsidR="00DD3B6A" w:rsidRPr="00DD3B6A" w:rsidRDefault="00DD3B6A" w:rsidP="00A71343">
            <w:pPr>
              <w:pStyle w:val="Tekstpodstawowy"/>
            </w:pPr>
            <w:r w:rsidRPr="00DD3B6A">
              <w:t xml:space="preserve"> </w:t>
            </w:r>
            <w:r w:rsidRPr="00DD3B6A">
              <w:tab/>
              <w:t>podbudowa gr. 20 cm z betonu B-7,5 pod zjazdy,</w:t>
            </w:r>
          </w:p>
          <w:p w:rsidR="00DD3B6A" w:rsidRPr="00DD3B6A" w:rsidRDefault="00DD3B6A" w:rsidP="00A71343">
            <w:pPr>
              <w:pStyle w:val="Tekstpodstawowy"/>
            </w:pPr>
            <w:r w:rsidRPr="00DD3B6A">
              <w:t xml:space="preserve"> </w:t>
            </w:r>
            <w:r w:rsidRPr="00DD3B6A">
              <w:tab/>
              <w:t>nawierzchnia chodnika z kostki brukowej betonowej szarej gr. 6 cm na podsypce cementowo - piaskowej gr. 3 cm,</w:t>
            </w:r>
          </w:p>
          <w:p w:rsidR="0075213E" w:rsidRDefault="00DD3B6A" w:rsidP="00A71343">
            <w:pPr>
              <w:pStyle w:val="Tekstpodstawowy"/>
            </w:pPr>
            <w:r w:rsidRPr="00DD3B6A">
              <w:t xml:space="preserve"> </w:t>
            </w:r>
            <w:r w:rsidRPr="00DD3B6A">
              <w:tab/>
              <w:t>nawierzchnia zjazdów z kostki brukowej betonowej grafitowej gr. 8 cm na podsypce cementowo - piaskowej gr. 3 cm.</w:t>
            </w:r>
          </w:p>
          <w:p w:rsidR="00DD3B6A" w:rsidRDefault="00DD3B6A" w:rsidP="00A71343">
            <w:pPr>
              <w:pStyle w:val="Tekstpodstawowy"/>
            </w:pPr>
            <w:r w:rsidRPr="00DD3B6A">
              <w:t>dostarczenie dla każdego zadania kosztorysu wykonawczego sporządzonego na podstawie oferowanych cen jednostkowych przed rozpoczęciem robót.</w:t>
            </w:r>
          </w:p>
          <w:p w:rsidR="0075213E" w:rsidRDefault="0075213E" w:rsidP="0075213E">
            <w:pPr>
              <w:pStyle w:val="Tekstpodstawowywcity"/>
              <w:ind w:left="0"/>
              <w:jc w:val="both"/>
              <w:rPr>
                <w:szCs w:val="28"/>
              </w:rPr>
            </w:pPr>
            <w:r>
              <w:rPr>
                <w:szCs w:val="28"/>
              </w:rPr>
              <w:t xml:space="preserve">Materiały wynikające z technologii robót należy uwzględnić </w:t>
            </w:r>
            <w:r>
              <w:rPr>
                <w:szCs w:val="28"/>
              </w:rPr>
              <w:br/>
              <w:t xml:space="preserve">w umownej cenie jednostkowej poszczególnych robót. </w:t>
            </w:r>
          </w:p>
          <w:p w:rsidR="0075213E" w:rsidRPr="0075213E" w:rsidRDefault="0075213E" w:rsidP="0075213E">
            <w:pPr>
              <w:pStyle w:val="Tekstpodstawowywcity"/>
              <w:ind w:left="0"/>
              <w:jc w:val="both"/>
              <w:rPr>
                <w:b/>
                <w:szCs w:val="28"/>
                <w:u w:val="single"/>
              </w:rPr>
            </w:pPr>
            <w:r>
              <w:rPr>
                <w:b/>
                <w:szCs w:val="28"/>
                <w:u w:val="single"/>
              </w:rPr>
              <w:t>W cenę należy wkalkulować również inwentaryzację geodezyjną powykonawczą dla wybudowanych chodników.</w:t>
            </w:r>
          </w:p>
          <w:bookmarkEnd w:id="3"/>
          <w:p w:rsidR="00DD3B6A" w:rsidRPr="00D91376" w:rsidRDefault="00DD3B6A" w:rsidP="00A71343">
            <w:pPr>
              <w:pStyle w:val="Tekstpodstawowy"/>
            </w:pPr>
            <w:r w:rsidRPr="00DD3B6A">
              <w:rPr>
                <w:b/>
              </w:rPr>
              <w:t>Zamawiający dopuszcza składanie ofert równoważnych</w:t>
            </w:r>
          </w:p>
          <w:p w:rsidR="00DD3B6A" w:rsidRPr="004C3FCD" w:rsidRDefault="00DD3B6A" w:rsidP="00A71343">
            <w:pPr>
              <w:pStyle w:val="Tekstpodstawowy"/>
            </w:pPr>
            <w:r w:rsidRPr="00DD3B6A">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DD3B6A" w:rsidRDefault="00DD3B6A" w:rsidP="00DD3B6A">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DD3B6A" w:rsidRDefault="00DD3B6A" w:rsidP="00DD3B6A">
      <w:pPr>
        <w:pStyle w:val="Nagwek2"/>
        <w:numPr>
          <w:ilvl w:val="0"/>
          <w:numId w:val="0"/>
        </w:numPr>
        <w:ind w:left="680"/>
        <w:rPr>
          <w:color w:val="auto"/>
        </w:rPr>
      </w:pPr>
      <w:r w:rsidRPr="00DD3B6A">
        <w:lastRenderedPageBreak/>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DD3B6A">
        <w:t>późn</w:t>
      </w:r>
      <w:proofErr w:type="spellEnd"/>
      <w:r w:rsidRPr="00DD3B6A">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DD3B6A" w:rsidRPr="00DD3B6A">
        <w:t>Gmina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DD3B6A" w:rsidRPr="00627ED2" w:rsidRDefault="00DD3B6A" w:rsidP="00DD3B6A">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DD3B6A" w:rsidRPr="005D0A27" w:rsidRDefault="00DD3B6A" w:rsidP="00DD3B6A">
      <w:pPr>
        <w:pStyle w:val="Nagwek2"/>
        <w:numPr>
          <w:ilvl w:val="0"/>
          <w:numId w:val="0"/>
        </w:numPr>
        <w:spacing w:before="60"/>
        <w:ind w:left="680"/>
      </w:pPr>
      <w:r w:rsidRPr="00DD3B6A">
        <w:t>rozszerzenie zakresu prac objętych zamówieniem podstawowym o maksymalnie 50 % wartości umowy.;</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DD3B6A" w:rsidRPr="00DD3B6A">
        <w:t>data zakończenia: 2020-05-15</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DD3B6A" w:rsidRPr="00D61759" w:rsidRDefault="00A2369F" w:rsidP="00D61759">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D3B6A" w:rsidRPr="00CD4B52" w:rsidTr="00A71343">
        <w:tc>
          <w:tcPr>
            <w:tcW w:w="720" w:type="dxa"/>
            <w:tcBorders>
              <w:top w:val="single" w:sz="4" w:space="0" w:color="auto"/>
              <w:left w:val="single" w:sz="4" w:space="0" w:color="auto"/>
              <w:bottom w:val="single" w:sz="4" w:space="0" w:color="auto"/>
              <w:right w:val="single" w:sz="4" w:space="0" w:color="auto"/>
            </w:tcBorders>
            <w:vAlign w:val="center"/>
            <w:hideMark/>
          </w:tcPr>
          <w:p w:rsidR="00DD3B6A" w:rsidRPr="00EA53ED" w:rsidRDefault="00DD3B6A" w:rsidP="00A71343">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D3B6A" w:rsidRPr="00EA53ED" w:rsidRDefault="00DD3B6A" w:rsidP="00A71343">
            <w:pPr>
              <w:spacing w:before="60" w:after="120"/>
              <w:rPr>
                <w:sz w:val="20"/>
                <w:szCs w:val="20"/>
              </w:rPr>
            </w:pPr>
            <w:r w:rsidRPr="00EA53ED">
              <w:rPr>
                <w:b/>
                <w:sz w:val="20"/>
                <w:szCs w:val="20"/>
              </w:rPr>
              <w:t>Warunki udziału w postępowaniu</w:t>
            </w:r>
          </w:p>
        </w:tc>
      </w:tr>
      <w:tr w:rsidR="00DD3B6A" w:rsidRPr="00CD4B52" w:rsidTr="00A71343">
        <w:tc>
          <w:tcPr>
            <w:tcW w:w="720" w:type="dxa"/>
            <w:tcBorders>
              <w:top w:val="single" w:sz="4" w:space="0" w:color="auto"/>
              <w:left w:val="single" w:sz="4" w:space="0" w:color="auto"/>
              <w:bottom w:val="single" w:sz="4" w:space="0" w:color="auto"/>
              <w:right w:val="single" w:sz="4" w:space="0" w:color="auto"/>
            </w:tcBorders>
            <w:hideMark/>
          </w:tcPr>
          <w:p w:rsidR="00DD3B6A" w:rsidRPr="00CD4B52" w:rsidRDefault="00DD3B6A" w:rsidP="00A71343">
            <w:pPr>
              <w:spacing w:before="60" w:after="120"/>
              <w:jc w:val="both"/>
            </w:pPr>
            <w:r w:rsidRPr="00DD3B6A">
              <w:t>1</w:t>
            </w:r>
          </w:p>
        </w:tc>
        <w:tc>
          <w:tcPr>
            <w:tcW w:w="7738" w:type="dxa"/>
            <w:tcBorders>
              <w:top w:val="single" w:sz="4" w:space="0" w:color="auto"/>
              <w:left w:val="single" w:sz="4" w:space="0" w:color="auto"/>
              <w:bottom w:val="single" w:sz="4" w:space="0" w:color="auto"/>
              <w:right w:val="single" w:sz="4" w:space="0" w:color="auto"/>
            </w:tcBorders>
            <w:hideMark/>
          </w:tcPr>
          <w:p w:rsidR="00DD3B6A" w:rsidRPr="00CD4B52" w:rsidRDefault="00DD3B6A" w:rsidP="00A71343">
            <w:pPr>
              <w:spacing w:before="60" w:after="120"/>
              <w:jc w:val="both"/>
              <w:rPr>
                <w:b/>
                <w:bCs/>
              </w:rPr>
            </w:pPr>
            <w:r w:rsidRPr="00DD3B6A">
              <w:rPr>
                <w:b/>
                <w:bCs/>
              </w:rPr>
              <w:t>Sytuacja ekonomiczna lub finansowa</w:t>
            </w:r>
          </w:p>
          <w:p w:rsidR="00DD3B6A" w:rsidRPr="00CD4B52" w:rsidRDefault="00DD3B6A" w:rsidP="00A71343">
            <w:pPr>
              <w:spacing w:before="60" w:after="120"/>
              <w:jc w:val="both"/>
            </w:pPr>
            <w:r w:rsidRPr="00DD3B6A">
              <w:t>O udzielenie zamówienia publicznego mogą ubiegać się wykonawcy, którzy spełniają warunki, dotyczące sytuacji ekonomicznej lub finansowej tj. posiadają do dyspozycji kwotę 50 tys. zł lub zdolność kredytową w takiej wysokości, oraz posiadają ubezpieczenie OC prowadzonej działalności gospodarczej na kwotę co najmniej 50 tys. zł. Ocena spełniania warunków udziału w postępowaniu będzie dokonana na zasadzie spełnia/nie spełnia.</w:t>
            </w:r>
          </w:p>
        </w:tc>
      </w:tr>
      <w:tr w:rsidR="00DD3B6A" w:rsidRPr="00CD4B52" w:rsidTr="00A71343">
        <w:tc>
          <w:tcPr>
            <w:tcW w:w="720" w:type="dxa"/>
            <w:tcBorders>
              <w:top w:val="single" w:sz="4" w:space="0" w:color="auto"/>
              <w:left w:val="single" w:sz="4" w:space="0" w:color="auto"/>
              <w:bottom w:val="single" w:sz="4" w:space="0" w:color="auto"/>
              <w:right w:val="single" w:sz="4" w:space="0" w:color="auto"/>
            </w:tcBorders>
            <w:hideMark/>
          </w:tcPr>
          <w:p w:rsidR="00DD3B6A" w:rsidRPr="00CD4B52" w:rsidRDefault="00DD3B6A" w:rsidP="00A71343">
            <w:pPr>
              <w:spacing w:before="60" w:after="120"/>
              <w:jc w:val="both"/>
            </w:pPr>
            <w:r w:rsidRPr="00DD3B6A">
              <w:t>2</w:t>
            </w:r>
          </w:p>
        </w:tc>
        <w:tc>
          <w:tcPr>
            <w:tcW w:w="7738" w:type="dxa"/>
            <w:tcBorders>
              <w:top w:val="single" w:sz="4" w:space="0" w:color="auto"/>
              <w:left w:val="single" w:sz="4" w:space="0" w:color="auto"/>
              <w:bottom w:val="single" w:sz="4" w:space="0" w:color="auto"/>
              <w:right w:val="single" w:sz="4" w:space="0" w:color="auto"/>
            </w:tcBorders>
            <w:hideMark/>
          </w:tcPr>
          <w:p w:rsidR="00DD3B6A" w:rsidRPr="00CD4B52" w:rsidRDefault="00DD3B6A" w:rsidP="00A71343">
            <w:pPr>
              <w:spacing w:before="60" w:after="120"/>
              <w:jc w:val="both"/>
              <w:rPr>
                <w:b/>
                <w:bCs/>
              </w:rPr>
            </w:pPr>
            <w:r w:rsidRPr="00DD3B6A">
              <w:rPr>
                <w:b/>
                <w:bCs/>
              </w:rPr>
              <w:t>Zdolność techniczna lub zawodowa</w:t>
            </w:r>
          </w:p>
          <w:p w:rsidR="00DD3B6A" w:rsidRPr="00DD3B6A" w:rsidRDefault="00DD3B6A" w:rsidP="00A71343">
            <w:pPr>
              <w:spacing w:before="60" w:after="120"/>
              <w:jc w:val="both"/>
            </w:pPr>
            <w:r w:rsidRPr="00DD3B6A">
              <w:t xml:space="preserve">O udzielenie zamówienia publicznego mogą ubiegać się wykonawcy, którzy spełniają warunki, dotyczące  zdolności technicznej lub zawodowej </w:t>
            </w:r>
            <w:proofErr w:type="spellStart"/>
            <w:r w:rsidRPr="00DD3B6A">
              <w:t>tj</w:t>
            </w:r>
            <w:proofErr w:type="spellEnd"/>
            <w:r w:rsidRPr="00DD3B6A">
              <w:t>:</w:t>
            </w:r>
          </w:p>
          <w:p w:rsidR="00DD3B6A" w:rsidRPr="00DD3B6A" w:rsidRDefault="00DD3B6A" w:rsidP="00A71343">
            <w:pPr>
              <w:spacing w:before="60" w:after="120"/>
              <w:jc w:val="both"/>
            </w:pPr>
            <w:r w:rsidRPr="00DD3B6A">
              <w:t>1) dysponują 1 osobą posiadającą uprawnienia do kierowania robotami drogowymi;</w:t>
            </w:r>
          </w:p>
          <w:p w:rsidR="00DD3B6A" w:rsidRPr="00CF1B74" w:rsidRDefault="00DD3B6A" w:rsidP="00A71343">
            <w:pPr>
              <w:spacing w:before="60" w:after="120"/>
              <w:jc w:val="both"/>
            </w:pPr>
            <w:r w:rsidRPr="0075213E">
              <w:lastRenderedPageBreak/>
              <w:t>2)</w:t>
            </w:r>
            <w:r w:rsidRPr="00CF1B74">
              <w:t xml:space="preserve"> wykażą że wykonali należycie co najmniej 2 roboty drogowe podobne do przedmiotu zamówienia na kwotę co najmniej 50 tys. zł każda</w:t>
            </w:r>
          </w:p>
          <w:p w:rsidR="00DD3B6A" w:rsidRPr="00CD4B52" w:rsidRDefault="00DD3B6A" w:rsidP="00A71343">
            <w:pPr>
              <w:spacing w:before="60" w:after="120"/>
              <w:jc w:val="both"/>
            </w:pPr>
            <w:r w:rsidRPr="00DD3B6A">
              <w:t>Ocena spełniania warunków udziału w postępowaniu będzie dokonana na zasadzie spełnia/nie spełnia.</w:t>
            </w:r>
          </w:p>
        </w:tc>
      </w:tr>
      <w:tr w:rsidR="00DD3B6A" w:rsidRPr="00CD4B52" w:rsidTr="00A71343">
        <w:tc>
          <w:tcPr>
            <w:tcW w:w="720" w:type="dxa"/>
            <w:tcBorders>
              <w:top w:val="single" w:sz="4" w:space="0" w:color="auto"/>
              <w:left w:val="single" w:sz="4" w:space="0" w:color="auto"/>
              <w:bottom w:val="single" w:sz="4" w:space="0" w:color="auto"/>
              <w:right w:val="single" w:sz="4" w:space="0" w:color="auto"/>
            </w:tcBorders>
            <w:hideMark/>
          </w:tcPr>
          <w:p w:rsidR="00DD3B6A" w:rsidRPr="00CD4B52" w:rsidRDefault="00DD3B6A" w:rsidP="00A71343">
            <w:pPr>
              <w:spacing w:before="60" w:after="120"/>
              <w:jc w:val="both"/>
            </w:pPr>
            <w:r w:rsidRPr="00DD3B6A">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DD3B6A" w:rsidRPr="00CD4B52" w:rsidRDefault="00DD3B6A" w:rsidP="00A71343">
            <w:pPr>
              <w:spacing w:before="60" w:after="120"/>
              <w:jc w:val="both"/>
              <w:rPr>
                <w:b/>
                <w:bCs/>
              </w:rPr>
            </w:pPr>
            <w:r w:rsidRPr="00DD3B6A">
              <w:rPr>
                <w:b/>
                <w:bCs/>
              </w:rPr>
              <w:t>Kompetencje lub uprawnienia do prowadzenia określonej działalności zawodowej, o ile wynika to z odrębnych przepisów</w:t>
            </w:r>
          </w:p>
          <w:p w:rsidR="00DD3B6A" w:rsidRPr="00CD4B52" w:rsidRDefault="00DD3B6A" w:rsidP="00A71343">
            <w:pPr>
              <w:spacing w:before="60" w:after="120"/>
              <w:jc w:val="both"/>
            </w:pPr>
            <w:r w:rsidRPr="00DD3B6A">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DD3B6A" w:rsidRPr="009D2316" w:rsidTr="00A71343">
        <w:tc>
          <w:tcPr>
            <w:tcW w:w="709" w:type="dxa"/>
          </w:tcPr>
          <w:p w:rsidR="00DD3B6A" w:rsidRPr="009D2316" w:rsidRDefault="00DD3B6A" w:rsidP="00A71343">
            <w:pPr>
              <w:spacing w:before="60" w:after="120"/>
              <w:jc w:val="both"/>
            </w:pPr>
            <w:r w:rsidRPr="00DD3B6A">
              <w:t>1</w:t>
            </w:r>
          </w:p>
        </w:tc>
        <w:tc>
          <w:tcPr>
            <w:tcW w:w="7938" w:type="dxa"/>
          </w:tcPr>
          <w:p w:rsidR="00DD3B6A" w:rsidRPr="009D2316" w:rsidRDefault="00DD3B6A" w:rsidP="00A71343">
            <w:pPr>
              <w:spacing w:before="60" w:after="60"/>
              <w:jc w:val="both"/>
            </w:pPr>
            <w:r w:rsidRPr="00DD3B6A">
              <w:rPr>
                <w:b/>
              </w:rPr>
              <w:t>Oświadczenie o niepodleganiu wykluczeniu oraz spełnianiu warunków udziału</w:t>
            </w:r>
          </w:p>
          <w:p w:rsidR="00DD3B6A" w:rsidRPr="009D2316" w:rsidRDefault="00DD3B6A" w:rsidP="00A71343">
            <w:pPr>
              <w:spacing w:after="40"/>
              <w:jc w:val="both"/>
            </w:pPr>
            <w:r w:rsidRPr="00DD3B6A">
              <w:t>Oświadczenie o niepodleganiu wykluczeniu oraz spełnianiu warunków udziału</w:t>
            </w:r>
          </w:p>
        </w:tc>
      </w:tr>
      <w:tr w:rsidR="00DD3B6A" w:rsidRPr="009D2316" w:rsidTr="00A71343">
        <w:tc>
          <w:tcPr>
            <w:tcW w:w="709" w:type="dxa"/>
          </w:tcPr>
          <w:p w:rsidR="00DD3B6A" w:rsidRPr="009D2316" w:rsidRDefault="00DD3B6A" w:rsidP="00A71343">
            <w:pPr>
              <w:spacing w:before="60" w:after="120"/>
              <w:jc w:val="both"/>
            </w:pPr>
            <w:r w:rsidRPr="00DD3B6A">
              <w:t>2</w:t>
            </w:r>
          </w:p>
        </w:tc>
        <w:tc>
          <w:tcPr>
            <w:tcW w:w="7938" w:type="dxa"/>
          </w:tcPr>
          <w:p w:rsidR="00DD3B6A" w:rsidRPr="009D2316" w:rsidRDefault="00DD3B6A" w:rsidP="00A71343">
            <w:pPr>
              <w:spacing w:before="60" w:after="60"/>
              <w:jc w:val="both"/>
            </w:pPr>
            <w:r w:rsidRPr="00DD3B6A">
              <w:rPr>
                <w:b/>
              </w:rPr>
              <w:t xml:space="preserve">Zobowiązanie podmiotów trzecich do oddania do dyspozycji niezbędnych </w:t>
            </w:r>
            <w:r w:rsidRPr="00DD3B6A">
              <w:rPr>
                <w:b/>
              </w:rPr>
              <w:lastRenderedPageBreak/>
              <w:t>zasobów.</w:t>
            </w:r>
          </w:p>
          <w:p w:rsidR="00DD3B6A" w:rsidRPr="009D2316" w:rsidRDefault="00DD3B6A" w:rsidP="00A71343">
            <w:pPr>
              <w:spacing w:after="40"/>
              <w:jc w:val="both"/>
            </w:pPr>
            <w:r w:rsidRPr="00DD3B6A">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DD3B6A" w:rsidRPr="009D2316" w:rsidTr="00A71343">
        <w:tc>
          <w:tcPr>
            <w:tcW w:w="709" w:type="dxa"/>
          </w:tcPr>
          <w:p w:rsidR="00DD3B6A" w:rsidRPr="009D2316" w:rsidRDefault="00DD3B6A" w:rsidP="00A71343">
            <w:pPr>
              <w:spacing w:before="60" w:after="120"/>
              <w:jc w:val="both"/>
            </w:pPr>
            <w:r w:rsidRPr="00DD3B6A">
              <w:t>1</w:t>
            </w:r>
          </w:p>
        </w:tc>
        <w:tc>
          <w:tcPr>
            <w:tcW w:w="7938" w:type="dxa"/>
          </w:tcPr>
          <w:p w:rsidR="00DD3B6A" w:rsidRPr="009D2316" w:rsidRDefault="00DD3B6A" w:rsidP="00A71343">
            <w:pPr>
              <w:spacing w:before="60" w:after="60"/>
              <w:jc w:val="both"/>
            </w:pPr>
            <w:r w:rsidRPr="00DD3B6A">
              <w:rPr>
                <w:b/>
              </w:rPr>
              <w:t>Oświadczenia wykonawcy o przynależności albo braku przynależności do tej samej grupy kapitałowej.</w:t>
            </w:r>
          </w:p>
          <w:p w:rsidR="00DD3B6A" w:rsidRPr="009D2316" w:rsidRDefault="00DD3B6A" w:rsidP="00A71343">
            <w:pPr>
              <w:spacing w:after="40"/>
              <w:jc w:val="both"/>
            </w:pPr>
            <w:r w:rsidRPr="00DD3B6A">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DD3B6A" w:rsidRPr="00371538" w:rsidRDefault="00DD3B6A" w:rsidP="00DD3B6A">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3B6A" w:rsidRPr="00371538" w:rsidTr="00A71343">
        <w:tc>
          <w:tcPr>
            <w:tcW w:w="720" w:type="dxa"/>
          </w:tcPr>
          <w:p w:rsidR="00DD3B6A" w:rsidRPr="00371538" w:rsidRDefault="00DD3B6A" w:rsidP="00A71343">
            <w:pPr>
              <w:spacing w:before="60" w:after="120"/>
              <w:jc w:val="both"/>
            </w:pPr>
            <w:r w:rsidRPr="006672A6">
              <w:rPr>
                <w:b/>
                <w:sz w:val="20"/>
                <w:szCs w:val="20"/>
              </w:rPr>
              <w:t>Lp.</w:t>
            </w:r>
          </w:p>
        </w:tc>
        <w:tc>
          <w:tcPr>
            <w:tcW w:w="7920" w:type="dxa"/>
          </w:tcPr>
          <w:p w:rsidR="00DD3B6A" w:rsidRPr="00371538" w:rsidRDefault="00DD3B6A" w:rsidP="00A71343">
            <w:pPr>
              <w:spacing w:before="60" w:after="120"/>
              <w:jc w:val="both"/>
            </w:pPr>
            <w:r w:rsidRPr="006672A6">
              <w:rPr>
                <w:b/>
                <w:sz w:val="20"/>
                <w:szCs w:val="20"/>
              </w:rPr>
              <w:t>Wymagany dokument</w:t>
            </w:r>
          </w:p>
        </w:tc>
      </w:tr>
      <w:tr w:rsidR="00DD3B6A" w:rsidRPr="00371538" w:rsidTr="00A71343">
        <w:tc>
          <w:tcPr>
            <w:tcW w:w="720" w:type="dxa"/>
          </w:tcPr>
          <w:p w:rsidR="00DD3B6A" w:rsidRPr="00371538" w:rsidRDefault="00DD3B6A" w:rsidP="00A71343">
            <w:pPr>
              <w:spacing w:before="60" w:after="120"/>
              <w:jc w:val="both"/>
            </w:pPr>
            <w:r w:rsidRPr="00DD3B6A">
              <w:t>1</w:t>
            </w:r>
          </w:p>
        </w:tc>
        <w:tc>
          <w:tcPr>
            <w:tcW w:w="7920" w:type="dxa"/>
          </w:tcPr>
          <w:p w:rsidR="00DD3B6A" w:rsidRPr="006672A6" w:rsidRDefault="00DD3B6A" w:rsidP="00A71343">
            <w:pPr>
              <w:spacing w:before="60" w:after="120"/>
              <w:jc w:val="both"/>
              <w:rPr>
                <w:b/>
                <w:bCs/>
              </w:rPr>
            </w:pPr>
            <w:r w:rsidRPr="00DD3B6A">
              <w:rPr>
                <w:b/>
                <w:bCs/>
              </w:rPr>
              <w:t>Wykaz robót budowanych</w:t>
            </w:r>
          </w:p>
          <w:p w:rsidR="00DD3B6A" w:rsidRPr="00371538" w:rsidRDefault="00DD3B6A" w:rsidP="00A71343">
            <w:pPr>
              <w:spacing w:before="60" w:after="120"/>
              <w:jc w:val="both"/>
            </w:pPr>
            <w:r w:rsidRPr="00DD3B6A">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DD3B6A" w:rsidRPr="00371538" w:rsidTr="00A71343">
        <w:tc>
          <w:tcPr>
            <w:tcW w:w="720" w:type="dxa"/>
          </w:tcPr>
          <w:p w:rsidR="00DD3B6A" w:rsidRPr="00371538" w:rsidRDefault="00DD3B6A" w:rsidP="00A71343">
            <w:pPr>
              <w:spacing w:before="60" w:after="120"/>
              <w:jc w:val="both"/>
            </w:pPr>
            <w:r w:rsidRPr="00DD3B6A">
              <w:t>2</w:t>
            </w:r>
          </w:p>
        </w:tc>
        <w:tc>
          <w:tcPr>
            <w:tcW w:w="7920" w:type="dxa"/>
          </w:tcPr>
          <w:p w:rsidR="00DD3B6A" w:rsidRPr="006672A6" w:rsidRDefault="00DD3B6A" w:rsidP="00A71343">
            <w:pPr>
              <w:spacing w:before="60" w:after="120"/>
              <w:jc w:val="both"/>
              <w:rPr>
                <w:b/>
                <w:bCs/>
              </w:rPr>
            </w:pPr>
            <w:r w:rsidRPr="00DD3B6A">
              <w:rPr>
                <w:b/>
                <w:bCs/>
              </w:rPr>
              <w:t>Wykaz osób</w:t>
            </w:r>
          </w:p>
          <w:p w:rsidR="00DD3B6A" w:rsidRPr="00371538" w:rsidRDefault="00DD3B6A" w:rsidP="00A71343">
            <w:pPr>
              <w:spacing w:before="60" w:after="120"/>
              <w:jc w:val="both"/>
            </w:pPr>
            <w:r w:rsidRPr="00DD3B6A">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w:t>
            </w:r>
            <w:r w:rsidRPr="00DD3B6A">
              <w:lastRenderedPageBreak/>
              <w:t>dysponowania tymi osobami.</w:t>
            </w:r>
          </w:p>
        </w:tc>
      </w:tr>
      <w:tr w:rsidR="00DD3B6A" w:rsidRPr="00371538" w:rsidTr="00A71343">
        <w:tc>
          <w:tcPr>
            <w:tcW w:w="720" w:type="dxa"/>
          </w:tcPr>
          <w:p w:rsidR="00DD3B6A" w:rsidRPr="00371538" w:rsidRDefault="00DD3B6A" w:rsidP="00A71343">
            <w:pPr>
              <w:spacing w:before="60" w:after="120"/>
              <w:jc w:val="both"/>
            </w:pPr>
            <w:r w:rsidRPr="00DD3B6A">
              <w:lastRenderedPageBreak/>
              <w:t>3</w:t>
            </w:r>
          </w:p>
        </w:tc>
        <w:tc>
          <w:tcPr>
            <w:tcW w:w="7920" w:type="dxa"/>
          </w:tcPr>
          <w:p w:rsidR="00DD3B6A" w:rsidRPr="006672A6" w:rsidRDefault="00DD3B6A" w:rsidP="00A71343">
            <w:pPr>
              <w:spacing w:before="60" w:after="120"/>
              <w:jc w:val="both"/>
              <w:rPr>
                <w:b/>
                <w:bCs/>
              </w:rPr>
            </w:pPr>
            <w:r w:rsidRPr="00DD3B6A">
              <w:rPr>
                <w:b/>
                <w:bCs/>
              </w:rPr>
              <w:t>Informacja banku lub spółdzielczej kasy oszczędnościowo-kredytowej</w:t>
            </w:r>
          </w:p>
          <w:p w:rsidR="00DD3B6A" w:rsidRPr="00371538" w:rsidRDefault="00DD3B6A" w:rsidP="00A71343">
            <w:pPr>
              <w:spacing w:before="60" w:after="120"/>
              <w:jc w:val="both"/>
            </w:pPr>
            <w:r w:rsidRPr="00DD3B6A">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DD3B6A" w:rsidRPr="00371538" w:rsidTr="00A71343">
        <w:tc>
          <w:tcPr>
            <w:tcW w:w="720" w:type="dxa"/>
          </w:tcPr>
          <w:p w:rsidR="00DD3B6A" w:rsidRPr="00371538" w:rsidRDefault="00DD3B6A" w:rsidP="00A71343">
            <w:pPr>
              <w:spacing w:before="60" w:after="120"/>
              <w:jc w:val="both"/>
            </w:pPr>
            <w:r w:rsidRPr="00DD3B6A">
              <w:t>4</w:t>
            </w:r>
          </w:p>
        </w:tc>
        <w:tc>
          <w:tcPr>
            <w:tcW w:w="7920" w:type="dxa"/>
          </w:tcPr>
          <w:p w:rsidR="00DD3B6A" w:rsidRPr="006672A6" w:rsidRDefault="00DD3B6A" w:rsidP="00A71343">
            <w:pPr>
              <w:spacing w:before="60" w:after="120"/>
              <w:jc w:val="both"/>
              <w:rPr>
                <w:b/>
                <w:bCs/>
              </w:rPr>
            </w:pPr>
            <w:r w:rsidRPr="00DD3B6A">
              <w:rPr>
                <w:b/>
                <w:bCs/>
              </w:rPr>
              <w:t>Ubezpieczenie od odpowiedzialności cywilnej</w:t>
            </w:r>
          </w:p>
          <w:p w:rsidR="00DD3B6A" w:rsidRPr="00371538" w:rsidRDefault="00DD3B6A" w:rsidP="00A71343">
            <w:pPr>
              <w:spacing w:before="60" w:after="120"/>
              <w:jc w:val="both"/>
            </w:pPr>
            <w:r w:rsidRPr="00DD3B6A">
              <w:t>Potwierdzenie, że wykonawca jest ubezpieczony od odpowiedzialności cywilnej w zakresie prowadzonej działalności związanej z przedmiotem zamówienia na sumę gwarancyjną określoną przez zamawiającego.</w:t>
            </w:r>
          </w:p>
        </w:tc>
      </w:tr>
    </w:tbl>
    <w:p w:rsidR="00DD3B6A" w:rsidRPr="00371538" w:rsidRDefault="00DD3B6A" w:rsidP="00DD3B6A">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3B6A" w:rsidRPr="00371538" w:rsidTr="00A71343">
        <w:tc>
          <w:tcPr>
            <w:tcW w:w="720" w:type="dxa"/>
          </w:tcPr>
          <w:p w:rsidR="00DD3B6A" w:rsidRPr="00371538" w:rsidRDefault="00DD3B6A" w:rsidP="00A71343">
            <w:pPr>
              <w:spacing w:before="60" w:after="120"/>
              <w:jc w:val="both"/>
            </w:pPr>
            <w:r w:rsidRPr="006672A6">
              <w:rPr>
                <w:b/>
                <w:sz w:val="20"/>
                <w:szCs w:val="20"/>
              </w:rPr>
              <w:t>Lp.</w:t>
            </w:r>
          </w:p>
        </w:tc>
        <w:tc>
          <w:tcPr>
            <w:tcW w:w="7920" w:type="dxa"/>
          </w:tcPr>
          <w:p w:rsidR="00DD3B6A" w:rsidRPr="00371538" w:rsidRDefault="00DD3B6A" w:rsidP="00A71343">
            <w:pPr>
              <w:spacing w:before="60" w:after="120"/>
              <w:jc w:val="both"/>
            </w:pPr>
            <w:r w:rsidRPr="006672A6">
              <w:rPr>
                <w:b/>
                <w:sz w:val="20"/>
                <w:szCs w:val="20"/>
              </w:rPr>
              <w:t>Wymagany dokument</w:t>
            </w:r>
          </w:p>
        </w:tc>
      </w:tr>
      <w:tr w:rsidR="00DD3B6A" w:rsidRPr="00371538" w:rsidTr="00A71343">
        <w:tc>
          <w:tcPr>
            <w:tcW w:w="720" w:type="dxa"/>
          </w:tcPr>
          <w:p w:rsidR="00DD3B6A" w:rsidRPr="00371538" w:rsidRDefault="00DD3B6A" w:rsidP="00A71343">
            <w:pPr>
              <w:spacing w:before="60" w:after="120"/>
              <w:jc w:val="both"/>
            </w:pPr>
            <w:r w:rsidRPr="00DD3B6A">
              <w:t>1</w:t>
            </w:r>
          </w:p>
        </w:tc>
        <w:tc>
          <w:tcPr>
            <w:tcW w:w="7920" w:type="dxa"/>
          </w:tcPr>
          <w:p w:rsidR="00DD3B6A" w:rsidRPr="006672A6" w:rsidRDefault="00DD3B6A" w:rsidP="00A71343">
            <w:pPr>
              <w:spacing w:before="60" w:after="120"/>
              <w:jc w:val="both"/>
              <w:rPr>
                <w:b/>
                <w:bCs/>
              </w:rPr>
            </w:pPr>
            <w:r w:rsidRPr="00DD3B6A">
              <w:rPr>
                <w:b/>
                <w:bCs/>
              </w:rPr>
              <w:t>Oświadczenie wykonawcy o braku zakazu ubiegania się o zamówienia publiczne</w:t>
            </w:r>
          </w:p>
          <w:p w:rsidR="00DD3B6A" w:rsidRPr="00371538" w:rsidRDefault="00DD3B6A" w:rsidP="00A71343">
            <w:pPr>
              <w:spacing w:before="60" w:after="120"/>
              <w:jc w:val="both"/>
            </w:pPr>
            <w:r w:rsidRPr="00DD3B6A">
              <w:t>Oświadczenie wykonawcy o braku orzeczenia wobec niego tytułem środka zapobiegawczego zakazu ubiegania się o zamówienia publiczne.</w:t>
            </w:r>
          </w:p>
        </w:tc>
      </w:tr>
      <w:tr w:rsidR="00DD3B6A" w:rsidRPr="00371538" w:rsidTr="00A71343">
        <w:tc>
          <w:tcPr>
            <w:tcW w:w="720" w:type="dxa"/>
          </w:tcPr>
          <w:p w:rsidR="00DD3B6A" w:rsidRPr="00371538" w:rsidRDefault="00DD3B6A" w:rsidP="00A71343">
            <w:pPr>
              <w:spacing w:before="60" w:after="120"/>
              <w:jc w:val="both"/>
            </w:pPr>
            <w:r w:rsidRPr="00DD3B6A">
              <w:t>2</w:t>
            </w:r>
          </w:p>
        </w:tc>
        <w:tc>
          <w:tcPr>
            <w:tcW w:w="7920" w:type="dxa"/>
          </w:tcPr>
          <w:p w:rsidR="00DD3B6A" w:rsidRPr="006672A6" w:rsidRDefault="00DD3B6A" w:rsidP="00A71343">
            <w:pPr>
              <w:spacing w:before="60" w:after="120"/>
              <w:jc w:val="both"/>
              <w:rPr>
                <w:b/>
                <w:bCs/>
              </w:rPr>
            </w:pPr>
            <w:r w:rsidRPr="00DD3B6A">
              <w:rPr>
                <w:b/>
                <w:bCs/>
              </w:rPr>
              <w:t>Oświadczenie wykonawcy o braku zalegania z uiszczaniem podatków, opłat lub składek na ubezpieczenia społeczne lub zdrowotne</w:t>
            </w:r>
          </w:p>
          <w:p w:rsidR="00DD3B6A" w:rsidRPr="00371538" w:rsidRDefault="00DD3B6A" w:rsidP="00A71343">
            <w:pPr>
              <w:spacing w:before="60" w:after="120"/>
              <w:jc w:val="both"/>
            </w:pPr>
            <w:r w:rsidRPr="00DD3B6A">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DD3B6A" w:rsidRPr="00371538" w:rsidRDefault="00DD3B6A" w:rsidP="00DD3B6A">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3B6A" w:rsidRPr="00371538" w:rsidTr="00A71343">
        <w:tc>
          <w:tcPr>
            <w:tcW w:w="720" w:type="dxa"/>
          </w:tcPr>
          <w:p w:rsidR="00DD3B6A" w:rsidRPr="00371538" w:rsidRDefault="00DD3B6A" w:rsidP="00A71343">
            <w:pPr>
              <w:spacing w:before="60" w:after="120"/>
              <w:jc w:val="both"/>
            </w:pPr>
            <w:r w:rsidRPr="006672A6">
              <w:rPr>
                <w:b/>
                <w:sz w:val="20"/>
                <w:szCs w:val="20"/>
              </w:rPr>
              <w:t>Lp.</w:t>
            </w:r>
          </w:p>
        </w:tc>
        <w:tc>
          <w:tcPr>
            <w:tcW w:w="7920" w:type="dxa"/>
          </w:tcPr>
          <w:p w:rsidR="00DD3B6A" w:rsidRPr="00371538" w:rsidRDefault="00DD3B6A" w:rsidP="00A71343">
            <w:pPr>
              <w:spacing w:before="60" w:after="120"/>
              <w:jc w:val="both"/>
            </w:pPr>
            <w:r w:rsidRPr="006672A6">
              <w:rPr>
                <w:b/>
                <w:sz w:val="20"/>
                <w:szCs w:val="20"/>
              </w:rPr>
              <w:t>Wymagany dokument</w:t>
            </w:r>
          </w:p>
        </w:tc>
      </w:tr>
      <w:tr w:rsidR="00DD3B6A" w:rsidRPr="00371538" w:rsidTr="00A71343">
        <w:tc>
          <w:tcPr>
            <w:tcW w:w="720" w:type="dxa"/>
          </w:tcPr>
          <w:p w:rsidR="00DD3B6A" w:rsidRPr="00371538" w:rsidRDefault="00DD3B6A" w:rsidP="00A71343">
            <w:pPr>
              <w:spacing w:before="60" w:after="120"/>
              <w:jc w:val="both"/>
            </w:pPr>
            <w:r w:rsidRPr="00DD3B6A">
              <w:t>1</w:t>
            </w:r>
          </w:p>
        </w:tc>
        <w:tc>
          <w:tcPr>
            <w:tcW w:w="7920" w:type="dxa"/>
          </w:tcPr>
          <w:p w:rsidR="00DD3B6A" w:rsidRPr="006672A6" w:rsidRDefault="00DD3B6A" w:rsidP="00A71343">
            <w:pPr>
              <w:spacing w:before="60" w:after="120"/>
              <w:jc w:val="both"/>
              <w:rPr>
                <w:b/>
                <w:bCs/>
              </w:rPr>
            </w:pPr>
            <w:r w:rsidRPr="00DD3B6A">
              <w:rPr>
                <w:b/>
                <w:bCs/>
              </w:rPr>
              <w:t>Wykaz części zamówienia, której wykonanie wykonawca zamierza powierzyć podwykonawcom</w:t>
            </w:r>
          </w:p>
          <w:p w:rsidR="00DD3B6A" w:rsidRPr="00371538" w:rsidRDefault="00DD3B6A" w:rsidP="00A71343">
            <w:pPr>
              <w:spacing w:before="60" w:after="120"/>
              <w:jc w:val="both"/>
            </w:pPr>
            <w:r w:rsidRPr="00DD3B6A">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DD3B6A" w:rsidRDefault="00DD3B6A" w:rsidP="00DD3B6A">
      <w:pPr>
        <w:pStyle w:val="Nagwek1"/>
      </w:pPr>
      <w:bookmarkStart w:id="10" w:name="_Toc258314249"/>
      <w:r w:rsidRPr="00A86605">
        <w:t>INFORMACJA DLA WYKONAWCÓW POLEGAJĄCYCH NA ZASOBACH INNYCH PODMIOTÓW, NA ZASADACH OKREŚLONYCH W ART. 22A USTAWY PZP</w:t>
      </w:r>
    </w:p>
    <w:p w:rsidR="00DD3B6A" w:rsidRPr="00A86605" w:rsidRDefault="00DD3B6A" w:rsidP="00DD3B6A">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D3B6A" w:rsidRPr="00A86605" w:rsidRDefault="00DD3B6A" w:rsidP="00DD3B6A">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D3B6A" w:rsidRPr="00A86605" w:rsidRDefault="00DD3B6A" w:rsidP="00DD3B6A">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DD3B6A" w:rsidRPr="00A86605" w:rsidRDefault="00DD3B6A" w:rsidP="00DD3B6A">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DD3B6A" w:rsidRPr="00A86605" w:rsidRDefault="00DD3B6A" w:rsidP="00DD3B6A">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DD3B6A" w:rsidRPr="00A86605" w:rsidRDefault="00DD3B6A" w:rsidP="00DD3B6A">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D61759">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DD3B6A" w:rsidRDefault="00DD3B6A" w:rsidP="00DD3B6A">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DD3B6A" w:rsidRDefault="00DD3B6A" w:rsidP="00DD3B6A">
      <w:pPr>
        <w:pStyle w:val="Nagwek2"/>
        <w:numPr>
          <w:ilvl w:val="0"/>
          <w:numId w:val="14"/>
        </w:numPr>
        <w:rPr>
          <w:lang w:val="pl-PL"/>
        </w:rPr>
      </w:pPr>
      <w:r>
        <w:rPr>
          <w:lang w:val="pl-PL"/>
        </w:rPr>
        <w:t>zakres dostępnych W</w:t>
      </w:r>
      <w:r w:rsidRPr="00A86605">
        <w:rPr>
          <w:lang w:val="pl-PL"/>
        </w:rPr>
        <w:t>ykonawcy zasobów innego podmiotu;</w:t>
      </w:r>
    </w:p>
    <w:p w:rsidR="00DD3B6A" w:rsidRDefault="00DD3B6A" w:rsidP="00DD3B6A">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DD3B6A" w:rsidRDefault="00DD3B6A" w:rsidP="00DD3B6A">
      <w:pPr>
        <w:pStyle w:val="Nagwek2"/>
        <w:numPr>
          <w:ilvl w:val="0"/>
          <w:numId w:val="14"/>
        </w:numPr>
        <w:rPr>
          <w:lang w:val="pl-PL"/>
        </w:rPr>
      </w:pPr>
      <w:r w:rsidRPr="00A86605">
        <w:rPr>
          <w:lang w:val="pl-PL"/>
        </w:rPr>
        <w:t>zakres i okres udziału innego podmiotu przy wykonywaniu zamówienia publicznego;</w:t>
      </w:r>
    </w:p>
    <w:p w:rsidR="00DD3B6A" w:rsidRPr="00A86605" w:rsidRDefault="00DD3B6A" w:rsidP="00DD3B6A">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DD3B6A" w:rsidRPr="00A86605" w:rsidRDefault="00DD3B6A" w:rsidP="00DD3B6A">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DD3B6A" w:rsidRDefault="00DD3B6A" w:rsidP="00DD3B6A">
      <w:pPr>
        <w:pStyle w:val="Nagwek2"/>
        <w:numPr>
          <w:ilvl w:val="0"/>
          <w:numId w:val="0"/>
        </w:numPr>
        <w:ind w:left="680"/>
        <w:rPr>
          <w:lang w:val="pl-PL"/>
        </w:rPr>
      </w:pPr>
      <w:r w:rsidRPr="00A86605">
        <w:rPr>
          <w:lang w:val="pl-PL"/>
        </w:rPr>
        <w:t>a)  zastąpił ten podmiot innym podmiotem lub podmiotami lub</w:t>
      </w:r>
    </w:p>
    <w:p w:rsidR="00DD3B6A" w:rsidRDefault="00DD3B6A" w:rsidP="00DD3B6A">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DD3B6A" w:rsidRPr="00AA5FCE" w:rsidRDefault="00DD3B6A" w:rsidP="00DD3B6A">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DD3B6A" w:rsidRDefault="00DD3B6A" w:rsidP="00DD3B6A">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DD3B6A" w:rsidRPr="00DD3B6A" w:rsidRDefault="00DD3B6A" w:rsidP="00DD3B6A">
      <w:pPr>
        <w:pStyle w:val="Nagwek2"/>
      </w:pPr>
      <w:r>
        <w:t xml:space="preserve">Wymagania dotyczące umowy o podwykonawstwo na roboty budowlane, których niespełnienie spowoduje zgłoszenie przez Zamawiającego odpowiednio zastrzeżeń lub sprzeciwu: </w:t>
      </w:r>
      <w:r w:rsidRPr="00DD3B6A">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D3B6A" w:rsidRPr="00DD3B6A" w:rsidRDefault="00DD3B6A" w:rsidP="00DD3B6A">
      <w:pPr>
        <w:pStyle w:val="Nagwek2"/>
      </w:pPr>
      <w:r w:rsidRPr="00DD3B6A">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D3B6A" w:rsidRPr="00DD3B6A" w:rsidRDefault="00DD3B6A" w:rsidP="00DD3B6A">
      <w:pPr>
        <w:pStyle w:val="Nagwek2"/>
      </w:pPr>
      <w:r w:rsidRPr="00DD3B6A">
        <w:lastRenderedPageBreak/>
        <w:t>Zamawiający, w terminie określonym zgodnie z art. 143d ust. 1 pkt 2, zgłasza pisemne zastrzeżenia do projektu umowy o podwykonawstwo, której przedmiotem są roboty budowlane:</w:t>
      </w:r>
    </w:p>
    <w:p w:rsidR="00DD3B6A" w:rsidRPr="00DD3B6A" w:rsidRDefault="00DD3B6A" w:rsidP="00D61759">
      <w:pPr>
        <w:pStyle w:val="Nagwek2"/>
        <w:numPr>
          <w:ilvl w:val="0"/>
          <w:numId w:val="0"/>
        </w:numPr>
        <w:ind w:left="680"/>
      </w:pPr>
      <w:r w:rsidRPr="00DD3B6A">
        <w:t>1)   niespełniającej wymagań określonych w specyfikacji istotnych warunków zamówienia;</w:t>
      </w:r>
    </w:p>
    <w:p w:rsidR="00DD3B6A" w:rsidRPr="00DD3B6A" w:rsidRDefault="00DD3B6A" w:rsidP="00D61759">
      <w:pPr>
        <w:pStyle w:val="Nagwek2"/>
        <w:numPr>
          <w:ilvl w:val="0"/>
          <w:numId w:val="0"/>
        </w:numPr>
        <w:ind w:left="680"/>
      </w:pPr>
      <w:r w:rsidRPr="00DD3B6A">
        <w:t>2)   gdy przewiduje termin zapłaty wynagrodzenia dłuższy niż określony w ust. 2.</w:t>
      </w:r>
    </w:p>
    <w:p w:rsidR="00DD3B6A" w:rsidRPr="00DD3B6A" w:rsidRDefault="00DD3B6A" w:rsidP="00DD3B6A">
      <w:pPr>
        <w:pStyle w:val="Nagwek2"/>
      </w:pPr>
      <w:r w:rsidRPr="00DD3B6A">
        <w:t>Niezgłoszenie pisemnych zastrzeżeń do przedłożonego projektu umowy o podwykonawstwo, której przedmiotem są roboty budowlane, w terminie określonym zgodnie z art. 143d ust. 1 pkt 2, uważa się za akceptację projektu umowy przez zamawiającego.</w:t>
      </w:r>
    </w:p>
    <w:p w:rsidR="00DD3B6A" w:rsidRPr="00DD3B6A" w:rsidRDefault="00DD3B6A" w:rsidP="00DD3B6A">
      <w:pPr>
        <w:pStyle w:val="Nagwek2"/>
      </w:pPr>
      <w:r w:rsidRPr="00DD3B6A">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D3B6A" w:rsidRPr="00DD3B6A" w:rsidRDefault="00DD3B6A" w:rsidP="00DD3B6A">
      <w:pPr>
        <w:pStyle w:val="Nagwek2"/>
      </w:pPr>
      <w:r w:rsidRPr="00DD3B6A">
        <w:t>Zamawiający, w terminie określonym zgodnie z art. 143d ust. 1 pkt 2, zgłasza pisemny sprzeciw do umowy o podwykonawstwo, której przedmiotem są roboty budowlane, w przypadkach, o których mowa w ust. 3.</w:t>
      </w:r>
    </w:p>
    <w:p w:rsidR="00DD3B6A" w:rsidRPr="00DD3B6A" w:rsidRDefault="00DD3B6A" w:rsidP="00DD3B6A">
      <w:pPr>
        <w:pStyle w:val="Nagwek2"/>
      </w:pPr>
      <w:r w:rsidRPr="00DD3B6A">
        <w:t>Niezgłoszenie pisemnego sprzeciwu do przedłożonej umowy o podwykonawstwo, której przedmiotem są roboty budowlane, w terminie określonym zgodnie z art. 143d ust. 1 pkt 2, uważa się za akceptację umowy przez zamawiającego.</w:t>
      </w:r>
    </w:p>
    <w:p w:rsidR="00DD3B6A" w:rsidRPr="006D1974" w:rsidRDefault="00DD3B6A" w:rsidP="00DD3B6A">
      <w:pPr>
        <w:pStyle w:val="Nagwek2"/>
      </w:pPr>
      <w:r w:rsidRPr="00DD3B6A">
        <w:t>Przepisy ust. 1-9 stosuje się odpowiednio do zmian tej umowy o podwykonawstwo.</w:t>
      </w:r>
      <w:r>
        <w:rPr>
          <w:lang w:val="pl-PL"/>
        </w:rPr>
        <w:t>.</w:t>
      </w:r>
    </w:p>
    <w:p w:rsidR="00DD3B6A" w:rsidRPr="00DD3B6A" w:rsidRDefault="00DD3B6A" w:rsidP="00DD3B6A">
      <w:pPr>
        <w:pStyle w:val="Nagwek2"/>
      </w:pPr>
      <w:r>
        <w:t xml:space="preserve">Informacje o umowach o podwykonawstwo na dostawy lub usługi, które, z uwagi na wartość lub przedmiot tych dostaw lub usług, nie podlegają obowiązkowi przedkładania Zamawiającemu: </w:t>
      </w:r>
      <w:r w:rsidRPr="00DD3B6A">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DD3B6A" w:rsidRPr="006D1974" w:rsidRDefault="00DD3B6A" w:rsidP="00DD3B6A">
      <w:pPr>
        <w:pStyle w:val="Nagwek2"/>
      </w:pPr>
      <w:r w:rsidRPr="00DD3B6A">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w:t>
      </w:r>
      <w:r w:rsidRPr="00127036">
        <w:rPr>
          <w:lang w:val="pl-PL"/>
        </w:rPr>
        <w:lastRenderedPageBreak/>
        <w:t>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1" w:name="_Hlk13129082"/>
      <w:proofErr w:type="spellStart"/>
      <w:r w:rsidR="007A1332">
        <w:t>t.j</w:t>
      </w:r>
      <w:proofErr w:type="spellEnd"/>
      <w:r w:rsidR="007A1332">
        <w:t>. Dz. U. z 2018r. poz. 2188</w:t>
      </w:r>
      <w:bookmarkEnd w:id="11"/>
      <w:r w:rsidR="00F21788" w:rsidRPr="00F21788">
        <w:t>)</w:t>
      </w:r>
      <w:r w:rsidRPr="00E14BA2">
        <w:t>, osobiście, za pośrednictwem posłańca, faksu lub przy użyciu środków komunikacji elektronicznej w rozumieniu ustawy z dnia 18 lipca 2002 r. o świadczeniu usług drogą elektroniczną (</w:t>
      </w:r>
      <w:bookmarkStart w:id="12" w:name="_Hlk13129370"/>
      <w:proofErr w:type="spellStart"/>
      <w:r w:rsidR="007A1332">
        <w:t>t.j</w:t>
      </w:r>
      <w:proofErr w:type="spellEnd"/>
      <w:r w:rsidR="007A1332">
        <w:t>. Dz. U. z 2019r. poz. 123</w:t>
      </w:r>
      <w:bookmarkEnd w:id="12"/>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D61759">
        <w:t>2020-03-2</w:t>
      </w:r>
      <w:r w:rsidR="00D61759">
        <w:rPr>
          <w:lang w:val="pl-PL"/>
        </w:rPr>
        <w:t>5</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D3B6A" w:rsidRPr="006672A6" w:rsidTr="00A71343">
        <w:tc>
          <w:tcPr>
            <w:tcW w:w="744" w:type="dxa"/>
            <w:tcBorders>
              <w:top w:val="nil"/>
              <w:left w:val="nil"/>
              <w:bottom w:val="nil"/>
              <w:right w:val="nil"/>
            </w:tcBorders>
          </w:tcPr>
          <w:p w:rsidR="00DD3B6A" w:rsidRPr="00882095" w:rsidRDefault="00DD3B6A" w:rsidP="00A71343">
            <w:r w:rsidRPr="00DD3B6A">
              <w:t>1</w:t>
            </w:r>
          </w:p>
        </w:tc>
        <w:tc>
          <w:tcPr>
            <w:tcW w:w="7304" w:type="dxa"/>
            <w:tcBorders>
              <w:top w:val="nil"/>
              <w:left w:val="nil"/>
              <w:bottom w:val="nil"/>
              <w:right w:val="nil"/>
            </w:tcBorders>
          </w:tcPr>
          <w:p w:rsidR="00DD3B6A" w:rsidRPr="006672A6" w:rsidRDefault="00DD3B6A" w:rsidP="00D61759">
            <w:pPr>
              <w:rPr>
                <w:lang w:val="en-US"/>
              </w:rPr>
            </w:pPr>
            <w:proofErr w:type="spellStart"/>
            <w:r w:rsidRPr="00DD3B6A">
              <w:rPr>
                <w:lang w:val="en-US"/>
              </w:rPr>
              <w:t>mgr</w:t>
            </w:r>
            <w:proofErr w:type="spellEnd"/>
            <w:r w:rsidRPr="00DD3B6A">
              <w:rPr>
                <w:lang w:val="en-US"/>
              </w:rPr>
              <w:t xml:space="preserve"> </w:t>
            </w:r>
            <w:proofErr w:type="spellStart"/>
            <w:r w:rsidRPr="00DD3B6A">
              <w:rPr>
                <w:lang w:val="en-US"/>
              </w:rPr>
              <w:t>Sławomir</w:t>
            </w:r>
            <w:proofErr w:type="spellEnd"/>
            <w:r w:rsidRPr="00DD3B6A">
              <w:rPr>
                <w:lang w:val="en-US"/>
              </w:rPr>
              <w:t xml:space="preserve"> Baum</w:t>
            </w:r>
            <w:r w:rsidRPr="006672A6">
              <w:rPr>
                <w:lang w:val="en-US"/>
              </w:rPr>
              <w:t xml:space="preserve"> -  </w:t>
            </w:r>
            <w:proofErr w:type="spellStart"/>
            <w:r w:rsidRPr="00DD3B6A">
              <w:rPr>
                <w:lang w:val="en-US"/>
              </w:rPr>
              <w:t>Radca</w:t>
            </w:r>
            <w:proofErr w:type="spellEnd"/>
            <w:r w:rsidRPr="00DD3B6A">
              <w:rPr>
                <w:lang w:val="en-US"/>
              </w:rPr>
              <w:t xml:space="preserve"> </w:t>
            </w:r>
            <w:proofErr w:type="spellStart"/>
            <w:r w:rsidRPr="00DD3B6A">
              <w:rPr>
                <w:lang w:val="en-US"/>
              </w:rPr>
              <w:t>prawny</w:t>
            </w:r>
            <w:proofErr w:type="spellEnd"/>
            <w:r w:rsidRPr="006672A6">
              <w:rPr>
                <w:lang w:val="en-US"/>
              </w:rPr>
              <w:t xml:space="preserve">, e-mail: </w:t>
            </w:r>
            <w:r w:rsidR="00D61759">
              <w:rPr>
                <w:lang w:val="en-US"/>
              </w:rPr>
              <w:t>zamowienia</w:t>
            </w:r>
            <w:r w:rsidRPr="00DD3B6A">
              <w:rPr>
                <w:lang w:val="en-US"/>
              </w:rPr>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D3B6A" w:rsidRPr="006672A6" w:rsidTr="00A71343">
        <w:tc>
          <w:tcPr>
            <w:tcW w:w="744" w:type="dxa"/>
            <w:tcBorders>
              <w:top w:val="nil"/>
              <w:left w:val="nil"/>
              <w:bottom w:val="nil"/>
              <w:right w:val="nil"/>
            </w:tcBorders>
          </w:tcPr>
          <w:p w:rsidR="00DD3B6A" w:rsidRPr="00882095" w:rsidRDefault="00DD3B6A" w:rsidP="00A71343">
            <w:r w:rsidRPr="00DD3B6A">
              <w:t>1</w:t>
            </w:r>
          </w:p>
        </w:tc>
        <w:tc>
          <w:tcPr>
            <w:tcW w:w="7176" w:type="dxa"/>
            <w:tcBorders>
              <w:top w:val="nil"/>
              <w:left w:val="nil"/>
              <w:bottom w:val="nil"/>
              <w:right w:val="nil"/>
            </w:tcBorders>
          </w:tcPr>
          <w:p w:rsidR="00DD3B6A" w:rsidRPr="006672A6" w:rsidRDefault="00DD3B6A" w:rsidP="00D61759">
            <w:pPr>
              <w:rPr>
                <w:lang w:val="en-US"/>
              </w:rPr>
            </w:pPr>
            <w:proofErr w:type="spellStart"/>
            <w:r w:rsidRPr="00DD3B6A">
              <w:rPr>
                <w:lang w:val="en-US"/>
              </w:rPr>
              <w:t>mgr</w:t>
            </w:r>
            <w:proofErr w:type="spellEnd"/>
            <w:r w:rsidRPr="00DD3B6A">
              <w:rPr>
                <w:lang w:val="en-US"/>
              </w:rPr>
              <w:t xml:space="preserve"> </w:t>
            </w:r>
            <w:proofErr w:type="spellStart"/>
            <w:r w:rsidRPr="00DD3B6A">
              <w:rPr>
                <w:lang w:val="en-US"/>
              </w:rPr>
              <w:t>inż</w:t>
            </w:r>
            <w:proofErr w:type="spellEnd"/>
            <w:r w:rsidRPr="00DD3B6A">
              <w:rPr>
                <w:lang w:val="en-US"/>
              </w:rPr>
              <w:t xml:space="preserve">. </w:t>
            </w:r>
            <w:proofErr w:type="spellStart"/>
            <w:r w:rsidRPr="00DD3B6A">
              <w:rPr>
                <w:lang w:val="en-US"/>
              </w:rPr>
              <w:t>Paweł</w:t>
            </w:r>
            <w:proofErr w:type="spellEnd"/>
            <w:r w:rsidRPr="00DD3B6A">
              <w:rPr>
                <w:lang w:val="en-US"/>
              </w:rPr>
              <w:t xml:space="preserve"> </w:t>
            </w:r>
            <w:proofErr w:type="spellStart"/>
            <w:r w:rsidRPr="00DD3B6A">
              <w:rPr>
                <w:lang w:val="en-US"/>
              </w:rPr>
              <w:t>Pawelczyk</w:t>
            </w:r>
            <w:proofErr w:type="spellEnd"/>
            <w:r w:rsidRPr="006672A6">
              <w:rPr>
                <w:lang w:val="en-US"/>
              </w:rPr>
              <w:t xml:space="preserve"> -  </w:t>
            </w:r>
            <w:proofErr w:type="spellStart"/>
            <w:r w:rsidRPr="00DD3B6A">
              <w:rPr>
                <w:lang w:val="en-US"/>
              </w:rPr>
              <w:t>Zastępca</w:t>
            </w:r>
            <w:proofErr w:type="spellEnd"/>
            <w:r w:rsidRPr="00DD3B6A">
              <w:rPr>
                <w:lang w:val="en-US"/>
              </w:rPr>
              <w:t xml:space="preserve"> </w:t>
            </w:r>
            <w:proofErr w:type="spellStart"/>
            <w:r w:rsidRPr="00DD3B6A">
              <w:rPr>
                <w:lang w:val="en-US"/>
              </w:rPr>
              <w:t>Naczelnika</w:t>
            </w:r>
            <w:proofErr w:type="spellEnd"/>
            <w:r w:rsidRPr="006672A6">
              <w:rPr>
                <w:lang w:val="en-US"/>
              </w:rPr>
              <w:t xml:space="preserve">, e-mail: </w:t>
            </w:r>
            <w:r w:rsidR="00D61759">
              <w:rPr>
                <w:lang w:val="en-US"/>
              </w:rPr>
              <w:lastRenderedPageBreak/>
              <w:t>zamowienia</w:t>
            </w:r>
            <w:r w:rsidRPr="00DD3B6A">
              <w:rPr>
                <w:lang w:val="en-US"/>
              </w:rPr>
              <w:t>@urzad.srem.pl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13"/>
    </w:p>
    <w:p w:rsidR="00DD3B6A" w:rsidRPr="003209A8" w:rsidRDefault="00DD3B6A" w:rsidP="00DD3B6A">
      <w:pPr>
        <w:pStyle w:val="Nagwek2"/>
        <w:rPr>
          <w:b/>
        </w:rPr>
      </w:pPr>
      <w:r w:rsidRPr="003209A8">
        <w:t xml:space="preserve">Oferta musi być zabezpieczona wadium w wysokości: </w:t>
      </w:r>
      <w:r w:rsidRPr="00DD3B6A">
        <w:rPr>
          <w:b/>
        </w:rPr>
        <w:t>1 500.00</w:t>
      </w:r>
      <w:r w:rsidRPr="00D91376">
        <w:rPr>
          <w:b/>
        </w:rPr>
        <w:t> PLN</w:t>
      </w:r>
      <w:r w:rsidRPr="00D91376">
        <w:t xml:space="preserve"> (słownie: </w:t>
      </w:r>
      <w:r w:rsidRPr="00DD3B6A">
        <w:t xml:space="preserve"> jeden tysiąc pięćset  00/100</w:t>
      </w:r>
      <w:r w:rsidRPr="00D91376">
        <w:t> PLN)</w:t>
      </w:r>
      <w:r>
        <w:t>.</w:t>
      </w:r>
    </w:p>
    <w:p w:rsidR="00DD3B6A" w:rsidRPr="00876900" w:rsidRDefault="00DD3B6A" w:rsidP="00DD3B6A">
      <w:pPr>
        <w:pStyle w:val="Nagwek2"/>
      </w:pPr>
      <w:r>
        <w:t xml:space="preserve">Wadium należy wnieść w terminie do dnia </w:t>
      </w:r>
      <w:r w:rsidRPr="00DD3B6A">
        <w:t>2020-04-01</w:t>
      </w:r>
      <w:r>
        <w:t xml:space="preserve"> do godz. </w:t>
      </w:r>
      <w:r w:rsidRPr="00DD3B6A">
        <w:t>11:00</w:t>
      </w:r>
      <w:r>
        <w:t>.</w:t>
      </w:r>
    </w:p>
    <w:p w:rsidR="00DD3B6A" w:rsidRPr="00876900" w:rsidRDefault="00DD3B6A" w:rsidP="00DD3B6A">
      <w:pPr>
        <w:pStyle w:val="Nagwek2"/>
      </w:pPr>
      <w:r>
        <w:t>Wadium może być wnoszone w jednej lub kilku następujących formach:</w:t>
      </w:r>
    </w:p>
    <w:p w:rsidR="00DD3B6A" w:rsidRDefault="00DD3B6A" w:rsidP="00DD3B6A">
      <w:pPr>
        <w:pStyle w:val="Nagwek2"/>
        <w:numPr>
          <w:ilvl w:val="0"/>
          <w:numId w:val="15"/>
        </w:numPr>
        <w:ind w:left="1134"/>
      </w:pPr>
      <w:r>
        <w:t xml:space="preserve">pieniądzu: przelewem na rachunek bankowy Zamawiającego: </w:t>
      </w:r>
      <w:r w:rsidRPr="00DD3B6A">
        <w:t>SBL Śrem</w:t>
      </w:r>
      <w:r>
        <w:t xml:space="preserve"> </w:t>
      </w:r>
      <w:r w:rsidRPr="00DD3B6A">
        <w:t>95 9084 0003 2102 0013 0521 0008</w:t>
      </w:r>
      <w:r>
        <w:t>;</w:t>
      </w:r>
    </w:p>
    <w:p w:rsidR="00DD3B6A" w:rsidRDefault="00DD3B6A" w:rsidP="00DD3B6A">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DD3B6A" w:rsidRDefault="00DD3B6A" w:rsidP="00DD3B6A">
      <w:pPr>
        <w:pStyle w:val="Nagwek2"/>
        <w:numPr>
          <w:ilvl w:val="0"/>
          <w:numId w:val="15"/>
        </w:numPr>
        <w:ind w:left="1134"/>
      </w:pPr>
      <w:r>
        <w:t>gwarancjach bankowych;</w:t>
      </w:r>
    </w:p>
    <w:p w:rsidR="00DD3B6A" w:rsidRDefault="00DD3B6A" w:rsidP="00DD3B6A">
      <w:pPr>
        <w:pStyle w:val="Nagwek2"/>
        <w:numPr>
          <w:ilvl w:val="0"/>
          <w:numId w:val="15"/>
        </w:numPr>
        <w:ind w:left="1134"/>
      </w:pPr>
      <w:r>
        <w:t>gwarancjach ubezpieczeniowych;</w:t>
      </w:r>
    </w:p>
    <w:p w:rsidR="00DD3B6A" w:rsidRPr="00876900" w:rsidRDefault="00DD3B6A" w:rsidP="00DD3B6A">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DD3B6A" w:rsidRDefault="00DD3B6A" w:rsidP="00DD3B6A">
      <w:pPr>
        <w:pStyle w:val="Nagwek2"/>
      </w:pPr>
      <w:r w:rsidRPr="00772ADB">
        <w:t>Wykonawca zobowiązany jest wnieść wadium na okres związania ofertą.</w:t>
      </w:r>
    </w:p>
    <w:p w:rsidR="00DD3B6A" w:rsidRDefault="00DD3B6A" w:rsidP="00DD3B6A">
      <w:pPr>
        <w:pStyle w:val="Nagwek2"/>
      </w:pPr>
      <w:r w:rsidRPr="00223EF2">
        <w:t>Za termin wniesienia wadium w pieniądzu zostanie przyjęty termin uznania rachunku Zamawiającego.</w:t>
      </w:r>
    </w:p>
    <w:p w:rsidR="00DD3B6A" w:rsidRDefault="00DD3B6A" w:rsidP="00DD3B6A">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DD3B6A" w:rsidRDefault="00DD3B6A" w:rsidP="00DD3B6A">
      <w:pPr>
        <w:pStyle w:val="Nagwek2"/>
      </w:pPr>
      <w:r>
        <w:t>Wadium wnoszone w formie innej niż pieniężna musi:</w:t>
      </w:r>
    </w:p>
    <w:p w:rsidR="00DD3B6A" w:rsidRDefault="00DD3B6A" w:rsidP="00DD3B6A">
      <w:pPr>
        <w:pStyle w:val="Nagwek2"/>
        <w:numPr>
          <w:ilvl w:val="0"/>
          <w:numId w:val="25"/>
        </w:numPr>
        <w:ind w:hanging="331"/>
      </w:pPr>
      <w:r>
        <w:t>być czynnością jednostronnie zobowiązującą;</w:t>
      </w:r>
    </w:p>
    <w:p w:rsidR="00DD3B6A" w:rsidRDefault="00DD3B6A" w:rsidP="00DD3B6A">
      <w:pPr>
        <w:pStyle w:val="Nagwek2"/>
        <w:numPr>
          <w:ilvl w:val="0"/>
          <w:numId w:val="25"/>
        </w:numPr>
        <w:ind w:hanging="331"/>
      </w:pPr>
      <w:r>
        <w:t>mieć taką samą płynność jak wadium wniesione w pieniądzu;</w:t>
      </w:r>
    </w:p>
    <w:p w:rsidR="00DD3B6A" w:rsidRDefault="00DD3B6A" w:rsidP="00DD3B6A">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DD3B6A" w:rsidRDefault="00DD3B6A" w:rsidP="00DD3B6A">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DD3B6A" w:rsidRPr="00876900" w:rsidRDefault="00DD3B6A" w:rsidP="00DD3B6A">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DD3B6A" w:rsidRPr="00720175" w:rsidRDefault="00DD3B6A" w:rsidP="00DD3B6A">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DD3B6A" w:rsidRPr="00876900" w:rsidRDefault="00DD3B6A" w:rsidP="00DD3B6A">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DD3B6A" w:rsidRPr="00DD3B6A">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DD3B6A" w:rsidRPr="00876900" w:rsidRDefault="008D48A7" w:rsidP="00DD3B6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DD3B6A">
        <w:t>Odmowa wyrażenia zgody nie powoduje utraty wadium.</w:t>
      </w:r>
      <w:r w:rsidR="00DD3B6A" w:rsidRPr="00876900">
        <w:t xml:space="preserve"> </w:t>
      </w:r>
    </w:p>
    <w:p w:rsidR="00DD3B6A" w:rsidRPr="00BF579F" w:rsidRDefault="00DD3B6A" w:rsidP="00DD3B6A">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w:t>
      </w:r>
      <w:r w:rsidR="008D48A7">
        <w:lastRenderedPageBreak/>
        <w:t xml:space="preserve">„Oferta na: </w:t>
      </w:r>
      <w:r w:rsidR="00DD3B6A" w:rsidRPr="00DD3B6A">
        <w:t xml:space="preserve">Budowa i </w:t>
      </w:r>
      <w:r w:rsidR="00D61759">
        <w:t xml:space="preserve">modernizacja chodników na </w:t>
      </w:r>
      <w:r w:rsidR="00D61759">
        <w:rPr>
          <w:lang w:val="pl-PL"/>
        </w:rPr>
        <w:t>terenach</w:t>
      </w:r>
      <w:r w:rsidR="00DD3B6A" w:rsidRPr="00DD3B6A">
        <w:t xml:space="preserve"> wiejskich w 2020 r.</w:t>
      </w:r>
      <w:r w:rsidR="008D48A7">
        <w:t xml:space="preserve"> NIE OTWIERAĆ przed: </w:t>
      </w:r>
      <w:r w:rsidR="00DD3B6A" w:rsidRPr="00DD3B6A">
        <w:t>2020-04-01</w:t>
      </w:r>
      <w:r w:rsidR="008D48A7">
        <w:t xml:space="preserve"> godz. </w:t>
      </w:r>
      <w:r w:rsidR="009F47ED">
        <w:t>1</w:t>
      </w:r>
      <w:r w:rsidR="009F47ED">
        <w:rPr>
          <w:lang w:val="pl-PL"/>
        </w:rPr>
        <w:t>1</w:t>
      </w:r>
      <w:r w:rsidR="00DD3B6A" w:rsidRPr="00DD3B6A">
        <w:t>:30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D61759" w:rsidRDefault="00B51D96" w:rsidP="00DD2C73">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D61759" w:rsidRDefault="00D61759" w:rsidP="00D61759">
      <w:pPr>
        <w:pStyle w:val="Nagwek2"/>
      </w:pPr>
      <w:r w:rsidRPr="00D61759">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DD3B6A" w:rsidRPr="00DD3B6A">
        <w:t>siedzibie Zamawiającego</w:t>
      </w:r>
      <w:r>
        <w:t xml:space="preserve">, pokój nr: </w:t>
      </w:r>
      <w:r w:rsidR="00DD3B6A" w:rsidRPr="00DD3B6A">
        <w:t>1 (Zespół Obsługi Klienta)</w:t>
      </w:r>
      <w:r>
        <w:t xml:space="preserve"> do dnia </w:t>
      </w:r>
      <w:r w:rsidR="00DD3B6A" w:rsidRPr="00DD3B6A">
        <w:t>2020-04-01</w:t>
      </w:r>
      <w:r>
        <w:t xml:space="preserve"> do godz. </w:t>
      </w:r>
      <w:r w:rsidR="00DD3B6A" w:rsidRPr="00DD3B6A">
        <w:t>11:00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DD3B6A" w:rsidRPr="00DD3B6A">
        <w:t>2020-04-01</w:t>
      </w:r>
      <w:r>
        <w:t xml:space="preserve"> o godz. </w:t>
      </w:r>
      <w:r w:rsidR="009F47ED">
        <w:t>1</w:t>
      </w:r>
      <w:r w:rsidR="009F47ED">
        <w:rPr>
          <w:lang w:val="pl-PL"/>
        </w:rPr>
        <w:t>1</w:t>
      </w:r>
      <w:r w:rsidR="00DD3B6A" w:rsidRPr="00DD3B6A">
        <w:t>:30</w:t>
      </w:r>
      <w:r>
        <w:t xml:space="preserve">, w </w:t>
      </w:r>
      <w:r w:rsidR="00DD3B6A" w:rsidRPr="00DD3B6A">
        <w:t>siedzibie Zamawiającego</w:t>
      </w:r>
      <w:r>
        <w:t xml:space="preserve">, pokój nr </w:t>
      </w:r>
      <w:r w:rsidR="00DD3B6A" w:rsidRPr="00DD3B6A">
        <w:t>pokój nr 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r w:rsidR="0075213E">
        <w:rPr>
          <w:lang w:val="pl-PL"/>
        </w:rPr>
        <w:t xml:space="preserve"> Materiały wynikające z technologii robót należy uwzględnić w umownej cenie jednostkowej poszczególnych robót. W cenę należy wkalkulować również inwentaryzację geodezyjną podwykonawczą dla wbudowanych chodników.</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D61759" w:rsidRDefault="00DD3B6A" w:rsidP="00A43AEE">
      <w:pPr>
        <w:pStyle w:val="Nagwek2"/>
      </w:pPr>
      <w:r w:rsidRPr="000D4A4D">
        <w:t>Zamawiający nie przewiduje udzielenia zaliczek na poczet wykonania zamówienia.</w:t>
      </w:r>
    </w:p>
    <w:p w:rsidR="00D61759" w:rsidRPr="003209A8" w:rsidRDefault="00D61759" w:rsidP="00D61759">
      <w:pPr>
        <w:pStyle w:val="Nagwek2"/>
      </w:pPr>
      <w:r w:rsidRPr="00D61759">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DD3B6A" w:rsidRPr="006672A6" w:rsidTr="00A71343">
        <w:tc>
          <w:tcPr>
            <w:tcW w:w="900" w:type="dxa"/>
          </w:tcPr>
          <w:p w:rsidR="00DD3B6A" w:rsidRPr="00A149D4" w:rsidRDefault="00DD3B6A" w:rsidP="00A71343">
            <w:pPr>
              <w:spacing w:before="60" w:after="120"/>
              <w:jc w:val="both"/>
            </w:pPr>
            <w:r w:rsidRPr="00DD3B6A">
              <w:t>1</w:t>
            </w:r>
          </w:p>
        </w:tc>
        <w:tc>
          <w:tcPr>
            <w:tcW w:w="4278" w:type="dxa"/>
          </w:tcPr>
          <w:p w:rsidR="00DD3B6A" w:rsidRPr="00A149D4" w:rsidRDefault="00DD3B6A" w:rsidP="00A71343">
            <w:pPr>
              <w:spacing w:before="60" w:after="120"/>
              <w:jc w:val="both"/>
            </w:pPr>
            <w:r w:rsidRPr="00DD3B6A">
              <w:t>dobrowolne wydłużenie rękojmi wraz z wydłużeniem pozostawienia zabezpieczenia</w:t>
            </w:r>
          </w:p>
        </w:tc>
        <w:tc>
          <w:tcPr>
            <w:tcW w:w="1842" w:type="dxa"/>
          </w:tcPr>
          <w:p w:rsidR="00DD3B6A" w:rsidRPr="00A149D4" w:rsidRDefault="00DD3B6A" w:rsidP="00A71343">
            <w:pPr>
              <w:spacing w:before="60" w:after="120"/>
              <w:jc w:val="both"/>
            </w:pPr>
            <w:r w:rsidRPr="00DD3B6A">
              <w:t>40</w:t>
            </w:r>
            <w:r>
              <w:t xml:space="preserve"> %</w:t>
            </w:r>
          </w:p>
        </w:tc>
      </w:tr>
      <w:tr w:rsidR="00DD3B6A" w:rsidRPr="006672A6" w:rsidTr="00A71343">
        <w:tc>
          <w:tcPr>
            <w:tcW w:w="900" w:type="dxa"/>
          </w:tcPr>
          <w:p w:rsidR="00DD3B6A" w:rsidRPr="00A149D4" w:rsidRDefault="00DD3B6A" w:rsidP="00A71343">
            <w:pPr>
              <w:spacing w:before="60" w:after="120"/>
              <w:jc w:val="both"/>
            </w:pPr>
            <w:r w:rsidRPr="00DD3B6A">
              <w:t>2</w:t>
            </w:r>
          </w:p>
        </w:tc>
        <w:tc>
          <w:tcPr>
            <w:tcW w:w="4278" w:type="dxa"/>
          </w:tcPr>
          <w:p w:rsidR="00DD3B6A" w:rsidRPr="00A149D4" w:rsidRDefault="00DD3B6A" w:rsidP="00A71343">
            <w:pPr>
              <w:spacing w:before="60" w:after="120"/>
              <w:jc w:val="both"/>
            </w:pPr>
            <w:r w:rsidRPr="00DD3B6A">
              <w:t>rozbiórka chodnika z płytek betonowych 50x50x5 cm na podsypce</w:t>
            </w:r>
          </w:p>
        </w:tc>
        <w:tc>
          <w:tcPr>
            <w:tcW w:w="1842" w:type="dxa"/>
          </w:tcPr>
          <w:p w:rsidR="00DD3B6A" w:rsidRPr="00A149D4" w:rsidRDefault="00D61759" w:rsidP="00A71343">
            <w:pPr>
              <w:spacing w:before="60" w:after="120"/>
              <w:jc w:val="both"/>
            </w:pPr>
            <w:r>
              <w:t>1,50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3</w:t>
            </w:r>
          </w:p>
        </w:tc>
        <w:tc>
          <w:tcPr>
            <w:tcW w:w="4278" w:type="dxa"/>
          </w:tcPr>
          <w:p w:rsidR="00DD3B6A" w:rsidRPr="00A149D4" w:rsidRDefault="00DD3B6A" w:rsidP="00A71343">
            <w:pPr>
              <w:spacing w:before="60" w:after="120"/>
              <w:jc w:val="both"/>
            </w:pPr>
            <w:r w:rsidRPr="00DD3B6A">
              <w:t>rozbiórka krawężników 15x30 cm na podsypce i ławie betonowej</w:t>
            </w:r>
          </w:p>
        </w:tc>
        <w:tc>
          <w:tcPr>
            <w:tcW w:w="1842" w:type="dxa"/>
          </w:tcPr>
          <w:p w:rsidR="00DD3B6A" w:rsidRPr="00A149D4" w:rsidRDefault="00D61759" w:rsidP="00A71343">
            <w:pPr>
              <w:spacing w:before="60" w:after="120"/>
              <w:jc w:val="both"/>
            </w:pPr>
            <w:r>
              <w:t>1,50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4</w:t>
            </w:r>
          </w:p>
        </w:tc>
        <w:tc>
          <w:tcPr>
            <w:tcW w:w="4278" w:type="dxa"/>
          </w:tcPr>
          <w:p w:rsidR="00DD3B6A" w:rsidRPr="00A149D4" w:rsidRDefault="00DD3B6A" w:rsidP="00A71343">
            <w:pPr>
              <w:spacing w:before="60" w:after="120"/>
              <w:jc w:val="both"/>
            </w:pPr>
            <w:r w:rsidRPr="00DD3B6A">
              <w:t>wywiezienie gruzu z terenu rozbiórki wraz z utylizacją</w:t>
            </w:r>
          </w:p>
        </w:tc>
        <w:tc>
          <w:tcPr>
            <w:tcW w:w="1842" w:type="dxa"/>
          </w:tcPr>
          <w:p w:rsidR="00DD3B6A" w:rsidRPr="00A149D4" w:rsidRDefault="00D61759" w:rsidP="00A71343">
            <w:pPr>
              <w:spacing w:before="60" w:after="120"/>
              <w:jc w:val="both"/>
            </w:pPr>
            <w:r>
              <w:t>1,50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5</w:t>
            </w:r>
          </w:p>
        </w:tc>
        <w:tc>
          <w:tcPr>
            <w:tcW w:w="4278" w:type="dxa"/>
          </w:tcPr>
          <w:p w:rsidR="00DD3B6A" w:rsidRPr="00A149D4" w:rsidRDefault="00DD3B6A" w:rsidP="00A71343">
            <w:pPr>
              <w:spacing w:before="60" w:after="120"/>
              <w:jc w:val="both"/>
            </w:pPr>
            <w:r w:rsidRPr="00DD3B6A">
              <w:t>roboty ziemne mechaniczne - korytowanie pod chodnik i zjazdy wraz z wywozem urobku i utylizacją</w:t>
            </w:r>
          </w:p>
        </w:tc>
        <w:tc>
          <w:tcPr>
            <w:tcW w:w="1842" w:type="dxa"/>
          </w:tcPr>
          <w:p w:rsidR="00DD3B6A" w:rsidRPr="00A149D4" w:rsidRDefault="00D61759" w:rsidP="00A71343">
            <w:pPr>
              <w:spacing w:before="60" w:after="120"/>
              <w:jc w:val="both"/>
            </w:pPr>
            <w:r>
              <w:t>2,50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6</w:t>
            </w:r>
          </w:p>
        </w:tc>
        <w:tc>
          <w:tcPr>
            <w:tcW w:w="4278" w:type="dxa"/>
          </w:tcPr>
          <w:p w:rsidR="00DD3B6A" w:rsidRPr="00A149D4" w:rsidRDefault="00DD3B6A" w:rsidP="00A71343">
            <w:pPr>
              <w:spacing w:before="60" w:after="120"/>
              <w:jc w:val="both"/>
            </w:pPr>
            <w:r w:rsidRPr="00DD3B6A">
              <w:t>e)</w:t>
            </w:r>
            <w:r w:rsidRPr="00DD3B6A">
              <w:tab/>
              <w:t>ława betonowa z oporem z betonu B-15 (C 12/15)</w:t>
            </w:r>
          </w:p>
        </w:tc>
        <w:tc>
          <w:tcPr>
            <w:tcW w:w="1842" w:type="dxa"/>
          </w:tcPr>
          <w:p w:rsidR="00DD3B6A" w:rsidRPr="00A149D4" w:rsidRDefault="00D61759" w:rsidP="00A71343">
            <w:pPr>
              <w:spacing w:before="60" w:after="120"/>
              <w:jc w:val="both"/>
            </w:pPr>
            <w:r>
              <w:t>3,50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7</w:t>
            </w:r>
          </w:p>
        </w:tc>
        <w:tc>
          <w:tcPr>
            <w:tcW w:w="4278" w:type="dxa"/>
          </w:tcPr>
          <w:p w:rsidR="00DD3B6A" w:rsidRPr="00A149D4" w:rsidRDefault="00DD3B6A" w:rsidP="00A71343">
            <w:pPr>
              <w:spacing w:before="60" w:after="120"/>
              <w:jc w:val="both"/>
            </w:pPr>
            <w:r w:rsidRPr="00DD3B6A">
              <w:t>krawężnik betonowy 15x30 cm na podsypce cementowo - piaskowej</w:t>
            </w:r>
          </w:p>
        </w:tc>
        <w:tc>
          <w:tcPr>
            <w:tcW w:w="1842" w:type="dxa"/>
          </w:tcPr>
          <w:p w:rsidR="00DD3B6A" w:rsidRPr="00A149D4" w:rsidRDefault="00D61759" w:rsidP="00A71343">
            <w:pPr>
              <w:spacing w:before="60" w:after="120"/>
              <w:jc w:val="both"/>
            </w:pPr>
            <w:r>
              <w:t>7</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8</w:t>
            </w:r>
          </w:p>
        </w:tc>
        <w:tc>
          <w:tcPr>
            <w:tcW w:w="4278" w:type="dxa"/>
          </w:tcPr>
          <w:p w:rsidR="00DD3B6A" w:rsidRPr="00A149D4" w:rsidRDefault="00DD3B6A" w:rsidP="00A71343">
            <w:pPr>
              <w:spacing w:before="60" w:after="120"/>
              <w:jc w:val="both"/>
            </w:pPr>
            <w:r w:rsidRPr="00DD3B6A">
              <w:t>obrzeże betonowe 8x30 cm na podsypce cementowo - piaskowej</w:t>
            </w:r>
          </w:p>
        </w:tc>
        <w:tc>
          <w:tcPr>
            <w:tcW w:w="1842" w:type="dxa"/>
          </w:tcPr>
          <w:p w:rsidR="00DD3B6A" w:rsidRPr="00A149D4" w:rsidRDefault="00D61759" w:rsidP="00A71343">
            <w:pPr>
              <w:spacing w:before="60" w:after="120"/>
              <w:jc w:val="both"/>
            </w:pPr>
            <w:r>
              <w:t>3,50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lastRenderedPageBreak/>
              <w:t>9</w:t>
            </w:r>
          </w:p>
        </w:tc>
        <w:tc>
          <w:tcPr>
            <w:tcW w:w="4278" w:type="dxa"/>
          </w:tcPr>
          <w:p w:rsidR="00DD3B6A" w:rsidRPr="00A149D4" w:rsidRDefault="00DD3B6A" w:rsidP="00A71343">
            <w:pPr>
              <w:spacing w:before="60" w:after="120"/>
              <w:jc w:val="both"/>
            </w:pPr>
            <w:r w:rsidRPr="00DD3B6A">
              <w:t>opornik betonowy 12x25 cm na podsypce cementowo - piaskowej</w:t>
            </w:r>
          </w:p>
        </w:tc>
        <w:tc>
          <w:tcPr>
            <w:tcW w:w="1842" w:type="dxa"/>
          </w:tcPr>
          <w:p w:rsidR="00DD3B6A" w:rsidRPr="00A149D4" w:rsidRDefault="00D61759" w:rsidP="00A71343">
            <w:pPr>
              <w:spacing w:before="60" w:after="120"/>
              <w:jc w:val="both"/>
            </w:pPr>
            <w:r>
              <w:t>2,50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10</w:t>
            </w:r>
          </w:p>
        </w:tc>
        <w:tc>
          <w:tcPr>
            <w:tcW w:w="4278" w:type="dxa"/>
          </w:tcPr>
          <w:p w:rsidR="00DD3B6A" w:rsidRPr="00A149D4" w:rsidRDefault="00DD3B6A" w:rsidP="00A71343">
            <w:pPr>
              <w:spacing w:before="60" w:after="120"/>
              <w:jc w:val="both"/>
            </w:pPr>
            <w:r w:rsidRPr="00DD3B6A">
              <w:t>mechaniczne profilowanie i zagęszczenie podłoża</w:t>
            </w:r>
          </w:p>
        </w:tc>
        <w:tc>
          <w:tcPr>
            <w:tcW w:w="1842" w:type="dxa"/>
          </w:tcPr>
          <w:p w:rsidR="00DD3B6A" w:rsidRPr="00A149D4" w:rsidRDefault="00D61759" w:rsidP="00A71343">
            <w:pPr>
              <w:spacing w:before="60" w:after="120"/>
              <w:jc w:val="both"/>
            </w:pPr>
            <w:r>
              <w:t>2,50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11</w:t>
            </w:r>
          </w:p>
        </w:tc>
        <w:tc>
          <w:tcPr>
            <w:tcW w:w="4278" w:type="dxa"/>
          </w:tcPr>
          <w:p w:rsidR="00DD3B6A" w:rsidRPr="00A149D4" w:rsidRDefault="00DD3B6A" w:rsidP="00A71343">
            <w:pPr>
              <w:spacing w:before="60" w:after="120"/>
              <w:jc w:val="both"/>
            </w:pPr>
            <w:r w:rsidRPr="00DD3B6A">
              <w:t xml:space="preserve">podbudowa gr. 10 cm z gruntu stabilizowanego cementem z wytwórni o </w:t>
            </w:r>
            <w:proofErr w:type="spellStart"/>
            <w:r w:rsidRPr="00DD3B6A">
              <w:t>Rm</w:t>
            </w:r>
            <w:proofErr w:type="spellEnd"/>
            <w:r w:rsidRPr="00DD3B6A">
              <w:t xml:space="preserve"> = 2,5 ÷ 5,0 </w:t>
            </w:r>
            <w:proofErr w:type="spellStart"/>
            <w:r w:rsidRPr="00DD3B6A">
              <w:t>Mpa</w:t>
            </w:r>
            <w:proofErr w:type="spellEnd"/>
            <w:r w:rsidRPr="00DD3B6A">
              <w:t xml:space="preserve"> pod chodnik</w:t>
            </w:r>
          </w:p>
        </w:tc>
        <w:tc>
          <w:tcPr>
            <w:tcW w:w="1842" w:type="dxa"/>
          </w:tcPr>
          <w:p w:rsidR="00DD3B6A" w:rsidRPr="00A149D4" w:rsidRDefault="00D61759" w:rsidP="00A71343">
            <w:pPr>
              <w:spacing w:before="60" w:after="120"/>
              <w:jc w:val="both"/>
            </w:pPr>
            <w:r>
              <w:t>9</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12</w:t>
            </w:r>
          </w:p>
        </w:tc>
        <w:tc>
          <w:tcPr>
            <w:tcW w:w="4278" w:type="dxa"/>
          </w:tcPr>
          <w:p w:rsidR="00DD3B6A" w:rsidRPr="00A149D4" w:rsidRDefault="00DD3B6A" w:rsidP="00A71343">
            <w:pPr>
              <w:spacing w:before="60" w:after="120"/>
              <w:jc w:val="both"/>
            </w:pPr>
            <w:r w:rsidRPr="00DD3B6A">
              <w:t>podbudowa gr. 20 cm z betonu B-7,5 pod zjazdy</w:t>
            </w:r>
          </w:p>
        </w:tc>
        <w:tc>
          <w:tcPr>
            <w:tcW w:w="1842" w:type="dxa"/>
          </w:tcPr>
          <w:p w:rsidR="00DD3B6A" w:rsidRPr="00A149D4" w:rsidRDefault="00D61759" w:rsidP="00A71343">
            <w:pPr>
              <w:spacing w:before="60" w:after="120"/>
              <w:jc w:val="both"/>
            </w:pPr>
            <w:r>
              <w:t>6</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13</w:t>
            </w:r>
          </w:p>
        </w:tc>
        <w:tc>
          <w:tcPr>
            <w:tcW w:w="4278" w:type="dxa"/>
          </w:tcPr>
          <w:p w:rsidR="00DD3B6A" w:rsidRPr="00A149D4" w:rsidRDefault="00DD3B6A" w:rsidP="00A71343">
            <w:pPr>
              <w:spacing w:before="60" w:after="120"/>
              <w:jc w:val="both"/>
            </w:pPr>
            <w:r w:rsidRPr="00DD3B6A">
              <w:t>nawierzchnia chodnika z kostki brukowej betonowej szarej gr. 6 cm na podsypce cementowo - piaskowej gr. 3 cm</w:t>
            </w:r>
          </w:p>
        </w:tc>
        <w:tc>
          <w:tcPr>
            <w:tcW w:w="1842" w:type="dxa"/>
          </w:tcPr>
          <w:p w:rsidR="00DD3B6A" w:rsidRPr="00A149D4" w:rsidRDefault="00D61759" w:rsidP="00A71343">
            <w:pPr>
              <w:spacing w:before="60" w:after="120"/>
              <w:jc w:val="both"/>
            </w:pPr>
            <w:r>
              <w:t>9</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14</w:t>
            </w:r>
          </w:p>
        </w:tc>
        <w:tc>
          <w:tcPr>
            <w:tcW w:w="4278" w:type="dxa"/>
          </w:tcPr>
          <w:p w:rsidR="00DD3B6A" w:rsidRPr="00A149D4" w:rsidRDefault="00DD3B6A" w:rsidP="00A71343">
            <w:pPr>
              <w:spacing w:before="60" w:after="120"/>
              <w:jc w:val="both"/>
            </w:pPr>
            <w:r w:rsidRPr="00DD3B6A">
              <w:t>nawierzchnia zjazdów z kostki brukowej betonowej grafitowej gr. 8 cm na podsypce cementowo - piaskowej gr. 3 cm</w:t>
            </w:r>
          </w:p>
        </w:tc>
        <w:tc>
          <w:tcPr>
            <w:tcW w:w="1842" w:type="dxa"/>
          </w:tcPr>
          <w:p w:rsidR="00DD3B6A" w:rsidRPr="00A149D4" w:rsidRDefault="00D61759" w:rsidP="00A71343">
            <w:pPr>
              <w:spacing w:before="60" w:after="120"/>
              <w:jc w:val="both"/>
            </w:pPr>
            <w:r>
              <w:t>6</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15</w:t>
            </w:r>
          </w:p>
        </w:tc>
        <w:tc>
          <w:tcPr>
            <w:tcW w:w="4278" w:type="dxa"/>
          </w:tcPr>
          <w:p w:rsidR="00DD3B6A" w:rsidRPr="00A149D4" w:rsidRDefault="00DD3B6A" w:rsidP="00A71343">
            <w:pPr>
              <w:spacing w:before="60" w:after="120"/>
              <w:jc w:val="both"/>
            </w:pPr>
            <w:r w:rsidRPr="00DD3B6A">
              <w:t>regulacja wysokościowa zaworu wodociągowego lub gazowego</w:t>
            </w:r>
          </w:p>
        </w:tc>
        <w:tc>
          <w:tcPr>
            <w:tcW w:w="1842" w:type="dxa"/>
          </w:tcPr>
          <w:p w:rsidR="00DD3B6A" w:rsidRPr="00A149D4" w:rsidRDefault="00D61759" w:rsidP="00A71343">
            <w:pPr>
              <w:spacing w:before="60" w:after="120"/>
              <w:jc w:val="both"/>
            </w:pPr>
            <w:r>
              <w:t>1,50</w:t>
            </w:r>
            <w:r w:rsidR="00DD3B6A">
              <w:t xml:space="preserve"> %</w:t>
            </w:r>
          </w:p>
        </w:tc>
      </w:tr>
      <w:tr w:rsidR="00DD3B6A" w:rsidRPr="006672A6" w:rsidTr="00A71343">
        <w:tc>
          <w:tcPr>
            <w:tcW w:w="900" w:type="dxa"/>
          </w:tcPr>
          <w:p w:rsidR="00DD3B6A" w:rsidRPr="00A149D4" w:rsidRDefault="00DD3B6A" w:rsidP="00A71343">
            <w:pPr>
              <w:spacing w:before="60" w:after="120"/>
              <w:jc w:val="both"/>
            </w:pPr>
            <w:r w:rsidRPr="00DD3B6A">
              <w:t>16</w:t>
            </w:r>
          </w:p>
        </w:tc>
        <w:tc>
          <w:tcPr>
            <w:tcW w:w="4278" w:type="dxa"/>
          </w:tcPr>
          <w:p w:rsidR="00DD3B6A" w:rsidRPr="00A149D4" w:rsidRDefault="00DD3B6A" w:rsidP="00A71343">
            <w:pPr>
              <w:spacing w:before="60" w:after="120"/>
              <w:jc w:val="both"/>
            </w:pPr>
            <w:r w:rsidRPr="00DD3B6A">
              <w:t>regulacja wysokościowa studzienki rewizyjnej lub teletechnicznej</w:t>
            </w:r>
          </w:p>
        </w:tc>
        <w:tc>
          <w:tcPr>
            <w:tcW w:w="1842" w:type="dxa"/>
          </w:tcPr>
          <w:p w:rsidR="00DD3B6A" w:rsidRPr="00A149D4" w:rsidRDefault="00DD3B6A" w:rsidP="00A71343">
            <w:pPr>
              <w:spacing w:before="60" w:after="120"/>
              <w:jc w:val="both"/>
            </w:pPr>
            <w:r w:rsidRPr="00DD3B6A">
              <w:t>1</w:t>
            </w:r>
            <w:r w:rsidR="00D61759">
              <w:t>,50</w:t>
            </w:r>
            <w:r>
              <w:t xml:space="preserve"> %</w:t>
            </w:r>
          </w:p>
        </w:tc>
      </w:tr>
      <w:tr w:rsidR="00DD3B6A" w:rsidRPr="006672A6" w:rsidTr="00A71343">
        <w:tc>
          <w:tcPr>
            <w:tcW w:w="900" w:type="dxa"/>
          </w:tcPr>
          <w:p w:rsidR="00DD3B6A" w:rsidRPr="00A149D4" w:rsidRDefault="00DD3B6A" w:rsidP="00A71343">
            <w:pPr>
              <w:spacing w:before="60" w:after="120"/>
              <w:jc w:val="both"/>
            </w:pPr>
            <w:r w:rsidRPr="00DD3B6A">
              <w:t>17</w:t>
            </w:r>
          </w:p>
        </w:tc>
        <w:tc>
          <w:tcPr>
            <w:tcW w:w="4278" w:type="dxa"/>
          </w:tcPr>
          <w:p w:rsidR="00DD3B6A" w:rsidRPr="00A149D4" w:rsidRDefault="00DD3B6A" w:rsidP="00A71343">
            <w:pPr>
              <w:spacing w:before="60" w:after="120"/>
              <w:jc w:val="both"/>
            </w:pPr>
            <w:r w:rsidRPr="00DD3B6A">
              <w:t>narzuty do kosztorysów na roboty nie ujęte w niniejszym zestawieniu, zlecone przez Zamawiającego w ramach niniejszego za</w:t>
            </w:r>
          </w:p>
        </w:tc>
        <w:tc>
          <w:tcPr>
            <w:tcW w:w="1842" w:type="dxa"/>
          </w:tcPr>
          <w:p w:rsidR="00DD3B6A" w:rsidRPr="00A149D4" w:rsidRDefault="00DD3B6A" w:rsidP="00A71343">
            <w:pPr>
              <w:spacing w:before="60" w:after="120"/>
              <w:jc w:val="both"/>
            </w:pPr>
            <w:r w:rsidRPr="00DD3B6A">
              <w:t>1</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DD3B6A" w:rsidRPr="006672A6" w:rsidTr="00A71343">
        <w:tc>
          <w:tcPr>
            <w:tcW w:w="2237" w:type="dxa"/>
          </w:tcPr>
          <w:p w:rsidR="00DD3B6A" w:rsidRPr="006672A6" w:rsidRDefault="00DD3B6A" w:rsidP="00A71343">
            <w:pPr>
              <w:spacing w:before="60" w:after="120"/>
              <w:jc w:val="both"/>
              <w:rPr>
                <w:b/>
              </w:rPr>
            </w:pPr>
            <w:r w:rsidRPr="00DD3B6A">
              <w:t>1</w:t>
            </w:r>
          </w:p>
        </w:tc>
        <w:tc>
          <w:tcPr>
            <w:tcW w:w="4783" w:type="dxa"/>
          </w:tcPr>
          <w:p w:rsidR="00DD3B6A" w:rsidRDefault="00DD3B6A" w:rsidP="00A71343">
            <w:pPr>
              <w:pStyle w:val="Tekstpodstawowy"/>
              <w:spacing w:before="60"/>
            </w:pPr>
            <w:r w:rsidRPr="00DD3B6A">
              <w:t>dobrowolne wydłużenie rękojmi wraz z wydłużeniem pozostawienia zabezpieczenia</w:t>
            </w:r>
          </w:p>
          <w:p w:rsidR="00DD3B6A" w:rsidRPr="00DD3B6A" w:rsidRDefault="00DD3B6A" w:rsidP="00A71343">
            <w:pPr>
              <w:spacing w:before="60" w:after="120"/>
              <w:jc w:val="both"/>
            </w:pPr>
            <w:r w:rsidRPr="00DD3B6A">
              <w:t xml:space="preserve">Liczba punktów = ( </w:t>
            </w:r>
            <w:proofErr w:type="spellStart"/>
            <w:r w:rsidRPr="00DD3B6A">
              <w:t>Rbadana</w:t>
            </w:r>
            <w:proofErr w:type="spellEnd"/>
            <w:r w:rsidRPr="00DD3B6A">
              <w:t>/</w:t>
            </w:r>
            <w:proofErr w:type="spellStart"/>
            <w:r w:rsidRPr="00DD3B6A">
              <w:t>RMax</w:t>
            </w:r>
            <w:proofErr w:type="spellEnd"/>
            <w:r w:rsidRPr="00DD3B6A">
              <w:t xml:space="preserve">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Rbadana</w:t>
            </w:r>
            <w:proofErr w:type="spellEnd"/>
            <w:r w:rsidRPr="00DD3B6A">
              <w:t xml:space="preserve"> - podana w ofercie .....</w:t>
            </w:r>
          </w:p>
          <w:p w:rsidR="00DD3B6A" w:rsidRPr="00DD3B6A" w:rsidRDefault="00DD3B6A" w:rsidP="00A71343">
            <w:pPr>
              <w:spacing w:before="60" w:after="120"/>
              <w:jc w:val="both"/>
            </w:pPr>
            <w:r w:rsidRPr="00DD3B6A">
              <w:t xml:space="preserve"> - </w:t>
            </w:r>
            <w:proofErr w:type="spellStart"/>
            <w:r w:rsidRPr="00DD3B6A">
              <w:t>RMax</w:t>
            </w:r>
            <w:proofErr w:type="spellEnd"/>
            <w:r w:rsidRPr="00DD3B6A">
              <w:t xml:space="preserve"> - najwyższa spośród wszystkich ofert .....</w:t>
            </w:r>
          </w:p>
          <w:p w:rsidR="00DD3B6A" w:rsidRPr="00DD3B6A" w:rsidRDefault="00DD3B6A" w:rsidP="00A71343">
            <w:pPr>
              <w:spacing w:before="60" w:after="120"/>
              <w:jc w:val="both"/>
            </w:pPr>
          </w:p>
          <w:p w:rsidR="00DD3B6A" w:rsidRPr="006672A6" w:rsidRDefault="00DD3B6A" w:rsidP="00A71343">
            <w:pPr>
              <w:spacing w:before="60" w:after="120"/>
              <w:jc w:val="both"/>
              <w:rPr>
                <w:b/>
              </w:rPr>
            </w:pPr>
            <w:r w:rsidRPr="00DD3B6A">
              <w:t xml:space="preserve">Do oceny brany będzie jedynie okres wydłużenia rękojmi, tzn. do punktacji nie będzie brane pod uwagę obligatoryjny 60 </w:t>
            </w:r>
            <w:r w:rsidRPr="00DD3B6A">
              <w:lastRenderedPageBreak/>
              <w:t>miesięczny okres rękojmi</w:t>
            </w:r>
          </w:p>
        </w:tc>
      </w:tr>
      <w:tr w:rsidR="00DD3B6A" w:rsidRPr="006672A6" w:rsidTr="00A71343">
        <w:tc>
          <w:tcPr>
            <w:tcW w:w="2237" w:type="dxa"/>
          </w:tcPr>
          <w:p w:rsidR="00DD3B6A" w:rsidRPr="006672A6" w:rsidRDefault="00DD3B6A" w:rsidP="00A71343">
            <w:pPr>
              <w:spacing w:before="60" w:after="120"/>
              <w:jc w:val="both"/>
              <w:rPr>
                <w:b/>
              </w:rPr>
            </w:pPr>
            <w:r w:rsidRPr="00DD3B6A">
              <w:lastRenderedPageBreak/>
              <w:t>2</w:t>
            </w:r>
          </w:p>
        </w:tc>
        <w:tc>
          <w:tcPr>
            <w:tcW w:w="4783" w:type="dxa"/>
          </w:tcPr>
          <w:p w:rsidR="00DD3B6A" w:rsidRDefault="00DD3B6A" w:rsidP="00A71343">
            <w:pPr>
              <w:pStyle w:val="Tekstpodstawowy"/>
              <w:spacing w:before="60"/>
            </w:pPr>
            <w:r w:rsidRPr="00DD3B6A">
              <w:t>rozbiórka chodnika z płytek betonowych 50x50x5 cm na podsypce</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min2/</w:t>
            </w:r>
            <w:proofErr w:type="spellStart"/>
            <w:r w:rsidRPr="00DD3B6A">
              <w:t>Ozn</w:t>
            </w:r>
            <w:proofErr w:type="spellEnd"/>
            <w:r w:rsidRPr="00DD3B6A">
              <w:t xml:space="preserve"> war2 )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min2 -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war2 -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3</w:t>
            </w:r>
          </w:p>
        </w:tc>
        <w:tc>
          <w:tcPr>
            <w:tcW w:w="4783" w:type="dxa"/>
          </w:tcPr>
          <w:p w:rsidR="00DD3B6A" w:rsidRDefault="00DD3B6A" w:rsidP="00A71343">
            <w:pPr>
              <w:pStyle w:val="Tekstpodstawowy"/>
              <w:spacing w:before="60"/>
            </w:pPr>
            <w:r w:rsidRPr="00DD3B6A">
              <w:t>rozbiórka krawężników 15x30 cm na podsypce i ławie betonowej</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min3/</w:t>
            </w:r>
            <w:proofErr w:type="spellStart"/>
            <w:r w:rsidRPr="00DD3B6A">
              <w:t>Ozn</w:t>
            </w:r>
            <w:proofErr w:type="spellEnd"/>
            <w:r w:rsidRPr="00DD3B6A">
              <w:t xml:space="preserve"> war3 )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min3 -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war3 -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4</w:t>
            </w:r>
          </w:p>
        </w:tc>
        <w:tc>
          <w:tcPr>
            <w:tcW w:w="4783" w:type="dxa"/>
          </w:tcPr>
          <w:p w:rsidR="00DD3B6A" w:rsidRDefault="00DD3B6A" w:rsidP="00A71343">
            <w:pPr>
              <w:pStyle w:val="Tekstpodstawowy"/>
              <w:spacing w:before="60"/>
            </w:pPr>
            <w:r w:rsidRPr="00DD3B6A">
              <w:t>wywiezienie gruzu z terenu rozbiórki wraz z utylizacją</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min4/</w:t>
            </w:r>
            <w:proofErr w:type="spellStart"/>
            <w:r w:rsidRPr="00DD3B6A">
              <w:t>Ozn</w:t>
            </w:r>
            <w:proofErr w:type="spellEnd"/>
            <w:r w:rsidRPr="00DD3B6A">
              <w:t xml:space="preserve"> war4 )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min4 -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war4 -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5</w:t>
            </w:r>
          </w:p>
        </w:tc>
        <w:tc>
          <w:tcPr>
            <w:tcW w:w="4783" w:type="dxa"/>
          </w:tcPr>
          <w:p w:rsidR="00DD3B6A" w:rsidRDefault="00DD3B6A" w:rsidP="00A71343">
            <w:pPr>
              <w:pStyle w:val="Tekstpodstawowy"/>
              <w:spacing w:before="60"/>
            </w:pPr>
            <w:r w:rsidRPr="00DD3B6A">
              <w:t>roboty ziemne mechaniczne - korytowanie pod chodnik i zjazdy wraz z wywozem urobku i utylizacją</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min5/</w:t>
            </w:r>
            <w:proofErr w:type="spellStart"/>
            <w:r w:rsidRPr="00DD3B6A">
              <w:t>Ozn</w:t>
            </w:r>
            <w:proofErr w:type="spellEnd"/>
            <w:r w:rsidRPr="00DD3B6A">
              <w:t xml:space="preserve"> war5 )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min5 -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war5 -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6</w:t>
            </w:r>
          </w:p>
        </w:tc>
        <w:tc>
          <w:tcPr>
            <w:tcW w:w="4783" w:type="dxa"/>
          </w:tcPr>
          <w:p w:rsidR="00DD3B6A" w:rsidRDefault="00DD3B6A" w:rsidP="00A71343">
            <w:pPr>
              <w:pStyle w:val="Tekstpodstawowy"/>
              <w:spacing w:before="60"/>
            </w:pPr>
            <w:r w:rsidRPr="00DD3B6A">
              <w:t>e)</w:t>
            </w:r>
            <w:r w:rsidRPr="00DD3B6A">
              <w:tab/>
              <w:t>ława betonowa z oporem z betonu B-15 (C 12/15)</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min6/</w:t>
            </w:r>
            <w:proofErr w:type="spellStart"/>
            <w:r w:rsidRPr="00DD3B6A">
              <w:t>Ozn</w:t>
            </w:r>
            <w:proofErr w:type="spellEnd"/>
            <w:r w:rsidRPr="00DD3B6A">
              <w:t xml:space="preserve"> war6 ) * 100 * waga</w:t>
            </w:r>
          </w:p>
          <w:p w:rsidR="00DD3B6A" w:rsidRPr="00DD3B6A" w:rsidRDefault="00DD3B6A" w:rsidP="00A71343">
            <w:pPr>
              <w:spacing w:before="60" w:after="120"/>
              <w:jc w:val="both"/>
            </w:pPr>
            <w:r w:rsidRPr="00DD3B6A">
              <w:lastRenderedPageBreak/>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min6 -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war6 -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lastRenderedPageBreak/>
              <w:t>7</w:t>
            </w:r>
          </w:p>
        </w:tc>
        <w:tc>
          <w:tcPr>
            <w:tcW w:w="4783" w:type="dxa"/>
          </w:tcPr>
          <w:p w:rsidR="00DD3B6A" w:rsidRDefault="00DD3B6A" w:rsidP="00A71343">
            <w:pPr>
              <w:pStyle w:val="Tekstpodstawowy"/>
              <w:spacing w:before="60"/>
            </w:pPr>
            <w:r w:rsidRPr="00DD3B6A">
              <w:t>krawężnik betonowy 15x30 cm na podsypce cementowo - piaskowej</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min7/</w:t>
            </w:r>
            <w:proofErr w:type="spellStart"/>
            <w:r w:rsidRPr="00DD3B6A">
              <w:t>Ozn</w:t>
            </w:r>
            <w:proofErr w:type="spellEnd"/>
            <w:r w:rsidRPr="00DD3B6A">
              <w:t xml:space="preserve"> war7 )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min7 -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war7 -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8</w:t>
            </w:r>
          </w:p>
        </w:tc>
        <w:tc>
          <w:tcPr>
            <w:tcW w:w="4783" w:type="dxa"/>
          </w:tcPr>
          <w:p w:rsidR="00DD3B6A" w:rsidRDefault="00DD3B6A" w:rsidP="00A71343">
            <w:pPr>
              <w:pStyle w:val="Tekstpodstawowy"/>
              <w:spacing w:before="60"/>
            </w:pPr>
            <w:r w:rsidRPr="00DD3B6A">
              <w:t>obrzeże betonowe 8x30 cm na podsypce cementowo - piaskowej</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min8/</w:t>
            </w:r>
            <w:proofErr w:type="spellStart"/>
            <w:r w:rsidRPr="00DD3B6A">
              <w:t>Ozn</w:t>
            </w:r>
            <w:proofErr w:type="spellEnd"/>
            <w:r w:rsidRPr="00DD3B6A">
              <w:t xml:space="preserve"> war8 )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min8 -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war8 -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9</w:t>
            </w:r>
          </w:p>
        </w:tc>
        <w:tc>
          <w:tcPr>
            <w:tcW w:w="4783" w:type="dxa"/>
          </w:tcPr>
          <w:p w:rsidR="00DD3B6A" w:rsidRDefault="00DD3B6A" w:rsidP="00A71343">
            <w:pPr>
              <w:pStyle w:val="Tekstpodstawowy"/>
              <w:spacing w:before="60"/>
            </w:pPr>
            <w:r w:rsidRPr="00DD3B6A">
              <w:t>opornik betonowy 12x25 cm na podsypce cementowo - piaskowej</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min9/</w:t>
            </w:r>
            <w:proofErr w:type="spellStart"/>
            <w:r w:rsidRPr="00DD3B6A">
              <w:t>Ozn</w:t>
            </w:r>
            <w:proofErr w:type="spellEnd"/>
            <w:r w:rsidRPr="00DD3B6A">
              <w:t xml:space="preserve"> war9 )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min9 -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war9 -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10</w:t>
            </w:r>
          </w:p>
        </w:tc>
        <w:tc>
          <w:tcPr>
            <w:tcW w:w="4783" w:type="dxa"/>
          </w:tcPr>
          <w:p w:rsidR="00DD3B6A" w:rsidRDefault="00DD3B6A" w:rsidP="00A71343">
            <w:pPr>
              <w:pStyle w:val="Tekstpodstawowy"/>
              <w:spacing w:before="60"/>
            </w:pPr>
            <w:r w:rsidRPr="00DD3B6A">
              <w:t>mechaniczne profilowanie i zagęszczenie podłoża</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min10/</w:t>
            </w:r>
            <w:proofErr w:type="spellStart"/>
            <w:r w:rsidRPr="00DD3B6A">
              <w:t>Ozn</w:t>
            </w:r>
            <w:proofErr w:type="spellEnd"/>
            <w:r w:rsidRPr="00DD3B6A">
              <w:t xml:space="preserve"> war10 )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min10 -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war10 -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11</w:t>
            </w:r>
          </w:p>
        </w:tc>
        <w:tc>
          <w:tcPr>
            <w:tcW w:w="4783" w:type="dxa"/>
          </w:tcPr>
          <w:p w:rsidR="00DD3B6A" w:rsidRDefault="00DD3B6A" w:rsidP="00A71343">
            <w:pPr>
              <w:pStyle w:val="Tekstpodstawowy"/>
              <w:spacing w:before="60"/>
            </w:pPr>
            <w:r w:rsidRPr="00DD3B6A">
              <w:t xml:space="preserve">podbudowa gr. 10 cm z gruntu stabilizowanego cementem z wytwórni o </w:t>
            </w:r>
            <w:proofErr w:type="spellStart"/>
            <w:r w:rsidRPr="00DD3B6A">
              <w:t>Rm</w:t>
            </w:r>
            <w:proofErr w:type="spellEnd"/>
            <w:r w:rsidRPr="00DD3B6A">
              <w:t xml:space="preserve"> = 2,5 ÷ 5,0 </w:t>
            </w:r>
            <w:proofErr w:type="spellStart"/>
            <w:r w:rsidRPr="00DD3B6A">
              <w:t>Mpa</w:t>
            </w:r>
            <w:proofErr w:type="spellEnd"/>
            <w:r w:rsidRPr="00DD3B6A">
              <w:t xml:space="preserve"> </w:t>
            </w:r>
            <w:r w:rsidRPr="00DD3B6A">
              <w:lastRenderedPageBreak/>
              <w:t>pod chodnik</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min11/</w:t>
            </w:r>
            <w:proofErr w:type="spellStart"/>
            <w:r w:rsidRPr="00DD3B6A">
              <w:t>Ozn</w:t>
            </w:r>
            <w:proofErr w:type="spellEnd"/>
            <w:r w:rsidRPr="00DD3B6A">
              <w:t xml:space="preserve"> war11 )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min11 -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war11 -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lastRenderedPageBreak/>
              <w:t>12</w:t>
            </w:r>
          </w:p>
        </w:tc>
        <w:tc>
          <w:tcPr>
            <w:tcW w:w="4783" w:type="dxa"/>
          </w:tcPr>
          <w:p w:rsidR="00DD3B6A" w:rsidRDefault="00DD3B6A" w:rsidP="00A71343">
            <w:pPr>
              <w:pStyle w:val="Tekstpodstawowy"/>
              <w:spacing w:before="60"/>
            </w:pPr>
            <w:r w:rsidRPr="00DD3B6A">
              <w:t>podbudowa gr. 20 cm z betonu B-7,5 pod zjazdy</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min12/</w:t>
            </w:r>
            <w:proofErr w:type="spellStart"/>
            <w:r w:rsidRPr="00DD3B6A">
              <w:t>Ozn</w:t>
            </w:r>
            <w:proofErr w:type="spellEnd"/>
            <w:r w:rsidRPr="00DD3B6A">
              <w:t xml:space="preserve"> war12 )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min12 -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war12 -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13</w:t>
            </w:r>
          </w:p>
        </w:tc>
        <w:tc>
          <w:tcPr>
            <w:tcW w:w="4783" w:type="dxa"/>
          </w:tcPr>
          <w:p w:rsidR="00DD3B6A" w:rsidRDefault="00DD3B6A" w:rsidP="00A71343">
            <w:pPr>
              <w:pStyle w:val="Tekstpodstawowy"/>
              <w:spacing w:before="60"/>
            </w:pPr>
            <w:r w:rsidRPr="00DD3B6A">
              <w:t>nawierzchnia chodnika z kostki brukowej betonowej szarej gr. 6 cm na podsypce cementowo - piaskowej gr. 3 cm</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min13/</w:t>
            </w:r>
            <w:proofErr w:type="spellStart"/>
            <w:r w:rsidRPr="00DD3B6A">
              <w:t>Ozn</w:t>
            </w:r>
            <w:proofErr w:type="spellEnd"/>
            <w:r w:rsidRPr="00DD3B6A">
              <w:t xml:space="preserve"> war13 )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min13 -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war13 -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14</w:t>
            </w:r>
          </w:p>
        </w:tc>
        <w:tc>
          <w:tcPr>
            <w:tcW w:w="4783" w:type="dxa"/>
          </w:tcPr>
          <w:p w:rsidR="00DD3B6A" w:rsidRDefault="00DD3B6A" w:rsidP="00A71343">
            <w:pPr>
              <w:pStyle w:val="Tekstpodstawowy"/>
              <w:spacing w:before="60"/>
            </w:pPr>
            <w:r w:rsidRPr="00DD3B6A">
              <w:t>nawierzchnia zjazdów z kostki brukowej betonowej grafitowej gr. 8 cm na podsypce cementowo - piaskowej gr. 3 cm</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min14/</w:t>
            </w:r>
            <w:proofErr w:type="spellStart"/>
            <w:r w:rsidRPr="00DD3B6A">
              <w:t>Ozn</w:t>
            </w:r>
            <w:proofErr w:type="spellEnd"/>
            <w:r w:rsidRPr="00DD3B6A">
              <w:t xml:space="preserve"> war14 )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min14 -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war14 -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15</w:t>
            </w:r>
          </w:p>
        </w:tc>
        <w:tc>
          <w:tcPr>
            <w:tcW w:w="4783" w:type="dxa"/>
          </w:tcPr>
          <w:p w:rsidR="00DD3B6A" w:rsidRDefault="00DD3B6A" w:rsidP="00A71343">
            <w:pPr>
              <w:pStyle w:val="Tekstpodstawowy"/>
              <w:spacing w:before="60"/>
            </w:pPr>
            <w:r w:rsidRPr="00DD3B6A">
              <w:t>regulacja wysokościowa zaworu wodociągowego lub gazowego</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min15/</w:t>
            </w:r>
            <w:proofErr w:type="spellStart"/>
            <w:r w:rsidRPr="00DD3B6A">
              <w:t>Ozn</w:t>
            </w:r>
            <w:proofErr w:type="spellEnd"/>
            <w:r w:rsidRPr="00DD3B6A">
              <w:t xml:space="preserve"> war15 )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min15 - najniższa spośród wszystkich </w:t>
            </w:r>
            <w:r w:rsidRPr="00DD3B6A">
              <w:lastRenderedPageBreak/>
              <w:t>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war15 -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lastRenderedPageBreak/>
              <w:t>16</w:t>
            </w:r>
          </w:p>
        </w:tc>
        <w:tc>
          <w:tcPr>
            <w:tcW w:w="4783" w:type="dxa"/>
          </w:tcPr>
          <w:p w:rsidR="00DD3B6A" w:rsidRDefault="00DD3B6A" w:rsidP="00A71343">
            <w:pPr>
              <w:pStyle w:val="Tekstpodstawowy"/>
              <w:spacing w:before="60"/>
            </w:pPr>
            <w:r w:rsidRPr="00DD3B6A">
              <w:t>regulacja wysokościowa studzienki rewizyjnej lub teletechnicznej</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min16/</w:t>
            </w:r>
            <w:proofErr w:type="spellStart"/>
            <w:r w:rsidRPr="00DD3B6A">
              <w:t>Ozn</w:t>
            </w:r>
            <w:proofErr w:type="spellEnd"/>
            <w:r w:rsidRPr="00DD3B6A">
              <w:t xml:space="preserve"> war16 )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min16 -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war16 - podana w ofercie .....</w:t>
            </w:r>
          </w:p>
        </w:tc>
      </w:tr>
      <w:tr w:rsidR="00DD3B6A" w:rsidRPr="006672A6" w:rsidTr="00A71343">
        <w:tc>
          <w:tcPr>
            <w:tcW w:w="2237" w:type="dxa"/>
          </w:tcPr>
          <w:p w:rsidR="00DD3B6A" w:rsidRPr="006672A6" w:rsidRDefault="00DD3B6A" w:rsidP="00A71343">
            <w:pPr>
              <w:spacing w:before="60" w:after="120"/>
              <w:jc w:val="both"/>
              <w:rPr>
                <w:b/>
              </w:rPr>
            </w:pPr>
            <w:r w:rsidRPr="00DD3B6A">
              <w:t>17</w:t>
            </w:r>
          </w:p>
        </w:tc>
        <w:tc>
          <w:tcPr>
            <w:tcW w:w="4783" w:type="dxa"/>
          </w:tcPr>
          <w:p w:rsidR="00DD3B6A" w:rsidRDefault="00DD3B6A" w:rsidP="00A71343">
            <w:pPr>
              <w:pStyle w:val="Tekstpodstawowy"/>
              <w:spacing w:before="60"/>
            </w:pPr>
            <w:r w:rsidRPr="00DD3B6A">
              <w:t>narzuty do kosztorysów na roboty nie ujęte w niniejszym zestawieniu, zlecone przez Zamawiającego w ramach niniejszego za</w:t>
            </w:r>
          </w:p>
          <w:p w:rsidR="00DD3B6A" w:rsidRPr="00DD3B6A" w:rsidRDefault="00DD3B6A" w:rsidP="00A71343">
            <w:pPr>
              <w:spacing w:before="60" w:after="120"/>
              <w:jc w:val="both"/>
            </w:pPr>
            <w:r w:rsidRPr="00DD3B6A">
              <w:t xml:space="preserve">Liczba punktów = ( </w:t>
            </w:r>
            <w:proofErr w:type="spellStart"/>
            <w:r w:rsidRPr="00DD3B6A">
              <w:t>Ozn</w:t>
            </w:r>
            <w:proofErr w:type="spellEnd"/>
            <w:r w:rsidRPr="00DD3B6A">
              <w:t xml:space="preserve"> min17/</w:t>
            </w:r>
            <w:proofErr w:type="spellStart"/>
            <w:r w:rsidRPr="00DD3B6A">
              <w:t>Ozn</w:t>
            </w:r>
            <w:proofErr w:type="spellEnd"/>
            <w:r w:rsidRPr="00DD3B6A">
              <w:t xml:space="preserve"> war17 ) * 100 * waga</w:t>
            </w:r>
          </w:p>
          <w:p w:rsidR="00DD3B6A" w:rsidRPr="00DD3B6A" w:rsidRDefault="00DD3B6A" w:rsidP="00A71343">
            <w:pPr>
              <w:spacing w:before="60" w:after="120"/>
              <w:jc w:val="both"/>
            </w:pPr>
            <w:r w:rsidRPr="00DD3B6A">
              <w:t>gdzie:</w:t>
            </w:r>
          </w:p>
          <w:p w:rsidR="00DD3B6A" w:rsidRPr="00DD3B6A" w:rsidRDefault="00DD3B6A" w:rsidP="00A71343">
            <w:pPr>
              <w:spacing w:before="60" w:after="120"/>
              <w:jc w:val="both"/>
            </w:pPr>
            <w:r w:rsidRPr="00DD3B6A">
              <w:t xml:space="preserve"> - </w:t>
            </w:r>
            <w:proofErr w:type="spellStart"/>
            <w:r w:rsidRPr="00DD3B6A">
              <w:t>Ozn</w:t>
            </w:r>
            <w:proofErr w:type="spellEnd"/>
            <w:r w:rsidRPr="00DD3B6A">
              <w:t xml:space="preserve"> min17 - najniższa spośród wszystkich ofert .....</w:t>
            </w:r>
          </w:p>
          <w:p w:rsidR="00DD3B6A" w:rsidRPr="006672A6" w:rsidRDefault="00DD3B6A" w:rsidP="00A71343">
            <w:pPr>
              <w:spacing w:before="60" w:after="120"/>
              <w:jc w:val="both"/>
              <w:rPr>
                <w:b/>
              </w:rPr>
            </w:pPr>
            <w:r w:rsidRPr="00DD3B6A">
              <w:t xml:space="preserve"> - </w:t>
            </w:r>
            <w:proofErr w:type="spellStart"/>
            <w:r w:rsidRPr="00DD3B6A">
              <w:t>Ozn</w:t>
            </w:r>
            <w:proofErr w:type="spellEnd"/>
            <w:r w:rsidRPr="00DD3B6A">
              <w:t xml:space="preserve"> war17 - podana w ofercie .....</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w:t>
      </w:r>
      <w:r w:rsidRPr="00990A89">
        <w:lastRenderedPageBreak/>
        <w:t xml:space="preserve">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DD3B6A" w:rsidRPr="00DD3B6A">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DD3B6A">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D3B6A">
        <w:t>i wniesienie zabezpieczenia nale</w:t>
      </w:r>
      <w:r w:rsidR="00DD3B6A">
        <w:rPr>
          <w:rFonts w:ascii="TimesNewRoman" w:eastAsia="TimesNewRoman" w:cs="TimesNewRoman"/>
        </w:rPr>
        <w:t>ż</w:t>
      </w:r>
      <w:r w:rsidR="00DD3B6A">
        <w:t>ytego wykonania umowy.</w:t>
      </w:r>
    </w:p>
    <w:p w:rsidR="00335C23" w:rsidRPr="008D48A7" w:rsidRDefault="00335C23" w:rsidP="00335C23">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DD3B6A" w:rsidRDefault="00DD3B6A" w:rsidP="00DD3B6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DD3B6A">
        <w:rPr>
          <w:b/>
          <w:bCs/>
          <w:iCs/>
          <w:color w:val="000000"/>
          <w:lang w:val="x-none" w:eastAsia="x-none"/>
        </w:rPr>
        <w:t>10</w:t>
      </w:r>
      <w:r w:rsidRPr="00335C23">
        <w:rPr>
          <w:bCs/>
          <w:iCs/>
          <w:color w:val="000000"/>
          <w:lang w:val="x-none" w:eastAsia="x-none"/>
        </w:rPr>
        <w:t> % ceny ofertowej.</w:t>
      </w:r>
    </w:p>
    <w:p w:rsidR="00DD3B6A" w:rsidRDefault="00DD3B6A" w:rsidP="00DD3B6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DD3B6A" w:rsidRDefault="00DD3B6A" w:rsidP="00DD3B6A">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DD3B6A" w:rsidRDefault="00DD3B6A" w:rsidP="00DD3B6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DD3B6A" w:rsidRDefault="00DD3B6A" w:rsidP="00DD3B6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DD3B6A" w:rsidRDefault="00DD3B6A" w:rsidP="00DD3B6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DD3B6A" w:rsidRPr="00335C23" w:rsidRDefault="00DD3B6A" w:rsidP="00DD3B6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DD3B6A" w:rsidRDefault="00DD3B6A" w:rsidP="00DD3B6A">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DD3B6A" w:rsidRDefault="00DD3B6A" w:rsidP="00DD3B6A">
      <w:pPr>
        <w:pStyle w:val="Nagwek2"/>
      </w:pPr>
      <w:r w:rsidRPr="00D30384">
        <w:t>W przypadku wniesienia wadium w pieniądzu Wykonawca może wyrazić zgodę na zaliczenie kwoty wadium na poczet zabezpieczenia.</w:t>
      </w:r>
    </w:p>
    <w:p w:rsidR="00DD3B6A" w:rsidRDefault="00DD3B6A" w:rsidP="00DD3B6A">
      <w:pPr>
        <w:pStyle w:val="Nagwek2"/>
      </w:pPr>
    </w:p>
    <w:p w:rsidR="00DD3B6A" w:rsidRDefault="00DD3B6A" w:rsidP="00DD3B6A">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DD3B6A" w:rsidRDefault="00DD3B6A" w:rsidP="00DD3B6A">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DD3B6A" w:rsidP="00DD3B6A">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DD3B6A" w:rsidRPr="0024673F" w:rsidRDefault="00DD3B6A" w:rsidP="00DD3B6A">
      <w:pPr>
        <w:pStyle w:val="Nagwek2"/>
      </w:pPr>
      <w:r w:rsidRPr="00665EF9">
        <w:lastRenderedPageBreak/>
        <w:t>Zamawiający dopuszcza możliwość zmian umowy w następującym zakresie i na określonych poniżej warunkach:</w:t>
      </w:r>
    </w:p>
    <w:p w:rsidR="00DD3B6A" w:rsidRPr="00DD3B6A" w:rsidRDefault="00DD3B6A" w:rsidP="00A43AEE">
      <w:pPr>
        <w:pStyle w:val="Nagwek2"/>
        <w:numPr>
          <w:ilvl w:val="0"/>
          <w:numId w:val="0"/>
        </w:numPr>
        <w:ind w:left="680"/>
      </w:pPr>
      <w:r w:rsidRPr="00DD3B6A">
        <w:t>1) zmiany zakresu zadań powierzonych podwykonawcy;</w:t>
      </w:r>
    </w:p>
    <w:p w:rsidR="00DD3B6A" w:rsidRPr="00DD3B6A" w:rsidRDefault="00DD3B6A" w:rsidP="00A43AEE">
      <w:pPr>
        <w:pStyle w:val="Nagwek2"/>
        <w:numPr>
          <w:ilvl w:val="0"/>
          <w:numId w:val="0"/>
        </w:numPr>
        <w:ind w:left="680"/>
      </w:pPr>
      <w:r w:rsidRPr="00DD3B6A">
        <w:t>2) zmiany terminu realizacji umowy;</w:t>
      </w:r>
    </w:p>
    <w:p w:rsidR="00DD3B6A" w:rsidRPr="00DD3B6A" w:rsidRDefault="00DD3B6A" w:rsidP="00A43AEE">
      <w:pPr>
        <w:pStyle w:val="Nagwek2"/>
        <w:numPr>
          <w:ilvl w:val="0"/>
          <w:numId w:val="0"/>
        </w:numPr>
        <w:ind w:left="680"/>
      </w:pPr>
      <w:r w:rsidRPr="00DD3B6A">
        <w:t>3) zmiana ilości części płatności;</w:t>
      </w:r>
    </w:p>
    <w:p w:rsidR="00DD3B6A" w:rsidRPr="00DD3B6A" w:rsidRDefault="00DD3B6A" w:rsidP="00A43AEE">
      <w:pPr>
        <w:pStyle w:val="Nagwek2"/>
        <w:numPr>
          <w:ilvl w:val="0"/>
          <w:numId w:val="0"/>
        </w:numPr>
        <w:ind w:left="680"/>
      </w:pPr>
      <w:r w:rsidRPr="00DD3B6A">
        <w:t>4) zmiany stawki podatku VAT w przypadku zmiany przepisów w tym zakresie;</w:t>
      </w:r>
    </w:p>
    <w:p w:rsidR="00DD3B6A" w:rsidRPr="00DD3B6A" w:rsidRDefault="00DD3B6A" w:rsidP="00A43AEE">
      <w:pPr>
        <w:pStyle w:val="Nagwek2"/>
        <w:numPr>
          <w:ilvl w:val="0"/>
          <w:numId w:val="0"/>
        </w:numPr>
        <w:ind w:left="680"/>
      </w:pPr>
      <w:r w:rsidRPr="00DD3B6A">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DD3B6A" w:rsidP="00A43AEE">
      <w:pPr>
        <w:pStyle w:val="Nagwek2"/>
        <w:numPr>
          <w:ilvl w:val="0"/>
          <w:numId w:val="0"/>
        </w:numPr>
        <w:ind w:left="680"/>
      </w:pPr>
      <w:r w:rsidRPr="00DD3B6A">
        <w:t>6) 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w:t>
      </w:r>
      <w:r>
        <w:lastRenderedPageBreak/>
        <w:t xml:space="preserve">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DD3B6A" w:rsidRPr="00DD3B6A">
        <w:rPr>
          <w:rFonts w:eastAsia="Calibri"/>
          <w:b/>
          <w:bCs/>
          <w:iCs/>
          <w:color w:val="000000"/>
          <w:lang w:val="x-none" w:eastAsia="en-US"/>
        </w:rPr>
        <w:t xml:space="preserve">Budowa i modernizacja chodników na </w:t>
      </w:r>
      <w:r w:rsidR="00D61759" w:rsidRPr="00DD3B6A">
        <w:rPr>
          <w:rFonts w:eastAsia="Calibri"/>
          <w:b/>
          <w:bCs/>
          <w:iCs/>
          <w:color w:val="000000"/>
          <w:lang w:val="x-none" w:eastAsia="en-US"/>
        </w:rPr>
        <w:t>terenach</w:t>
      </w:r>
      <w:r w:rsidR="00DD3B6A" w:rsidRPr="00DD3B6A">
        <w:rPr>
          <w:rFonts w:eastAsia="Calibri"/>
          <w:b/>
          <w:bCs/>
          <w:iCs/>
          <w:color w:val="000000"/>
          <w:lang w:val="x-none" w:eastAsia="en-US"/>
        </w:rPr>
        <w:t xml:space="preserve"> wiejskich w 2020 r.</w:t>
      </w:r>
      <w:r w:rsidRPr="00670668">
        <w:rPr>
          <w:rFonts w:eastAsia="Calibri"/>
          <w:bCs/>
          <w:iCs/>
          <w:color w:val="000000"/>
          <w:lang w:val="x-none" w:eastAsia="en-US"/>
        </w:rPr>
        <w:t xml:space="preserve">” – znak sprawy: </w:t>
      </w:r>
      <w:r w:rsidR="00DD3B6A" w:rsidRPr="00DD3B6A">
        <w:rPr>
          <w:rFonts w:eastAsia="Calibri"/>
          <w:b/>
          <w:bCs/>
          <w:iCs/>
          <w:color w:val="000000"/>
          <w:lang w:val="x-none" w:eastAsia="en-US"/>
        </w:rPr>
        <w:t>BP.271.11.2020.BS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DD3B6A" w:rsidRPr="00DD3B6A">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DD3B6A" w:rsidP="001F1FE4">
      <w:pPr>
        <w:spacing w:after="60"/>
        <w:ind w:left="1038"/>
        <w:outlineLvl w:val="1"/>
        <w:rPr>
          <w:b/>
          <w:bCs/>
          <w:iCs/>
          <w:color w:val="000000"/>
          <w:lang w:val="x-none" w:eastAsia="x-none"/>
        </w:rPr>
      </w:pPr>
      <w:r w:rsidRPr="00DD3B6A">
        <w:rPr>
          <w:b/>
          <w:bCs/>
          <w:iCs/>
          <w:color w:val="000000"/>
          <w:lang w:val="x-none" w:eastAsia="x-none"/>
        </w:rPr>
        <w:t>Gmina Śrem</w:t>
      </w:r>
    </w:p>
    <w:p w:rsidR="001F1FE4" w:rsidRPr="00670668" w:rsidRDefault="00DD3B6A" w:rsidP="001F1FE4">
      <w:pPr>
        <w:spacing w:after="40"/>
        <w:ind w:left="1038"/>
        <w:outlineLvl w:val="1"/>
        <w:rPr>
          <w:bCs/>
          <w:iCs/>
          <w:color w:val="000000"/>
          <w:lang w:val="x-none" w:eastAsia="x-none"/>
        </w:rPr>
      </w:pPr>
      <w:r w:rsidRPr="00DD3B6A">
        <w:rPr>
          <w:bCs/>
          <w:iCs/>
          <w:color w:val="000000"/>
          <w:lang w:val="x-none" w:eastAsia="x-none"/>
        </w:rPr>
        <w:t>Plac 20 Października</w:t>
      </w:r>
      <w:r w:rsidR="001F1FE4" w:rsidRPr="00670668">
        <w:rPr>
          <w:bCs/>
          <w:iCs/>
          <w:color w:val="000000"/>
          <w:lang w:val="x-none" w:eastAsia="x-none"/>
        </w:rPr>
        <w:t xml:space="preserve"> </w:t>
      </w:r>
      <w:r w:rsidRPr="00DD3B6A">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DD3B6A">
        <w:rPr>
          <w:bCs/>
          <w:iCs/>
          <w:color w:val="000000"/>
          <w:lang w:eastAsia="x-none"/>
        </w:rPr>
        <w:t>63-100</w:t>
      </w:r>
      <w:r w:rsidR="001F1FE4" w:rsidRPr="00670668">
        <w:rPr>
          <w:bCs/>
          <w:iCs/>
          <w:color w:val="000000"/>
          <w:lang w:val="x-none" w:eastAsia="x-none"/>
        </w:rPr>
        <w:t xml:space="preserve"> </w:t>
      </w:r>
      <w:r w:rsidRPr="00DD3B6A">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DD3B6A" w:rsidRPr="00DD3B6A">
        <w:rPr>
          <w:bCs/>
          <w:iCs/>
          <w:color w:val="000000"/>
          <w:lang w:val="en-GB" w:eastAsia="x-none"/>
        </w:rPr>
        <w:t>61</w:t>
      </w:r>
      <w:r w:rsidRPr="00670668">
        <w:rPr>
          <w:bCs/>
          <w:iCs/>
          <w:color w:val="000000"/>
          <w:lang w:val="en-GB" w:eastAsia="x-none"/>
        </w:rPr>
        <w:t xml:space="preserve"> </w:t>
      </w:r>
      <w:r w:rsidR="00DD3B6A" w:rsidRPr="00DD3B6A">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DD3B6A" w:rsidRPr="00DD3B6A">
        <w:rPr>
          <w:bCs/>
          <w:iCs/>
          <w:color w:val="000000"/>
          <w:lang w:val="en-GB" w:eastAsia="x-none"/>
        </w:rPr>
        <w:t>61</w:t>
      </w:r>
      <w:r w:rsidRPr="00670668">
        <w:rPr>
          <w:bCs/>
          <w:iCs/>
          <w:color w:val="000000"/>
          <w:sz w:val="18"/>
          <w:szCs w:val="18"/>
          <w:lang w:val="en-GB" w:eastAsia="x-none"/>
        </w:rPr>
        <w:t xml:space="preserve"> </w:t>
      </w:r>
      <w:r w:rsidR="00DD3B6A" w:rsidRPr="00DD3B6A">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DD3B6A" w:rsidRPr="00DD3B6A">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D61759">
      <w:pPr>
        <w:numPr>
          <w:ilvl w:val="0"/>
          <w:numId w:val="24"/>
        </w:numPr>
        <w:spacing w:before="120" w:after="60"/>
        <w:jc w:val="both"/>
        <w:outlineLvl w:val="1"/>
        <w:rPr>
          <w:bCs/>
          <w:iCs/>
          <w:color w:val="000000"/>
          <w:lang w:val="x-none" w:eastAsia="x-none"/>
        </w:rPr>
      </w:pPr>
      <w:bookmarkStart w:id="28" w:name="_Hlk529490733"/>
      <w:r w:rsidRPr="00F950B5">
        <w:rPr>
          <w:bCs/>
          <w:iCs/>
          <w:color w:val="000000"/>
          <w:lang w:val="x-none" w:eastAsia="x-none"/>
        </w:rPr>
        <w:t xml:space="preserve">inspektorem ochrony danych osobowych w </w:t>
      </w:r>
      <w:r w:rsidR="00DD3B6A" w:rsidRPr="00DD3B6A">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D61759" w:rsidRPr="00D61759">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D61759" w:rsidRPr="00D61759">
        <w:rPr>
          <w:bCs/>
          <w:iCs/>
          <w:lang w:eastAsia="x-none"/>
        </w:rPr>
        <w:t>(61) 28 47 124</w:t>
      </w:r>
      <w:r w:rsidRPr="00F950B5">
        <w:t>, e-mail</w:t>
      </w:r>
      <w:r w:rsidRPr="00D61759">
        <w:t xml:space="preserve">: </w:t>
      </w:r>
      <w:bookmarkEnd w:id="28"/>
      <w:r w:rsidR="00D61759" w:rsidRPr="00D61759">
        <w:rPr>
          <w:u w:val="single"/>
        </w:rPr>
        <w:t>Chrystian.Jasiczak@urzad.srem.pl</w:t>
      </w:r>
      <w:r w:rsidR="001F1FE4" w:rsidRPr="00D61759">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w:t>
      </w:r>
      <w:r w:rsidRPr="00670668">
        <w:lastRenderedPageBreak/>
        <w:t xml:space="preserve">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DD3B6A" w:rsidRPr="00DD3B6A">
        <w:t>(</w:t>
      </w:r>
      <w:proofErr w:type="spellStart"/>
      <w:r w:rsidR="00DD3B6A" w:rsidRPr="00DD3B6A">
        <w:t>t.j</w:t>
      </w:r>
      <w:proofErr w:type="spellEnd"/>
      <w:r w:rsidR="00DD3B6A" w:rsidRPr="00DD3B6A">
        <w:t xml:space="preserve">. </w:t>
      </w:r>
      <w:proofErr w:type="spellStart"/>
      <w:r w:rsidR="00DD3B6A" w:rsidRPr="00DD3B6A">
        <w:t>Dz.U</w:t>
      </w:r>
      <w:proofErr w:type="spellEnd"/>
      <w:r w:rsidR="00DD3B6A" w:rsidRPr="00DD3B6A">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DD3B6A" w:rsidRPr="006672A6" w:rsidTr="00A71343">
        <w:tc>
          <w:tcPr>
            <w:tcW w:w="828" w:type="dxa"/>
          </w:tcPr>
          <w:p w:rsidR="00DD3B6A" w:rsidRPr="006672A6" w:rsidRDefault="00DD3B6A" w:rsidP="00A71343">
            <w:pPr>
              <w:spacing w:before="60" w:after="120"/>
              <w:jc w:val="both"/>
              <w:rPr>
                <w:b/>
              </w:rPr>
            </w:pPr>
            <w:r w:rsidRPr="00DD3B6A">
              <w:t>1</w:t>
            </w:r>
          </w:p>
        </w:tc>
        <w:tc>
          <w:tcPr>
            <w:tcW w:w="8636" w:type="dxa"/>
          </w:tcPr>
          <w:p w:rsidR="00DD3B6A" w:rsidRPr="006672A6" w:rsidRDefault="00DD3B6A" w:rsidP="00A71343">
            <w:pPr>
              <w:spacing w:before="60" w:after="120"/>
              <w:jc w:val="both"/>
              <w:rPr>
                <w:b/>
              </w:rPr>
            </w:pPr>
            <w:r w:rsidRPr="00DD3B6A">
              <w:t>Oświadczenia wykonawcy o przynależności albo braku przynależności do tej samej grupy kapitałowej.</w:t>
            </w:r>
          </w:p>
        </w:tc>
      </w:tr>
      <w:tr w:rsidR="00DD3B6A" w:rsidRPr="006672A6" w:rsidTr="00A71343">
        <w:tc>
          <w:tcPr>
            <w:tcW w:w="828" w:type="dxa"/>
          </w:tcPr>
          <w:p w:rsidR="00DD3B6A" w:rsidRPr="006672A6" w:rsidRDefault="00DD3B6A" w:rsidP="00A71343">
            <w:pPr>
              <w:spacing w:before="60" w:after="120"/>
              <w:jc w:val="both"/>
              <w:rPr>
                <w:b/>
              </w:rPr>
            </w:pPr>
            <w:r w:rsidRPr="00DD3B6A">
              <w:t>2</w:t>
            </w:r>
          </w:p>
        </w:tc>
        <w:tc>
          <w:tcPr>
            <w:tcW w:w="8636" w:type="dxa"/>
          </w:tcPr>
          <w:p w:rsidR="00DD3B6A" w:rsidRPr="006672A6" w:rsidRDefault="00DD3B6A" w:rsidP="00A71343">
            <w:pPr>
              <w:spacing w:before="60" w:after="120"/>
              <w:jc w:val="both"/>
              <w:rPr>
                <w:b/>
              </w:rPr>
            </w:pPr>
            <w:r w:rsidRPr="00DD3B6A">
              <w:t>Oświadczenie o niepodleganiu wykluczeniu oraz spełnianiu warunków udziału</w:t>
            </w:r>
          </w:p>
        </w:tc>
      </w:tr>
      <w:tr w:rsidR="00DD3B6A" w:rsidRPr="006672A6" w:rsidTr="00A71343">
        <w:tc>
          <w:tcPr>
            <w:tcW w:w="828" w:type="dxa"/>
          </w:tcPr>
          <w:p w:rsidR="00DD3B6A" w:rsidRPr="006672A6" w:rsidRDefault="00DD3B6A" w:rsidP="00A71343">
            <w:pPr>
              <w:spacing w:before="60" w:after="120"/>
              <w:jc w:val="both"/>
              <w:rPr>
                <w:b/>
              </w:rPr>
            </w:pPr>
            <w:r w:rsidRPr="00DD3B6A">
              <w:t>3</w:t>
            </w:r>
          </w:p>
        </w:tc>
        <w:tc>
          <w:tcPr>
            <w:tcW w:w="8636" w:type="dxa"/>
          </w:tcPr>
          <w:p w:rsidR="00DD3B6A" w:rsidRPr="006672A6" w:rsidRDefault="00DD3B6A" w:rsidP="00A71343">
            <w:pPr>
              <w:spacing w:before="60" w:after="120"/>
              <w:jc w:val="both"/>
              <w:rPr>
                <w:b/>
              </w:rPr>
            </w:pPr>
            <w:r w:rsidRPr="00DD3B6A">
              <w:t>Zobowiązanie podmiotów trzecich do oddania do dyspozycji niezbędnych zasobów.</w:t>
            </w:r>
          </w:p>
        </w:tc>
      </w:tr>
      <w:tr w:rsidR="00DD3B6A" w:rsidRPr="006672A6" w:rsidTr="00A71343">
        <w:tc>
          <w:tcPr>
            <w:tcW w:w="828" w:type="dxa"/>
          </w:tcPr>
          <w:p w:rsidR="00DD3B6A" w:rsidRPr="006672A6" w:rsidRDefault="00DD3B6A" w:rsidP="00A71343">
            <w:pPr>
              <w:spacing w:before="60" w:after="120"/>
              <w:jc w:val="both"/>
              <w:rPr>
                <w:b/>
              </w:rPr>
            </w:pPr>
            <w:r w:rsidRPr="00DD3B6A">
              <w:t>4</w:t>
            </w:r>
          </w:p>
        </w:tc>
        <w:tc>
          <w:tcPr>
            <w:tcW w:w="8636" w:type="dxa"/>
          </w:tcPr>
          <w:p w:rsidR="00DD3B6A" w:rsidRPr="006672A6" w:rsidRDefault="00DD3B6A" w:rsidP="00A71343">
            <w:pPr>
              <w:spacing w:before="60" w:after="120"/>
              <w:jc w:val="both"/>
              <w:rPr>
                <w:b/>
              </w:rPr>
            </w:pPr>
            <w:r w:rsidRPr="00DD3B6A">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DD3B6A" w:rsidRPr="006672A6" w:rsidTr="00A71343">
        <w:tc>
          <w:tcPr>
            <w:tcW w:w="828" w:type="dxa"/>
          </w:tcPr>
          <w:p w:rsidR="00DD3B6A" w:rsidRPr="006672A6" w:rsidRDefault="00DD3B6A" w:rsidP="00A71343">
            <w:pPr>
              <w:spacing w:before="60" w:after="120"/>
              <w:jc w:val="both"/>
              <w:rPr>
                <w:b/>
              </w:rPr>
            </w:pPr>
            <w:r w:rsidRPr="00DD3B6A">
              <w:t>1</w:t>
            </w:r>
          </w:p>
        </w:tc>
        <w:tc>
          <w:tcPr>
            <w:tcW w:w="8636" w:type="dxa"/>
          </w:tcPr>
          <w:p w:rsidR="00DD3B6A" w:rsidRPr="006672A6" w:rsidRDefault="00DD3B6A" w:rsidP="00A71343">
            <w:pPr>
              <w:spacing w:before="60" w:after="120"/>
              <w:jc w:val="both"/>
              <w:rPr>
                <w:b/>
              </w:rPr>
            </w:pPr>
            <w:r w:rsidRPr="00DD3B6A">
              <w:t>karta gwarancyjna.doc</w:t>
            </w:r>
          </w:p>
        </w:tc>
      </w:tr>
      <w:tr w:rsidR="00DD3B6A" w:rsidRPr="006672A6" w:rsidTr="00A71343">
        <w:tc>
          <w:tcPr>
            <w:tcW w:w="828" w:type="dxa"/>
          </w:tcPr>
          <w:p w:rsidR="00DD3B6A" w:rsidRPr="006672A6" w:rsidRDefault="00DD3B6A" w:rsidP="00A71343">
            <w:pPr>
              <w:spacing w:before="60" w:after="120"/>
              <w:jc w:val="both"/>
              <w:rPr>
                <w:b/>
              </w:rPr>
            </w:pPr>
            <w:r w:rsidRPr="00DD3B6A">
              <w:t>2</w:t>
            </w:r>
          </w:p>
        </w:tc>
        <w:tc>
          <w:tcPr>
            <w:tcW w:w="8636" w:type="dxa"/>
          </w:tcPr>
          <w:p w:rsidR="00DD3B6A" w:rsidRPr="006672A6" w:rsidRDefault="00DD3B6A" w:rsidP="00A71343">
            <w:pPr>
              <w:spacing w:before="60" w:after="120"/>
              <w:jc w:val="both"/>
              <w:rPr>
                <w:b/>
              </w:rPr>
            </w:pPr>
            <w:r w:rsidRPr="00DD3B6A">
              <w:t>wzór umowy roboty budowlane.doc</w:t>
            </w:r>
          </w:p>
        </w:tc>
      </w:tr>
      <w:tr w:rsidR="00DD3B6A" w:rsidRPr="006672A6" w:rsidTr="00A71343">
        <w:tc>
          <w:tcPr>
            <w:tcW w:w="828" w:type="dxa"/>
          </w:tcPr>
          <w:p w:rsidR="00DD3B6A" w:rsidRPr="006672A6" w:rsidRDefault="00DD3B6A" w:rsidP="00A71343">
            <w:pPr>
              <w:spacing w:before="60" w:after="120"/>
              <w:jc w:val="both"/>
              <w:rPr>
                <w:b/>
              </w:rPr>
            </w:pPr>
            <w:r w:rsidRPr="00DD3B6A">
              <w:t>3</w:t>
            </w:r>
          </w:p>
        </w:tc>
        <w:tc>
          <w:tcPr>
            <w:tcW w:w="8636" w:type="dxa"/>
          </w:tcPr>
          <w:p w:rsidR="00DD3B6A" w:rsidRPr="006672A6" w:rsidRDefault="00DD3B6A" w:rsidP="00A71343">
            <w:pPr>
              <w:spacing w:before="60" w:after="120"/>
              <w:jc w:val="both"/>
              <w:rPr>
                <w:b/>
              </w:rPr>
            </w:pPr>
            <w:r w:rsidRPr="00DD3B6A">
              <w:t>formularz ofertowy.docx</w:t>
            </w:r>
          </w:p>
        </w:tc>
      </w:tr>
      <w:tr w:rsidR="00DD3B6A" w:rsidRPr="006672A6" w:rsidTr="00A71343">
        <w:tc>
          <w:tcPr>
            <w:tcW w:w="828" w:type="dxa"/>
          </w:tcPr>
          <w:p w:rsidR="00DD3B6A" w:rsidRPr="006672A6" w:rsidRDefault="00DD3B6A" w:rsidP="00A71343">
            <w:pPr>
              <w:spacing w:before="60" w:after="120"/>
              <w:jc w:val="both"/>
              <w:rPr>
                <w:b/>
              </w:rPr>
            </w:pPr>
            <w:r w:rsidRPr="00DD3B6A">
              <w:t>4</w:t>
            </w:r>
          </w:p>
        </w:tc>
        <w:tc>
          <w:tcPr>
            <w:tcW w:w="8636" w:type="dxa"/>
          </w:tcPr>
          <w:p w:rsidR="00DD3B6A" w:rsidRPr="006672A6" w:rsidRDefault="00DD3B6A" w:rsidP="00A71343">
            <w:pPr>
              <w:spacing w:before="60" w:after="120"/>
              <w:jc w:val="both"/>
              <w:rPr>
                <w:b/>
              </w:rPr>
            </w:pPr>
            <w:r w:rsidRPr="00DD3B6A">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04A" w:rsidRDefault="008A604A">
      <w:r>
        <w:separator/>
      </w:r>
    </w:p>
  </w:endnote>
  <w:endnote w:type="continuationSeparator" w:id="0">
    <w:p w:rsidR="008A604A" w:rsidRDefault="008A6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B6A" w:rsidRDefault="00DD3B6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13BA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5213E">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5213E">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B6A" w:rsidRDefault="00DD3B6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04A" w:rsidRDefault="008A604A">
      <w:r>
        <w:separator/>
      </w:r>
    </w:p>
  </w:footnote>
  <w:footnote w:type="continuationSeparator" w:id="0">
    <w:p w:rsidR="008A604A" w:rsidRDefault="008A6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B6A" w:rsidRDefault="00DD3B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DD3B6A">
    <w:pPr>
      <w:pStyle w:val="Nagwek"/>
      <w:jc w:val="center"/>
      <w:rPr>
        <w:sz w:val="18"/>
        <w:szCs w:val="18"/>
      </w:rPr>
    </w:pPr>
    <w:r>
      <w:rPr>
        <w:sz w:val="18"/>
        <w:szCs w:val="18"/>
      </w:rPr>
      <w:t xml:space="preserve">Budowa i modernizacja chodników na </w:t>
    </w:r>
    <w:r w:rsidR="00D61759">
      <w:rPr>
        <w:sz w:val="18"/>
        <w:szCs w:val="18"/>
      </w:rPr>
      <w:t>terenach</w:t>
    </w:r>
    <w:r>
      <w:rPr>
        <w:sz w:val="18"/>
        <w:szCs w:val="18"/>
      </w:rPr>
      <w:t xml:space="preserve"> wiejskich w 2020 r.</w:t>
    </w:r>
  </w:p>
  <w:p w:rsidR="00D35830" w:rsidRDefault="00E13BA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B6A" w:rsidRDefault="00DD3B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04A"/>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213E"/>
    <w:rsid w:val="00755C36"/>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56A9"/>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A604A"/>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9F47ED"/>
    <w:rsid w:val="009F7BD2"/>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1B74"/>
    <w:rsid w:val="00CF3703"/>
    <w:rsid w:val="00D06196"/>
    <w:rsid w:val="00D06289"/>
    <w:rsid w:val="00D07762"/>
    <w:rsid w:val="00D14E18"/>
    <w:rsid w:val="00D218B3"/>
    <w:rsid w:val="00D23093"/>
    <w:rsid w:val="00D30384"/>
    <w:rsid w:val="00D35830"/>
    <w:rsid w:val="00D45566"/>
    <w:rsid w:val="00D61759"/>
    <w:rsid w:val="00D65942"/>
    <w:rsid w:val="00D67BC1"/>
    <w:rsid w:val="00D83A4B"/>
    <w:rsid w:val="00D94CD8"/>
    <w:rsid w:val="00D95619"/>
    <w:rsid w:val="00DA094A"/>
    <w:rsid w:val="00DC3E3B"/>
    <w:rsid w:val="00DD2C73"/>
    <w:rsid w:val="00DD3B6A"/>
    <w:rsid w:val="00DD574A"/>
    <w:rsid w:val="00DE5056"/>
    <w:rsid w:val="00DF1E0C"/>
    <w:rsid w:val="00DF4EB3"/>
    <w:rsid w:val="00DF5C49"/>
    <w:rsid w:val="00E0511E"/>
    <w:rsid w:val="00E0526C"/>
    <w:rsid w:val="00E0552F"/>
    <w:rsid w:val="00E10E4F"/>
    <w:rsid w:val="00E13BA6"/>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13839691">
      <w:bodyDiv w:val="1"/>
      <w:marLeft w:val="0"/>
      <w:marRight w:val="0"/>
      <w:marTop w:val="0"/>
      <w:marBottom w:val="0"/>
      <w:divBdr>
        <w:top w:val="none" w:sz="0" w:space="0" w:color="auto"/>
        <w:left w:val="none" w:sz="0" w:space="0" w:color="auto"/>
        <w:bottom w:val="none" w:sz="0" w:space="0" w:color="auto"/>
        <w:right w:val="none" w:sz="0" w:space="0" w:color="auto"/>
      </w:divBdr>
    </w:div>
    <w:div w:id="105061569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56102387">
      <w:bodyDiv w:val="1"/>
      <w:marLeft w:val="0"/>
      <w:marRight w:val="0"/>
      <w:marTop w:val="0"/>
      <w:marBottom w:val="0"/>
      <w:divBdr>
        <w:top w:val="none" w:sz="0" w:space="0" w:color="auto"/>
        <w:left w:val="none" w:sz="0" w:space="0" w:color="auto"/>
        <w:bottom w:val="none" w:sz="0" w:space="0" w:color="auto"/>
        <w:right w:val="none" w:sz="0" w:space="0" w:color="auto"/>
      </w:divBdr>
    </w:div>
    <w:div w:id="155353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26</Pages>
  <Words>8203</Words>
  <Characters>50135</Characters>
  <Application>Microsoft Office Word</Application>
  <DocSecurity>0</DocSecurity>
  <Lines>417</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6</cp:revision>
  <cp:lastPrinted>1900-12-31T23:00:00Z</cp:lastPrinted>
  <dcterms:created xsi:type="dcterms:W3CDTF">2020-03-16T13:31:00Z</dcterms:created>
  <dcterms:modified xsi:type="dcterms:W3CDTF">2020-03-17T12:17:00Z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