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49" w:rsidRDefault="00E4149A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E4149A">
        <w:rPr>
          <w:rFonts w:ascii="Times New Roman" w:hAnsi="Times New Roman"/>
          <w:b/>
          <w:bCs/>
          <w:sz w:val="24"/>
        </w:rPr>
        <w:t>Gmina Śrem</w:t>
      </w:r>
    </w:p>
    <w:p w:rsidR="009A4E49" w:rsidRPr="009A4E49" w:rsidRDefault="00E4149A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E4149A">
        <w:rPr>
          <w:rFonts w:ascii="Times New Roman" w:hAnsi="Times New Roman"/>
          <w:bCs/>
          <w:sz w:val="24"/>
        </w:rPr>
        <w:t>Plac 20 Października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E4149A">
        <w:rPr>
          <w:rFonts w:ascii="Times New Roman" w:hAnsi="Times New Roman"/>
          <w:bCs/>
          <w:sz w:val="24"/>
        </w:rPr>
        <w:t>1</w:t>
      </w:r>
    </w:p>
    <w:p w:rsidR="009A4E49" w:rsidRPr="00E830F7" w:rsidRDefault="00E4149A" w:rsidP="00E830F7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E4149A">
        <w:rPr>
          <w:rFonts w:ascii="Times New Roman" w:hAnsi="Times New Roman"/>
          <w:bCs/>
          <w:sz w:val="24"/>
        </w:rPr>
        <w:t>63-100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E4149A">
        <w:rPr>
          <w:rFonts w:ascii="Times New Roman" w:hAnsi="Times New Roman"/>
          <w:bCs/>
          <w:sz w:val="24"/>
        </w:rPr>
        <w:t>Śrem</w:t>
      </w: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E4149A" w:rsidRPr="00E4149A">
        <w:rPr>
          <w:bCs/>
          <w:sz w:val="24"/>
          <w:szCs w:val="24"/>
        </w:rPr>
        <w:t>BP.271.18.2020.BS/8</w:t>
      </w:r>
      <w:r>
        <w:rPr>
          <w:sz w:val="24"/>
          <w:szCs w:val="24"/>
        </w:rPr>
        <w:tab/>
      </w:r>
      <w:r w:rsidR="00E4149A" w:rsidRPr="00E4149A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E4149A" w:rsidRPr="00E4149A">
        <w:rPr>
          <w:sz w:val="24"/>
          <w:szCs w:val="24"/>
        </w:rPr>
        <w:t>2020-07-15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B2CCA" w:rsidRP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E4149A" w:rsidRPr="00E4149A">
        <w:rPr>
          <w:rFonts w:ascii="Times New Roman" w:hAnsi="Times New Roman"/>
          <w:sz w:val="24"/>
        </w:rPr>
        <w:t>BP.271.18.2020.BS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E4149A" w:rsidRPr="00E4149A">
        <w:rPr>
          <w:rFonts w:ascii="Times New Roman" w:hAnsi="Times New Roman"/>
          <w:sz w:val="24"/>
        </w:rPr>
        <w:t>przetarg nieograniczony</w:t>
      </w:r>
      <w:r w:rsidRPr="00FB2CCA">
        <w:rPr>
          <w:rFonts w:ascii="Times New Roman" w:hAnsi="Times New Roman"/>
          <w:sz w:val="24"/>
        </w:rPr>
        <w:t xml:space="preserve"> na:</w:t>
      </w:r>
    </w:p>
    <w:p w:rsidR="00FB2CCA" w:rsidRPr="00E830F7" w:rsidRDefault="00E4149A" w:rsidP="00E830F7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E4149A">
        <w:rPr>
          <w:b/>
          <w:sz w:val="24"/>
          <w:szCs w:val="24"/>
        </w:rPr>
        <w:t>Modernizacja istniejącego tarasu, placu manewrowego i chodników przy przedszkolu nr 3 Jarzębinka w Śremie</w:t>
      </w: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9A4E49" w:rsidRDefault="00FB2CCA" w:rsidP="00C612D9">
      <w:pPr>
        <w:pStyle w:val="Tekstpodstawowywcity"/>
        <w:spacing w:after="40" w:line="276" w:lineRule="auto"/>
        <w:ind w:firstLine="0"/>
      </w:pPr>
      <w:r>
        <w:t>Zamawiający, działając</w:t>
      </w:r>
      <w:r w:rsidR="009A4E49">
        <w:t xml:space="preserve"> na podstawie art. 89 ust</w:t>
      </w:r>
      <w:r w:rsidR="00E830F7">
        <w:t>.</w:t>
      </w:r>
      <w:r w:rsidR="009A4E49">
        <w:t xml:space="preserve"> 1 </w:t>
      </w:r>
      <w:r w:rsidR="00E830F7">
        <w:t xml:space="preserve">pkt 1 w związku z art. 10a ust. 5 </w:t>
      </w:r>
      <w:r w:rsidR="009A4E49">
        <w:t xml:space="preserve">ustawy z dnia 29 stycznia 2004 roku Prawo Zamówień Publicznych </w:t>
      </w:r>
      <w:r w:rsidR="00E4149A" w:rsidRPr="00E4149A">
        <w:t>(</w:t>
      </w:r>
      <w:proofErr w:type="spellStart"/>
      <w:r w:rsidR="00E4149A" w:rsidRPr="00E4149A">
        <w:t>t.j</w:t>
      </w:r>
      <w:proofErr w:type="spellEnd"/>
      <w:r w:rsidR="00E4149A" w:rsidRPr="00E4149A">
        <w:t xml:space="preserve">. </w:t>
      </w:r>
      <w:proofErr w:type="spellStart"/>
      <w:r w:rsidR="00E4149A" w:rsidRPr="00E4149A">
        <w:t>Dz.U</w:t>
      </w:r>
      <w:proofErr w:type="spellEnd"/>
      <w:r w:rsidR="00E4149A" w:rsidRPr="00E4149A">
        <w:t>. z 2019 r. poz. 1843)</w:t>
      </w:r>
      <w:r>
        <w:t xml:space="preserve">, zwanej dalej ”ustawą </w:t>
      </w:r>
      <w:proofErr w:type="spellStart"/>
      <w:r>
        <w:t>Pzp</w:t>
      </w:r>
      <w:proofErr w:type="spellEnd"/>
      <w:r>
        <w:t>” zawiadamia, że w toku postępowania</w:t>
      </w:r>
      <w:r w:rsidR="009A4E49">
        <w:t xml:space="preserve"> zobowiązany</w:t>
      </w:r>
      <w:r w:rsidR="00C612D9">
        <w:t xml:space="preserve"> był</w:t>
      </w:r>
      <w:r w:rsidR="009A4E49">
        <w:t xml:space="preserve"> odrzucić ofertę</w:t>
      </w:r>
      <w:r w:rsidR="00AF73C8">
        <w:t xml:space="preserve"> Wykonawcy </w:t>
      </w:r>
      <w:r w:rsidR="00AF73C8" w:rsidRPr="0009765F">
        <w:rPr>
          <w:b/>
        </w:rPr>
        <w:t>PLENERBUD Grzegorczyk Spółka Jawna</w:t>
      </w:r>
      <w:r w:rsidR="009A4E49">
        <w:t xml:space="preserve"> z następującego powodu: </w:t>
      </w:r>
    </w:p>
    <w:p w:rsidR="009A4E49" w:rsidRDefault="00E4149A" w:rsidP="009A4E49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E4149A">
        <w:rPr>
          <w:rFonts w:ascii="Times New Roman" w:hAnsi="Times New Roman"/>
          <w:sz w:val="24"/>
        </w:rPr>
        <w:t xml:space="preserve">Art. 89 ust. 1 pkt </w:t>
      </w:r>
      <w:r w:rsidRPr="001C5EAD">
        <w:rPr>
          <w:rFonts w:ascii="Times New Roman" w:hAnsi="Times New Roman"/>
          <w:sz w:val="24"/>
        </w:rPr>
        <w:t>1</w:t>
      </w:r>
      <w:r w:rsidR="009A4E49" w:rsidRPr="001C5EAD">
        <w:rPr>
          <w:rFonts w:ascii="Times New Roman" w:hAnsi="Times New Roman"/>
          <w:sz w:val="24"/>
        </w:rPr>
        <w:t xml:space="preserve"> </w:t>
      </w:r>
      <w:r w:rsidR="001C5EAD" w:rsidRPr="001C5EAD">
        <w:rPr>
          <w:rFonts w:ascii="Times New Roman" w:hAnsi="Times New Roman"/>
          <w:sz w:val="24"/>
        </w:rPr>
        <w:t>w związku z art. 10a ust. 5 ustawy</w:t>
      </w:r>
      <w:r w:rsidR="001C5EAD" w:rsidRPr="001C5EAD">
        <w:rPr>
          <w:rFonts w:ascii="Times New Roman" w:hAnsi="Times New Roman"/>
          <w:sz w:val="24"/>
        </w:rPr>
        <w:t xml:space="preserve"> </w:t>
      </w:r>
      <w:proofErr w:type="spellStart"/>
      <w:r w:rsidR="001C5EAD" w:rsidRPr="001C5EAD">
        <w:rPr>
          <w:rFonts w:ascii="Times New Roman" w:hAnsi="Times New Roman"/>
          <w:sz w:val="24"/>
        </w:rPr>
        <w:t>Pzp</w:t>
      </w:r>
      <w:proofErr w:type="spellEnd"/>
    </w:p>
    <w:p w:rsidR="009A4E49" w:rsidRDefault="00E4149A" w:rsidP="009A4E4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E4149A">
        <w:rPr>
          <w:rFonts w:ascii="Times New Roman" w:hAnsi="Times New Roman"/>
          <w:sz w:val="24"/>
        </w:rPr>
        <w:t>Zamawiający na postawie art. 89 ust. 1 pkt 1 w związku z art. 10a ust. 5 ustawy Prawo Zamówień Publicznych zobowiązany był odrzucić ofertę Wykonawcy PLENERBUD Grzegorczyk Sp. j. Oferta przesłana przez Wykonawcę w formie elektro</w:t>
      </w:r>
      <w:bookmarkStart w:id="0" w:name="_GoBack"/>
      <w:bookmarkEnd w:id="0"/>
      <w:r w:rsidRPr="00E4149A">
        <w:rPr>
          <w:rFonts w:ascii="Times New Roman" w:hAnsi="Times New Roman"/>
          <w:sz w:val="24"/>
        </w:rPr>
        <w:t>nicznej na platformie wskazanej przez Zamawiającego została podpisana Podpisem Zaufanym. Zgodnie z zapisem art 10a ust. 5 ustawy Prawo Zamówień Publicznych " 5. Oferty, wnioski o dopuszczenie do udziału w postępowaniu oraz oświadczenie, o którym mowa w art. 25a, w tym jednolity dokument, sporządza się, pod rygorem nieważności, w postaci elektronicznej i opatruje się kwalifikowanym podpisem elektronicznym.". Wobec powyższego Zamawiający odrzuca ofertę Wykonawcy PLENERBUD Grzegorczyk Sp. j.</w:t>
      </w:r>
    </w:p>
    <w:p w:rsidR="009A4E49" w:rsidRDefault="009A4E49" w:rsidP="00E830F7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t xml:space="preserve">Jednocześnie zawiadamiamy, iż wyłącznie od niezgodnej z przepisami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="00C612D9">
        <w:rPr>
          <w:rFonts w:ascii="Times New Roman" w:hAnsi="Times New Roman"/>
          <w:bCs/>
          <w:sz w:val="24"/>
        </w:rPr>
        <w:t xml:space="preserve"> </w:t>
      </w:r>
      <w:r w:rsidRPr="00745DBF">
        <w:rPr>
          <w:rFonts w:ascii="Times New Roman" w:hAnsi="Times New Roman"/>
          <w:bCs/>
          <w:sz w:val="24"/>
        </w:rPr>
        <w:t xml:space="preserve">czynności Zamawiającego podjętej w postępowaniu o udzielenie zamówienia lub zaniechania czynności, do której Zamawiający jest zobowiązany na podstawie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 przysługuje odwołanie, z zastrzeżeniem art. 180 ust. 2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>
        <w:rPr>
          <w:rFonts w:ascii="Times New Roman" w:hAnsi="Times New Roman"/>
          <w:bCs/>
          <w:sz w:val="24"/>
        </w:rPr>
        <w:t>.</w:t>
      </w:r>
    </w:p>
    <w:p w:rsidR="009A4E49" w:rsidRDefault="009A4E49" w:rsidP="009A4E49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9A4E49">
        <w:rPr>
          <w:rFonts w:ascii="Times New Roman" w:hAnsi="Times New Roman"/>
          <w:i/>
          <w:sz w:val="24"/>
        </w:rPr>
        <w:t>Zamawiający</w:t>
      </w:r>
    </w:p>
    <w:p w:rsidR="009A4E49" w:rsidRDefault="00E4149A" w:rsidP="00E830F7">
      <w:pPr>
        <w:framePr w:hSpace="0" w:vSpace="0" w:wrap="auto" w:vAnchor="margin" w:yAlign="inline"/>
        <w:jc w:val="right"/>
      </w:pPr>
      <w:r w:rsidRPr="00E4149A">
        <w:rPr>
          <w:rFonts w:ascii="Times New Roman" w:hAnsi="Times New Roman"/>
          <w:sz w:val="24"/>
        </w:rPr>
        <w:t>Sławomir</w:t>
      </w:r>
      <w:r w:rsidR="009A4E49" w:rsidRPr="009A4E49">
        <w:rPr>
          <w:rFonts w:ascii="Times New Roman" w:hAnsi="Times New Roman"/>
          <w:sz w:val="24"/>
        </w:rPr>
        <w:t xml:space="preserve"> </w:t>
      </w:r>
      <w:r w:rsidRPr="00E4149A">
        <w:rPr>
          <w:rFonts w:ascii="Times New Roman" w:hAnsi="Times New Roman"/>
          <w:sz w:val="24"/>
        </w:rPr>
        <w:t>Baum</w:t>
      </w:r>
    </w:p>
    <w:sectPr w:rsidR="009A4E49" w:rsidSect="007408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E7D" w:rsidRDefault="00112E7D" w:rsidP="009A4E49">
      <w:pPr>
        <w:framePr w:wrap="around"/>
        <w:spacing w:after="0"/>
      </w:pPr>
      <w:r>
        <w:separator/>
      </w:r>
    </w:p>
  </w:endnote>
  <w:endnote w:type="continuationSeparator" w:id="0">
    <w:p w:rsidR="00112E7D" w:rsidRDefault="00112E7D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CD0CEF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9525" b="952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1C5EAD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1C5EAD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9A" w:rsidRDefault="00E4149A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E7D" w:rsidRDefault="00112E7D" w:rsidP="009A4E49">
      <w:pPr>
        <w:framePr w:wrap="around"/>
        <w:spacing w:after="0"/>
      </w:pPr>
      <w:r>
        <w:separator/>
      </w:r>
    </w:p>
  </w:footnote>
  <w:footnote w:type="continuationSeparator" w:id="0">
    <w:p w:rsidR="00112E7D" w:rsidRDefault="00112E7D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9A" w:rsidRDefault="00E414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9A" w:rsidRDefault="00E414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9A" w:rsidRDefault="00E414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E7D"/>
    <w:rsid w:val="0009765F"/>
    <w:rsid w:val="001063D3"/>
    <w:rsid w:val="00112E7D"/>
    <w:rsid w:val="001C5EAD"/>
    <w:rsid w:val="00343CA3"/>
    <w:rsid w:val="007011FF"/>
    <w:rsid w:val="007408E3"/>
    <w:rsid w:val="00983D1D"/>
    <w:rsid w:val="009A4E49"/>
    <w:rsid w:val="00AF73C8"/>
    <w:rsid w:val="00C612D9"/>
    <w:rsid w:val="00CD0CEF"/>
    <w:rsid w:val="00E4149A"/>
    <w:rsid w:val="00E830F7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5</cp:revision>
  <dcterms:created xsi:type="dcterms:W3CDTF">2020-07-15T07:42:00Z</dcterms:created>
  <dcterms:modified xsi:type="dcterms:W3CDTF">2020-07-15T10:02:00Z</dcterms:modified>
</cp:coreProperties>
</file>