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EA469F">
      <w:pPr>
        <w:spacing w:before="360"/>
        <w:rPr>
          <w:b/>
          <w:bCs/>
        </w:rPr>
      </w:pPr>
      <w:r w:rsidRPr="00EA469F">
        <w:rPr>
          <w:b/>
          <w:bCs/>
        </w:rPr>
        <w:t>Gmina Śrem</w:t>
      </w:r>
    </w:p>
    <w:p w:rsidR="0033076C" w:rsidRDefault="00EA469F">
      <w:pPr>
        <w:rPr>
          <w:b/>
          <w:bCs/>
        </w:rPr>
      </w:pPr>
      <w:r w:rsidRPr="00EA469F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EA469F">
        <w:rPr>
          <w:b/>
          <w:bCs/>
        </w:rPr>
        <w:t>1</w:t>
      </w:r>
    </w:p>
    <w:p w:rsidR="0033076C" w:rsidRDefault="00EA469F">
      <w:pPr>
        <w:rPr>
          <w:b/>
          <w:bCs/>
        </w:rPr>
      </w:pPr>
      <w:r w:rsidRPr="00EA469F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EA469F">
        <w:rPr>
          <w:b/>
          <w:bCs/>
        </w:rPr>
        <w:t>Śrem</w:t>
      </w:r>
    </w:p>
    <w:p w:rsidR="0033076C" w:rsidRPr="006F0662" w:rsidRDefault="0033076C" w:rsidP="006F066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EA469F" w:rsidRPr="00EA469F">
        <w:rPr>
          <w:b/>
          <w:bCs/>
        </w:rPr>
        <w:t>BP.271.18.2020.BS/10</w:t>
      </w:r>
      <w:r>
        <w:tab/>
        <w:t xml:space="preserve"> </w:t>
      </w:r>
      <w:r w:rsidR="00EA469F" w:rsidRPr="00EA469F">
        <w:t>Śrem</w:t>
      </w:r>
      <w:r>
        <w:t xml:space="preserve"> dnia: </w:t>
      </w:r>
      <w:r w:rsidR="00EA469F" w:rsidRPr="00EA469F">
        <w:t>2020-07-23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A469F" w:rsidRPr="00EA469F">
        <w:t>(</w:t>
      </w:r>
      <w:proofErr w:type="spellStart"/>
      <w:r w:rsidR="00EA469F" w:rsidRPr="00EA469F">
        <w:t>t.j</w:t>
      </w:r>
      <w:proofErr w:type="spellEnd"/>
      <w:r w:rsidR="00EA469F" w:rsidRPr="00EA469F">
        <w:t xml:space="preserve">. </w:t>
      </w:r>
      <w:proofErr w:type="spellStart"/>
      <w:r w:rsidR="00EA469F" w:rsidRPr="00EA469F">
        <w:t>Dz.U</w:t>
      </w:r>
      <w:proofErr w:type="spellEnd"/>
      <w:r w:rsidR="00EA469F" w:rsidRPr="00EA469F">
        <w:t>. z 2019 r. poz. 1843)</w:t>
      </w:r>
      <w:r>
        <w:t xml:space="preserve"> </w:t>
      </w:r>
      <w:r>
        <w:rPr>
          <w:bCs/>
        </w:rPr>
        <w:t xml:space="preserve">w trybie </w:t>
      </w:r>
      <w:r w:rsidR="00EA469F" w:rsidRPr="00EA469F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EA469F">
      <w:pPr>
        <w:spacing w:before="120" w:after="120"/>
        <w:jc w:val="center"/>
        <w:rPr>
          <w:b/>
        </w:rPr>
      </w:pPr>
      <w:r w:rsidRPr="00EA469F">
        <w:rPr>
          <w:b/>
        </w:rPr>
        <w:t>Modernizacja istniejącego tarasu, placu manewrowego i chodników przy przedszkolu nr 3 Jarzębinka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6F0662" w:rsidRDefault="006F0662">
      <w:pPr>
        <w:spacing w:before="120" w:after="120"/>
        <w:jc w:val="both"/>
        <w:rPr>
          <w:bCs/>
        </w:rPr>
      </w:pPr>
    </w:p>
    <w:p w:rsidR="009F6BAD" w:rsidRDefault="009F6BAD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A469F" w:rsidTr="00DB5686">
        <w:trPr>
          <w:cantSplit/>
        </w:trPr>
        <w:tc>
          <w:tcPr>
            <w:tcW w:w="9210" w:type="dxa"/>
          </w:tcPr>
          <w:p w:rsidR="00EA469F" w:rsidRDefault="00EA469F" w:rsidP="00D338AB">
            <w:pPr>
              <w:spacing w:line="360" w:lineRule="auto"/>
              <w:jc w:val="both"/>
              <w:rPr>
                <w:b/>
              </w:rPr>
            </w:pPr>
            <w:r w:rsidRPr="00EA469F">
              <w:rPr>
                <w:b/>
              </w:rPr>
              <w:t xml:space="preserve">Firma </w:t>
            </w:r>
            <w:proofErr w:type="spellStart"/>
            <w:r w:rsidRPr="00EA469F">
              <w:rPr>
                <w:b/>
              </w:rPr>
              <w:t>Produkcyjno</w:t>
            </w:r>
            <w:proofErr w:type="spellEnd"/>
            <w:r w:rsidRPr="00EA469F">
              <w:rPr>
                <w:b/>
              </w:rPr>
              <w:t xml:space="preserve"> Handlowo Usługowa ,,INWEST- BRUK" Paweł Tomczyk</w:t>
            </w:r>
          </w:p>
          <w:p w:rsidR="00EA469F" w:rsidRDefault="00EA469F" w:rsidP="00D338AB">
            <w:pPr>
              <w:spacing w:line="360" w:lineRule="auto"/>
              <w:jc w:val="both"/>
              <w:rPr>
                <w:b/>
              </w:rPr>
            </w:pPr>
            <w:r w:rsidRPr="00EA469F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EA469F">
              <w:rPr>
                <w:b/>
              </w:rPr>
              <w:t>2A</w:t>
            </w:r>
          </w:p>
          <w:p w:rsidR="00EA469F" w:rsidRDefault="00EA469F" w:rsidP="00D338AB">
            <w:pPr>
              <w:spacing w:line="360" w:lineRule="auto"/>
              <w:jc w:val="both"/>
              <w:rPr>
                <w:b/>
              </w:rPr>
            </w:pPr>
            <w:r w:rsidRPr="00EA469F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EA469F">
              <w:rPr>
                <w:b/>
              </w:rPr>
              <w:t>Śrem</w:t>
            </w:r>
          </w:p>
          <w:p w:rsidR="00EA469F" w:rsidRDefault="00EA469F" w:rsidP="00D338AB">
            <w:pPr>
              <w:spacing w:line="360" w:lineRule="auto"/>
              <w:jc w:val="both"/>
            </w:pPr>
            <w:r>
              <w:t>na:</w:t>
            </w:r>
          </w:p>
          <w:p w:rsidR="00EA469F" w:rsidRDefault="00EA469F" w:rsidP="00D338AB">
            <w:pPr>
              <w:spacing w:line="360" w:lineRule="auto"/>
              <w:jc w:val="both"/>
              <w:rPr>
                <w:b/>
              </w:rPr>
            </w:pPr>
            <w:r w:rsidRPr="00EA469F">
              <w:t>Modernizacja istniejącego tarasu, placu manewrowego i chodników przy przedszkolu nr 3 Jarzębinka w Śremie</w:t>
            </w:r>
            <w:r>
              <w:t xml:space="preserve"> za cenę </w:t>
            </w:r>
            <w:r w:rsidRPr="00EA469F">
              <w:rPr>
                <w:b/>
              </w:rPr>
              <w:t>181 848.08 zł</w:t>
            </w:r>
          </w:p>
          <w:p w:rsidR="00EA469F" w:rsidRDefault="00EA469F" w:rsidP="00D338AB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A469F" w:rsidRPr="00EA469F" w:rsidRDefault="00EA469F" w:rsidP="00D338AB">
            <w:pPr>
              <w:spacing w:line="360" w:lineRule="auto"/>
              <w:jc w:val="both"/>
            </w:pPr>
            <w:r w:rsidRPr="00EA469F">
              <w:t>Uzasadnienie prawne: art. 91 ust. 1 ustawy PZP.</w:t>
            </w:r>
          </w:p>
          <w:p w:rsidR="00EA469F" w:rsidRDefault="00EA469F" w:rsidP="00D338AB">
            <w:pPr>
              <w:spacing w:line="360" w:lineRule="auto"/>
              <w:jc w:val="both"/>
            </w:pPr>
            <w:r w:rsidRPr="00EA469F">
              <w:t>Uzasadnienie faktyczne: Najkorzystniejsza ze złożonych ofert w postępowaniu, która jest w pełni zgodna z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6F0662" w:rsidRDefault="006F0662" w:rsidP="000B6515">
      <w:pPr>
        <w:spacing w:before="120" w:after="120"/>
        <w:jc w:val="both"/>
        <w:rPr>
          <w:color w:val="000000"/>
        </w:rPr>
      </w:pPr>
    </w:p>
    <w:p w:rsidR="006F0662" w:rsidRDefault="006F0662" w:rsidP="000B6515">
      <w:pPr>
        <w:spacing w:before="120" w:after="120"/>
        <w:jc w:val="both"/>
        <w:rPr>
          <w:color w:val="000000"/>
        </w:rPr>
      </w:pPr>
    </w:p>
    <w:p w:rsidR="006F0662" w:rsidRDefault="006F0662" w:rsidP="000B6515">
      <w:pPr>
        <w:spacing w:before="120" w:after="120"/>
        <w:jc w:val="both"/>
        <w:rPr>
          <w:color w:val="000000"/>
        </w:rPr>
      </w:pPr>
    </w:p>
    <w:p w:rsidR="006F0662" w:rsidRDefault="006F0662" w:rsidP="000B6515">
      <w:pPr>
        <w:spacing w:before="120" w:after="120"/>
        <w:jc w:val="both"/>
        <w:rPr>
          <w:color w:val="000000"/>
        </w:rPr>
      </w:pPr>
    </w:p>
    <w:p w:rsidR="009F6BAD" w:rsidRDefault="009F6BAD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D338AB" w:rsidRPr="005811DF" w:rsidTr="00D338AB">
        <w:tc>
          <w:tcPr>
            <w:tcW w:w="461" w:type="pct"/>
            <w:vAlign w:val="center"/>
          </w:tcPr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D338AB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38AB" w:rsidRPr="005811DF" w:rsidRDefault="00D338A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338AB" w:rsidRPr="005811DF" w:rsidTr="00D338AB">
        <w:tc>
          <w:tcPr>
            <w:tcW w:w="461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,,INWEST- BRUK" Paweł Tomczyk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338AB" w:rsidRPr="005811DF" w:rsidTr="00D338AB">
        <w:tc>
          <w:tcPr>
            <w:tcW w:w="461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53,41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93,41</w:t>
            </w:r>
          </w:p>
        </w:tc>
      </w:tr>
      <w:tr w:rsidR="00D338AB" w:rsidRPr="005811DF" w:rsidTr="00D338AB">
        <w:tc>
          <w:tcPr>
            <w:tcW w:w="461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PLENERBUD Grzegorczyk Spółka Jawna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62-023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Gądki, Kamionki</w:t>
            </w:r>
          </w:p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A469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D338AB" w:rsidRPr="005811DF" w:rsidRDefault="00D338AB" w:rsidP="00DB56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469F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A469F" w:rsidTr="00DB5686">
        <w:tc>
          <w:tcPr>
            <w:tcW w:w="941" w:type="dxa"/>
            <w:vAlign w:val="center"/>
          </w:tcPr>
          <w:p w:rsidR="00EA469F" w:rsidRDefault="00EA469F" w:rsidP="00DB5686">
            <w:r w:rsidRPr="00EA469F">
              <w:t>1</w:t>
            </w:r>
          </w:p>
        </w:tc>
        <w:tc>
          <w:tcPr>
            <w:tcW w:w="2796" w:type="dxa"/>
            <w:vAlign w:val="center"/>
          </w:tcPr>
          <w:p w:rsidR="00EA469F" w:rsidRDefault="00EA469F" w:rsidP="00DB5686">
            <w:r w:rsidRPr="00EA469F">
              <w:t>3</w:t>
            </w:r>
          </w:p>
          <w:p w:rsidR="00EA469F" w:rsidRDefault="00EA469F" w:rsidP="00DB5686">
            <w:r w:rsidRPr="00EA469F">
              <w:t>PLENERBUD Grzegorczyk Spółka Jawna</w:t>
            </w:r>
          </w:p>
          <w:p w:rsidR="00EA469F" w:rsidRDefault="00EA469F" w:rsidP="00DB5686">
            <w:r w:rsidRPr="00EA469F">
              <w:t>Wiklinowa</w:t>
            </w:r>
            <w:r>
              <w:t xml:space="preserve"> </w:t>
            </w:r>
            <w:r w:rsidRPr="00EA469F">
              <w:t>28</w:t>
            </w:r>
            <w:r>
              <w:t xml:space="preserve"> </w:t>
            </w:r>
          </w:p>
          <w:p w:rsidR="00EA469F" w:rsidRDefault="00EA469F" w:rsidP="00DB5686">
            <w:r w:rsidRPr="00EA469F">
              <w:t>62-023</w:t>
            </w:r>
            <w:r>
              <w:t xml:space="preserve"> </w:t>
            </w:r>
            <w:r w:rsidRPr="00EA469F">
              <w:t>Gądki, Kamionki</w:t>
            </w:r>
          </w:p>
        </w:tc>
        <w:tc>
          <w:tcPr>
            <w:tcW w:w="5488" w:type="dxa"/>
            <w:vAlign w:val="center"/>
          </w:tcPr>
          <w:p w:rsidR="00EA469F" w:rsidRDefault="00EA469F" w:rsidP="00DB5686">
            <w:r w:rsidRPr="00EA469F">
              <w:t>Art. 89 ust. 1 pkt 1</w:t>
            </w:r>
          </w:p>
          <w:p w:rsidR="00EA469F" w:rsidRDefault="00EA469F" w:rsidP="00DB5686">
            <w:pPr>
              <w:jc w:val="both"/>
            </w:pPr>
            <w:r w:rsidRPr="00EA469F">
              <w:t xml:space="preserve">Zamawiający na postawie art. 89 ust. 1 pkt 1 w związku z art. 10a ust. 5 ustawy Prawo Zamówień Publicznych zobowiązany był odrzucić ofertę Wykonawcy PLENERBUD Grzegorczyk Sp. j. Oferta przesłana przez Wykonawcę w formie elektronicznej na platformie wskazanej przez Zamawiającego została podpisana Podpisem Zaufanym. Zgodnie z zapisem art 10a ust. 5 ustawy Prawo Zamówień Publicznych " 5. Oferty, wnioski o dopuszczenie do udziału w postępowaniu oraz oświadczenie, o którym mowa w art. 25a, w tym jednolity dokument, sporządza się, pod rygorem </w:t>
            </w:r>
            <w:bookmarkStart w:id="0" w:name="_GoBack"/>
            <w:r w:rsidRPr="00EA469F">
              <w:t xml:space="preserve">nieważności, </w:t>
            </w:r>
            <w:bookmarkEnd w:id="0"/>
            <w:r w:rsidRPr="00EA469F">
              <w:t>w postaci elektronicznej i opatruje się kwalifikowanym podpisem elektronicznym.". Wobec powyższego Zamawiający odrzuca ofertę Wykonawcy PLENERBUD Grzegorczyk Sp. j.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EA469F">
            <w:r w:rsidRPr="00EA469F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EA469F">
        <w:t xml:space="preserve"> </w:t>
      </w:r>
      <w:r w:rsidR="00EA469F" w:rsidRPr="0012155B">
        <w:t>nie krótszym niż 5 dni od dnia przesłania niniejszego zawiadomienia o wyborze najkorzystniejszej oferty</w:t>
      </w:r>
      <w:r w:rsidR="00EA469F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F0662">
      <w:pPr>
        <w:spacing w:before="120" w:after="120"/>
        <w:ind w:left="4680"/>
        <w:jc w:val="center"/>
        <w:rPr>
          <w:bCs/>
          <w:vertAlign w:val="superscript"/>
        </w:rPr>
      </w:pPr>
      <w:r>
        <w:rPr>
          <w:vertAlign w:val="superscript"/>
        </w:rPr>
        <w:t xml:space="preserve">Adam Lewandowski 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429" w:rsidRDefault="005D1429">
      <w:r>
        <w:separator/>
      </w:r>
    </w:p>
  </w:endnote>
  <w:endnote w:type="continuationSeparator" w:id="0">
    <w:p w:rsidR="005D1429" w:rsidRDefault="005D1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9F" w:rsidRDefault="00EA469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9F" w:rsidRDefault="00EA46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429" w:rsidRDefault="005D1429">
      <w:r>
        <w:separator/>
      </w:r>
    </w:p>
  </w:footnote>
  <w:footnote w:type="continuationSeparator" w:id="0">
    <w:p w:rsidR="005D1429" w:rsidRDefault="005D1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9F" w:rsidRDefault="00EA469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9F" w:rsidRDefault="00EA469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69F" w:rsidRDefault="00EA46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42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5B2221"/>
    <w:rsid w:val="005D1429"/>
    <w:rsid w:val="0060301B"/>
    <w:rsid w:val="00654E82"/>
    <w:rsid w:val="0068637A"/>
    <w:rsid w:val="006B7962"/>
    <w:rsid w:val="006F0507"/>
    <w:rsid w:val="006F0662"/>
    <w:rsid w:val="007E5104"/>
    <w:rsid w:val="007E7D8F"/>
    <w:rsid w:val="00802201"/>
    <w:rsid w:val="008113FF"/>
    <w:rsid w:val="008569BA"/>
    <w:rsid w:val="008C0372"/>
    <w:rsid w:val="00917FEB"/>
    <w:rsid w:val="00953D9A"/>
    <w:rsid w:val="009F6BAD"/>
    <w:rsid w:val="00AD5B8D"/>
    <w:rsid w:val="00AE6513"/>
    <w:rsid w:val="00B37924"/>
    <w:rsid w:val="00BA1245"/>
    <w:rsid w:val="00D05A79"/>
    <w:rsid w:val="00D26C67"/>
    <w:rsid w:val="00D338AB"/>
    <w:rsid w:val="00D5181E"/>
    <w:rsid w:val="00E05A7A"/>
    <w:rsid w:val="00E4520D"/>
    <w:rsid w:val="00E828A3"/>
    <w:rsid w:val="00EA469F"/>
    <w:rsid w:val="00EB4311"/>
    <w:rsid w:val="00EF36C3"/>
    <w:rsid w:val="00F52787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490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1900-12-31T22:00:00Z</cp:lastPrinted>
  <dcterms:created xsi:type="dcterms:W3CDTF">2020-07-23T07:16:00Z</dcterms:created>
  <dcterms:modified xsi:type="dcterms:W3CDTF">2020-07-23T09:00:00Z</dcterms:modified>
</cp:coreProperties>
</file>