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F62A5">
      <w:pPr>
        <w:spacing w:before="360"/>
        <w:rPr>
          <w:b/>
          <w:bCs/>
        </w:rPr>
      </w:pPr>
      <w:r w:rsidRPr="00FF62A5">
        <w:rPr>
          <w:b/>
          <w:bCs/>
        </w:rPr>
        <w:t>Gmina Śrem</w:t>
      </w:r>
    </w:p>
    <w:p w:rsidR="0033076C" w:rsidRDefault="00FF62A5">
      <w:pPr>
        <w:rPr>
          <w:b/>
          <w:bCs/>
        </w:rPr>
      </w:pPr>
      <w:r w:rsidRPr="00FF62A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FF62A5">
        <w:rPr>
          <w:b/>
          <w:bCs/>
        </w:rPr>
        <w:t>1</w:t>
      </w:r>
    </w:p>
    <w:p w:rsidR="0033076C" w:rsidRDefault="00FF62A5">
      <w:pPr>
        <w:rPr>
          <w:b/>
          <w:bCs/>
        </w:rPr>
      </w:pPr>
      <w:r w:rsidRPr="00FF62A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FF62A5">
        <w:rPr>
          <w:b/>
          <w:bCs/>
        </w:rPr>
        <w:t>Śrem</w:t>
      </w:r>
    </w:p>
    <w:p w:rsidR="0033076C" w:rsidRDefault="0033076C" w:rsidP="003663A8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F62A5" w:rsidRPr="00FF62A5">
        <w:rPr>
          <w:b/>
          <w:bCs/>
        </w:rPr>
        <w:t>BP.271.22.2020.BS/4</w:t>
      </w:r>
      <w:r>
        <w:tab/>
      </w:r>
      <w:r w:rsidR="001D3FA4">
        <w:tab/>
      </w:r>
      <w:r w:rsidR="001D3FA4">
        <w:tab/>
      </w:r>
      <w:r w:rsidR="001D3FA4">
        <w:tab/>
      </w:r>
      <w:r w:rsidR="001D3FA4">
        <w:tab/>
      </w:r>
      <w:r w:rsidR="00FF62A5" w:rsidRPr="00FF62A5">
        <w:t>Śrem</w:t>
      </w:r>
      <w:r>
        <w:t xml:space="preserve"> dnia: </w:t>
      </w:r>
      <w:r w:rsidR="00FF62A5" w:rsidRPr="00FF62A5">
        <w:t>2020-07-30</w:t>
      </w:r>
    </w:p>
    <w:p w:rsidR="0033076C" w:rsidRDefault="005073AB" w:rsidP="00A4076B">
      <w:pPr>
        <w:pStyle w:val="Nagwek"/>
        <w:ind w:left="5245"/>
        <w:rPr>
          <w:b/>
        </w:rPr>
      </w:pPr>
      <w:r>
        <w:rPr>
          <w:b/>
        </w:rPr>
        <w:tab/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F62A5" w:rsidRPr="00FF62A5">
        <w:t>(</w:t>
      </w:r>
      <w:proofErr w:type="spellStart"/>
      <w:r w:rsidR="00FF62A5" w:rsidRPr="00FF62A5">
        <w:t>t.j</w:t>
      </w:r>
      <w:proofErr w:type="spellEnd"/>
      <w:r w:rsidR="00FF62A5" w:rsidRPr="00FF62A5">
        <w:t xml:space="preserve">. </w:t>
      </w:r>
      <w:proofErr w:type="spellStart"/>
      <w:r w:rsidR="00FF62A5" w:rsidRPr="00FF62A5">
        <w:t>Dz.U</w:t>
      </w:r>
      <w:proofErr w:type="spellEnd"/>
      <w:r w:rsidR="00FF62A5" w:rsidRPr="00FF62A5">
        <w:t>. z 2019 r. poz. 1843)</w:t>
      </w:r>
      <w:r>
        <w:t xml:space="preserve"> </w:t>
      </w:r>
      <w:r>
        <w:rPr>
          <w:bCs/>
        </w:rPr>
        <w:t xml:space="preserve">w trybie </w:t>
      </w:r>
      <w:r w:rsidR="00FF62A5" w:rsidRPr="00FF62A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073AB" w:rsidRDefault="00FF62A5" w:rsidP="005073AB">
      <w:pPr>
        <w:spacing w:before="120" w:after="120"/>
        <w:jc w:val="center"/>
        <w:rPr>
          <w:b/>
        </w:rPr>
      </w:pPr>
      <w:r w:rsidRPr="00FF62A5">
        <w:rPr>
          <w:b/>
        </w:rPr>
        <w:t>Stała pielęgnacja i bieżące utrzymanie zieleni miejskiej  5 części - II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4"/>
      </w:tblGrid>
      <w:tr w:rsidR="00FF62A5" w:rsidTr="003663A8">
        <w:trPr>
          <w:cantSplit/>
        </w:trPr>
        <w:tc>
          <w:tcPr>
            <w:tcW w:w="5000" w:type="pct"/>
          </w:tcPr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lastRenderedPageBreak/>
              <w:t>FHU Wycinek Marcin Frąckowiak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33/2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Gostyń</w:t>
            </w:r>
          </w:p>
          <w:p w:rsidR="00FF62A5" w:rsidRDefault="00FF62A5" w:rsidP="00C45C42">
            <w:pPr>
              <w:spacing w:line="360" w:lineRule="auto"/>
              <w:jc w:val="both"/>
            </w:pPr>
            <w:r>
              <w:t>na:</w:t>
            </w:r>
          </w:p>
          <w:p w:rsidR="00FF62A5" w:rsidRDefault="00FF62A5" w:rsidP="00676A44">
            <w:pPr>
              <w:spacing w:line="360" w:lineRule="auto"/>
              <w:jc w:val="both"/>
              <w:rPr>
                <w:b/>
              </w:rPr>
            </w:pPr>
            <w:r w:rsidRPr="00FF62A5">
              <w:t>Stała pielęgnacja i bieżące utrzymanie zieleni miejskiej w rejonie osiedla Helenki w Śremie</w:t>
            </w:r>
            <w:r>
              <w:t xml:space="preserve"> za cenę </w:t>
            </w:r>
            <w:r w:rsidRPr="00FF62A5">
              <w:rPr>
                <w:b/>
              </w:rPr>
              <w:t>621 000.00 zł</w:t>
            </w:r>
          </w:p>
          <w:p w:rsidR="00FF62A5" w:rsidRDefault="00FF62A5" w:rsidP="00676A44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F62A5" w:rsidRPr="00FF62A5" w:rsidRDefault="00FF62A5" w:rsidP="00676A44">
            <w:pPr>
              <w:spacing w:line="360" w:lineRule="auto"/>
              <w:jc w:val="both"/>
            </w:pPr>
            <w:r w:rsidRPr="00FF62A5">
              <w:t>Uzasadnienie prawne: art. 91 ust. 1 ustawy PZP.</w:t>
            </w:r>
          </w:p>
          <w:p w:rsidR="00FF62A5" w:rsidRDefault="00FF62A5" w:rsidP="00676A44">
            <w:pPr>
              <w:spacing w:line="360" w:lineRule="auto"/>
              <w:jc w:val="both"/>
            </w:pPr>
            <w:r w:rsidRPr="00FF62A5">
              <w:t xml:space="preserve">Uzasadnienie faktyczne: </w:t>
            </w:r>
            <w:r w:rsidR="00676A44">
              <w:t>Jedyna złożona oferta</w:t>
            </w:r>
            <w:r w:rsidR="00C45C42">
              <w:t xml:space="preserve"> w tej części</w:t>
            </w:r>
            <w:r w:rsidR="00676A44">
              <w:t xml:space="preserve"> spełniająca wszystkie warunki SIWZ. </w:t>
            </w:r>
          </w:p>
        </w:tc>
      </w:tr>
      <w:tr w:rsidR="00FF62A5" w:rsidTr="003663A8">
        <w:trPr>
          <w:cantSplit/>
        </w:trPr>
        <w:tc>
          <w:tcPr>
            <w:tcW w:w="5000" w:type="pct"/>
          </w:tcPr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PGK sp. z o.o.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6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Śrem</w:t>
            </w:r>
          </w:p>
          <w:p w:rsidR="00FF62A5" w:rsidRDefault="00FF62A5" w:rsidP="00C45C42">
            <w:pPr>
              <w:spacing w:line="360" w:lineRule="auto"/>
              <w:jc w:val="both"/>
            </w:pPr>
            <w:r>
              <w:t>na: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t>Stała pielęgnacja i bieżące utrzymanie zieleni miejskiej w rejonie lewobrzeżnej części miasta Śrem</w:t>
            </w:r>
            <w:r>
              <w:t xml:space="preserve"> za cenę </w:t>
            </w:r>
            <w:r w:rsidRPr="00FF62A5">
              <w:rPr>
                <w:b/>
              </w:rPr>
              <w:t>362 626.20 zł</w:t>
            </w:r>
          </w:p>
          <w:p w:rsidR="00FF62A5" w:rsidRDefault="00FF62A5" w:rsidP="00C45C4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F62A5" w:rsidRPr="00FF62A5" w:rsidRDefault="00FF62A5" w:rsidP="00C45C42">
            <w:pPr>
              <w:spacing w:line="360" w:lineRule="auto"/>
              <w:jc w:val="both"/>
            </w:pPr>
            <w:r w:rsidRPr="00FF62A5">
              <w:t>Uzasadnienie prawne: art. 91 ust. 1 ustawy PZP.</w:t>
            </w:r>
          </w:p>
          <w:p w:rsidR="00FF62A5" w:rsidRDefault="00FF62A5" w:rsidP="00C45C42">
            <w:pPr>
              <w:spacing w:line="360" w:lineRule="auto"/>
              <w:jc w:val="both"/>
            </w:pPr>
            <w:r w:rsidRPr="00FF62A5">
              <w:t xml:space="preserve">Uzasadnienie faktyczne: </w:t>
            </w:r>
            <w:r w:rsidR="00C45C42">
              <w:t>Jedyna złożona oferta w tej części spełniająca wszystkie warunki SIWZ.</w:t>
            </w:r>
          </w:p>
        </w:tc>
      </w:tr>
      <w:tr w:rsidR="00FF62A5" w:rsidTr="003663A8">
        <w:trPr>
          <w:cantSplit/>
        </w:trPr>
        <w:tc>
          <w:tcPr>
            <w:tcW w:w="5000" w:type="pct"/>
          </w:tcPr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lastRenderedPageBreak/>
              <w:t>PGK sp. z o.o.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6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Śrem</w:t>
            </w:r>
          </w:p>
          <w:p w:rsidR="00FF62A5" w:rsidRDefault="00FF62A5" w:rsidP="00C45C42">
            <w:pPr>
              <w:spacing w:line="360" w:lineRule="auto"/>
              <w:jc w:val="both"/>
            </w:pPr>
            <w:r>
              <w:t>na: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t>Stała pielęgnacja i bieżące utrzymanie zieleni miejskiej w rejonie prawobrzeżnej części miasta Śrem</w:t>
            </w:r>
            <w:r>
              <w:t xml:space="preserve"> za cenę </w:t>
            </w:r>
            <w:r w:rsidRPr="00FF62A5">
              <w:rPr>
                <w:b/>
              </w:rPr>
              <w:t>297 280.80 zł</w:t>
            </w:r>
          </w:p>
          <w:p w:rsidR="00FF62A5" w:rsidRDefault="00FF62A5" w:rsidP="00C45C4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F62A5" w:rsidRPr="00FF62A5" w:rsidRDefault="00FF62A5" w:rsidP="00C45C42">
            <w:pPr>
              <w:spacing w:line="360" w:lineRule="auto"/>
              <w:jc w:val="both"/>
            </w:pPr>
            <w:r w:rsidRPr="00FF62A5">
              <w:t>Uzasadnienie prawne: art. 91 ust. 1 ustawy PZP.</w:t>
            </w:r>
          </w:p>
          <w:p w:rsidR="00FF62A5" w:rsidRDefault="00FF62A5" w:rsidP="00C45C42">
            <w:pPr>
              <w:spacing w:line="360" w:lineRule="auto"/>
              <w:jc w:val="both"/>
            </w:pPr>
            <w:r w:rsidRPr="00FF62A5">
              <w:t xml:space="preserve">Uzasadnienie faktyczne: </w:t>
            </w:r>
            <w:r w:rsidR="00C45C42">
              <w:t>Jedyna złożona oferta w tej części spełniająca wszystkie warunki SIWZ.</w:t>
            </w:r>
          </w:p>
        </w:tc>
      </w:tr>
      <w:tr w:rsidR="00FF62A5" w:rsidTr="003663A8">
        <w:trPr>
          <w:cantSplit/>
        </w:trPr>
        <w:tc>
          <w:tcPr>
            <w:tcW w:w="5000" w:type="pct"/>
          </w:tcPr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Przedsiębiorstwo Usługowo-Handlowe Bajor Piotr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ul. Gostyńska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34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F62A5">
              <w:rPr>
                <w:b/>
              </w:rPr>
              <w:t>Śrem</w:t>
            </w:r>
          </w:p>
          <w:p w:rsidR="00FF62A5" w:rsidRDefault="00FF62A5" w:rsidP="00C45C42">
            <w:pPr>
              <w:spacing w:line="360" w:lineRule="auto"/>
              <w:jc w:val="both"/>
            </w:pPr>
            <w:r>
              <w:t>na:</w:t>
            </w:r>
          </w:p>
          <w:p w:rsidR="00FF62A5" w:rsidRDefault="00FF62A5" w:rsidP="00C45C42">
            <w:pPr>
              <w:spacing w:line="360" w:lineRule="auto"/>
              <w:jc w:val="both"/>
              <w:rPr>
                <w:b/>
              </w:rPr>
            </w:pPr>
            <w:r w:rsidRPr="00FF62A5">
              <w:t>Stała pielęgnacja i bieżące utrzymanie zieleni miejskiej w rejonie osiedla Jeziorany w Śremie</w:t>
            </w:r>
            <w:r>
              <w:t xml:space="preserve"> za cenę </w:t>
            </w:r>
            <w:r w:rsidRPr="00FF62A5">
              <w:rPr>
                <w:b/>
              </w:rPr>
              <w:t>461 984.04 zł</w:t>
            </w:r>
          </w:p>
          <w:p w:rsidR="00FF62A5" w:rsidRDefault="00FF62A5" w:rsidP="00C45C4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F62A5" w:rsidRPr="00FF62A5" w:rsidRDefault="00FF62A5" w:rsidP="00C45C42">
            <w:pPr>
              <w:spacing w:line="360" w:lineRule="auto"/>
              <w:jc w:val="both"/>
            </w:pPr>
            <w:r w:rsidRPr="00FF62A5">
              <w:t>Uzasadnienie prawne: art. 91 ust. 1 ustawy PZP.</w:t>
            </w:r>
          </w:p>
          <w:p w:rsidR="00FF62A5" w:rsidRDefault="00FF62A5" w:rsidP="00C45C42">
            <w:pPr>
              <w:spacing w:line="360" w:lineRule="auto"/>
              <w:jc w:val="both"/>
            </w:pPr>
            <w:r w:rsidRPr="00FF62A5">
              <w:t xml:space="preserve">Uzasadnienie faktyczne: </w:t>
            </w:r>
            <w:r w:rsidR="00C45C42">
              <w:t>Jedyna złożona oferta w tej części spełniająca wszystkie warunki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5073AB" w:rsidRDefault="005073AB" w:rsidP="000B6515">
      <w:pPr>
        <w:spacing w:before="120" w:after="120"/>
        <w:jc w:val="both"/>
        <w:rPr>
          <w:color w:val="000000"/>
        </w:rPr>
      </w:pPr>
    </w:p>
    <w:p w:rsidR="005073AB" w:rsidRDefault="005073AB" w:rsidP="000B6515">
      <w:pPr>
        <w:spacing w:before="120" w:after="120"/>
        <w:jc w:val="both"/>
        <w:rPr>
          <w:color w:val="000000"/>
        </w:rPr>
      </w:pPr>
    </w:p>
    <w:p w:rsidR="005073AB" w:rsidRDefault="005073AB" w:rsidP="000B6515">
      <w:pPr>
        <w:spacing w:before="120" w:after="120"/>
        <w:jc w:val="both"/>
        <w:rPr>
          <w:color w:val="000000"/>
        </w:rPr>
      </w:pPr>
    </w:p>
    <w:p w:rsidR="005073AB" w:rsidRDefault="005073AB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2000"/>
        <w:gridCol w:w="1178"/>
        <w:gridCol w:w="1061"/>
        <w:gridCol w:w="1067"/>
        <w:gridCol w:w="1067"/>
        <w:gridCol w:w="1709"/>
        <w:gridCol w:w="2264"/>
        <w:gridCol w:w="1635"/>
        <w:gridCol w:w="1371"/>
      </w:tblGrid>
      <w:tr w:rsidR="003663A8" w:rsidRPr="00E24436" w:rsidTr="003663A8">
        <w:tc>
          <w:tcPr>
            <w:tcW w:w="305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Nr oferty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Nazwa (firma)</w:t>
            </w:r>
          </w:p>
          <w:p w:rsidR="003663A8" w:rsidRPr="00E24436" w:rsidRDefault="003663A8" w:rsidP="00E24436">
            <w:pPr>
              <w:spacing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i adres wykonawcy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3663A8" w:rsidRPr="00E24436" w:rsidRDefault="009A05EA" w:rsidP="00E24436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Cena </w:t>
            </w:r>
            <w:r w:rsidR="003663A8" w:rsidRPr="00E24436">
              <w:rPr>
                <w:sz w:val="20"/>
                <w:szCs w:val="20"/>
              </w:rPr>
              <w:t>oferty cz. 1</w:t>
            </w:r>
          </w:p>
        </w:tc>
        <w:tc>
          <w:tcPr>
            <w:tcW w:w="373" w:type="pct"/>
            <w:vAlign w:val="center"/>
          </w:tcPr>
          <w:p w:rsidR="003663A8" w:rsidRPr="00E24436" w:rsidRDefault="009A05EA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Cena </w:t>
            </w:r>
            <w:r w:rsidR="003663A8" w:rsidRPr="00E24436">
              <w:rPr>
                <w:sz w:val="20"/>
                <w:szCs w:val="20"/>
              </w:rPr>
              <w:t>oferty cz. 2</w:t>
            </w:r>
          </w:p>
        </w:tc>
        <w:tc>
          <w:tcPr>
            <w:tcW w:w="375" w:type="pct"/>
            <w:vAlign w:val="center"/>
          </w:tcPr>
          <w:p w:rsidR="003663A8" w:rsidRPr="00E24436" w:rsidRDefault="009A05EA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Cena </w:t>
            </w:r>
            <w:r w:rsidR="003663A8" w:rsidRPr="00E24436">
              <w:rPr>
                <w:sz w:val="20"/>
                <w:szCs w:val="20"/>
              </w:rPr>
              <w:t>oferty cz. 3</w:t>
            </w:r>
          </w:p>
        </w:tc>
        <w:tc>
          <w:tcPr>
            <w:tcW w:w="375" w:type="pct"/>
            <w:vAlign w:val="center"/>
          </w:tcPr>
          <w:p w:rsidR="003663A8" w:rsidRPr="00E24436" w:rsidRDefault="009A05EA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Cena </w:t>
            </w:r>
            <w:r w:rsidR="003663A8" w:rsidRPr="00E24436">
              <w:rPr>
                <w:sz w:val="20"/>
                <w:szCs w:val="20"/>
              </w:rPr>
              <w:t>oferty cz. 4</w:t>
            </w:r>
          </w:p>
        </w:tc>
        <w:tc>
          <w:tcPr>
            <w:tcW w:w="601" w:type="pct"/>
            <w:vAlign w:val="center"/>
          </w:tcPr>
          <w:p w:rsidR="003663A8" w:rsidRPr="00E24436" w:rsidRDefault="003663A8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Liczba osób zatrudnionych na umowę o pracę</w:t>
            </w:r>
          </w:p>
        </w:tc>
        <w:tc>
          <w:tcPr>
            <w:tcW w:w="796" w:type="pct"/>
            <w:vAlign w:val="center"/>
          </w:tcPr>
          <w:p w:rsidR="003663A8" w:rsidRPr="00E24436" w:rsidRDefault="003663A8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Liczba osób objętych umową z CIS lub KIS, osoby z orzeczonym stopniem niepełnosprawności</w:t>
            </w:r>
          </w:p>
        </w:tc>
        <w:tc>
          <w:tcPr>
            <w:tcW w:w="575" w:type="pct"/>
            <w:vAlign w:val="center"/>
          </w:tcPr>
          <w:p w:rsidR="003663A8" w:rsidRPr="00E24436" w:rsidRDefault="003663A8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Ilość sprzętu ogrodniczego zasilanego w inny sposób niż silnik spalinowy</w:t>
            </w:r>
          </w:p>
        </w:tc>
        <w:tc>
          <w:tcPr>
            <w:tcW w:w="482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4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</w:tr>
      <w:tr w:rsidR="003663A8" w:rsidRPr="00E24436" w:rsidTr="003663A8">
        <w:tc>
          <w:tcPr>
            <w:tcW w:w="305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1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FHU Wycinek Marcin Frąckowiak</w:t>
            </w:r>
          </w:p>
          <w:p w:rsidR="003663A8" w:rsidRPr="00E24436" w:rsidRDefault="003663A8" w:rsidP="00E24436">
            <w:pPr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Kręta 33/2</w:t>
            </w:r>
          </w:p>
          <w:p w:rsidR="003663A8" w:rsidRPr="00E24436" w:rsidRDefault="003663A8" w:rsidP="00E24436">
            <w:pPr>
              <w:spacing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63-800 Gostyń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73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3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01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00,00</w:t>
            </w:r>
          </w:p>
        </w:tc>
        <w:tc>
          <w:tcPr>
            <w:tcW w:w="796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00,00</w:t>
            </w:r>
          </w:p>
        </w:tc>
        <w:tc>
          <w:tcPr>
            <w:tcW w:w="5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482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</w:tr>
      <w:tr w:rsidR="003663A8" w:rsidRPr="00E24436" w:rsidTr="003663A8">
        <w:tc>
          <w:tcPr>
            <w:tcW w:w="305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2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PGK sp. z o.o.</w:t>
            </w:r>
          </w:p>
          <w:p w:rsidR="003663A8" w:rsidRPr="00E24436" w:rsidRDefault="003663A8" w:rsidP="00E24436">
            <w:pPr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Parkowa 6</w:t>
            </w:r>
          </w:p>
          <w:p w:rsidR="003663A8" w:rsidRPr="00E24436" w:rsidRDefault="003663A8" w:rsidP="00E24436">
            <w:pPr>
              <w:spacing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63-100 Śrem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  <w:r w:rsidRPr="00E2443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73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3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601" w:type="pct"/>
            <w:vAlign w:val="center"/>
          </w:tcPr>
          <w:p w:rsidR="003663A8" w:rsidRPr="00E24436" w:rsidRDefault="005073AB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663A8">
              <w:rPr>
                <w:sz w:val="20"/>
                <w:szCs w:val="20"/>
              </w:rPr>
              <w:t>0,00</w:t>
            </w:r>
          </w:p>
        </w:tc>
        <w:tc>
          <w:tcPr>
            <w:tcW w:w="796" w:type="pct"/>
            <w:vAlign w:val="center"/>
          </w:tcPr>
          <w:p w:rsidR="003663A8" w:rsidRPr="00E24436" w:rsidRDefault="005073AB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663A8">
              <w:rPr>
                <w:sz w:val="20"/>
                <w:szCs w:val="20"/>
              </w:rPr>
              <w:t>0,00</w:t>
            </w:r>
          </w:p>
        </w:tc>
        <w:tc>
          <w:tcPr>
            <w:tcW w:w="5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482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Dla części I 100,00, dla części IV 100,00</w:t>
            </w:r>
          </w:p>
        </w:tc>
      </w:tr>
      <w:tr w:rsidR="003663A8" w:rsidRPr="00E24436" w:rsidTr="003663A8">
        <w:tc>
          <w:tcPr>
            <w:tcW w:w="305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3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Przedsiębiorstwo Usługowo-Handlowe Bajor Piotr</w:t>
            </w:r>
          </w:p>
          <w:p w:rsidR="003663A8" w:rsidRPr="00E24436" w:rsidRDefault="003663A8" w:rsidP="00E24436">
            <w:pPr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ul. Gostyńska 34</w:t>
            </w:r>
          </w:p>
          <w:p w:rsidR="003663A8" w:rsidRPr="00E24436" w:rsidRDefault="003663A8" w:rsidP="00E24436">
            <w:pPr>
              <w:spacing w:after="40"/>
              <w:jc w:val="center"/>
              <w:rPr>
                <w:sz w:val="20"/>
                <w:szCs w:val="20"/>
              </w:rPr>
            </w:pPr>
            <w:r w:rsidRPr="00E24436">
              <w:rPr>
                <w:sz w:val="20"/>
                <w:szCs w:val="20"/>
              </w:rPr>
              <w:t>63-100 Śrem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73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3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601" w:type="pct"/>
            <w:vAlign w:val="center"/>
          </w:tcPr>
          <w:p w:rsidR="003663A8" w:rsidRPr="00E24436" w:rsidRDefault="005073AB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663A8">
              <w:rPr>
                <w:sz w:val="20"/>
                <w:szCs w:val="20"/>
              </w:rPr>
              <w:t>0,00</w:t>
            </w:r>
          </w:p>
        </w:tc>
        <w:tc>
          <w:tcPr>
            <w:tcW w:w="796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00,00</w:t>
            </w:r>
          </w:p>
        </w:tc>
        <w:tc>
          <w:tcPr>
            <w:tcW w:w="575" w:type="pct"/>
            <w:vAlign w:val="center"/>
          </w:tcPr>
          <w:p w:rsidR="003663A8" w:rsidRPr="00E24436" w:rsidRDefault="003663A8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482" w:type="pct"/>
            <w:shd w:val="clear" w:color="auto" w:fill="auto"/>
            <w:vAlign w:val="center"/>
          </w:tcPr>
          <w:p w:rsidR="003663A8" w:rsidRPr="00E24436" w:rsidRDefault="005073AB" w:rsidP="00E2443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663A8">
              <w:rPr>
                <w:sz w:val="20"/>
                <w:szCs w:val="20"/>
              </w:rPr>
              <w:t>0,00</w:t>
            </w:r>
          </w:p>
        </w:tc>
      </w:tr>
    </w:tbl>
    <w:p w:rsidR="00E24436" w:rsidRDefault="00E24436" w:rsidP="000B6515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33076C" w:rsidTr="003663A8">
        <w:tc>
          <w:tcPr>
            <w:tcW w:w="510" w:type="pct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:rsidTr="003663A8">
        <w:tc>
          <w:tcPr>
            <w:tcW w:w="510" w:type="pct"/>
            <w:vAlign w:val="center"/>
          </w:tcPr>
          <w:p w:rsidR="0033076C" w:rsidRDefault="00FF62A5">
            <w:r w:rsidRPr="00FF62A5">
              <w:t>0</w:t>
            </w:r>
          </w:p>
        </w:tc>
        <w:tc>
          <w:tcPr>
            <w:tcW w:w="1515" w:type="pct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33076C" w:rsidTr="003663A8">
        <w:tc>
          <w:tcPr>
            <w:tcW w:w="510" w:type="pct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:rsidTr="003663A8">
        <w:tc>
          <w:tcPr>
            <w:tcW w:w="510" w:type="pct"/>
            <w:vAlign w:val="center"/>
          </w:tcPr>
          <w:p w:rsidR="0033076C" w:rsidRDefault="00FF62A5">
            <w:r w:rsidRPr="00FF62A5">
              <w:t>0</w:t>
            </w:r>
          </w:p>
        </w:tc>
        <w:tc>
          <w:tcPr>
            <w:tcW w:w="1515" w:type="pct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lastRenderedPageBreak/>
              <w:t xml:space="preserve"> </w:t>
            </w:r>
          </w:p>
        </w:tc>
        <w:tc>
          <w:tcPr>
            <w:tcW w:w="2975" w:type="pct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F62A5">
        <w:t xml:space="preserve"> </w:t>
      </w:r>
      <w:r w:rsidR="00FF62A5" w:rsidRPr="0012155B">
        <w:t>nie krótszym niż 5 dni od dnia przesłania niniejszego zawiadomienia o wyborze najkorzystniejszej oferty</w:t>
      </w:r>
      <w:r w:rsidR="00FF62A5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663A8">
      <w:pPr>
        <w:spacing w:before="120" w:after="120"/>
        <w:ind w:left="4680"/>
        <w:jc w:val="center"/>
        <w:rPr>
          <w:vertAlign w:val="superscript"/>
        </w:rPr>
      </w:pPr>
      <w:r>
        <w:rPr>
          <w:vertAlign w:val="superscript"/>
        </w:rPr>
        <w:t xml:space="preserve">Bartosz </w:t>
      </w:r>
      <w:proofErr w:type="spellStart"/>
      <w:r>
        <w:rPr>
          <w:vertAlign w:val="superscript"/>
        </w:rPr>
        <w:t>Źeleźny</w:t>
      </w:r>
      <w:proofErr w:type="spellEnd"/>
      <w:r>
        <w:rPr>
          <w:vertAlign w:val="superscript"/>
        </w:rPr>
        <w:t xml:space="preserve"> </w:t>
      </w: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</w:p>
    <w:p w:rsidR="005073AB" w:rsidRDefault="005073AB">
      <w:pPr>
        <w:spacing w:before="120" w:after="120"/>
        <w:ind w:left="4680"/>
        <w:jc w:val="center"/>
        <w:rPr>
          <w:vertAlign w:val="superscript"/>
        </w:rPr>
      </w:pPr>
      <w:bookmarkStart w:id="0" w:name="_GoBack"/>
      <w:bookmarkEnd w:id="0"/>
    </w:p>
    <w:sectPr w:rsidR="005073AB" w:rsidSect="00C45C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FB0" w:rsidRDefault="00E31FB0">
      <w:r>
        <w:separator/>
      </w:r>
    </w:p>
  </w:endnote>
  <w:endnote w:type="continuationSeparator" w:id="0">
    <w:p w:rsidR="00E31FB0" w:rsidRDefault="00E3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A5" w:rsidRDefault="00FF62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A5" w:rsidRDefault="00FF62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FB0" w:rsidRDefault="00E31FB0">
      <w:r>
        <w:separator/>
      </w:r>
    </w:p>
  </w:footnote>
  <w:footnote w:type="continuationSeparator" w:id="0">
    <w:p w:rsidR="00E31FB0" w:rsidRDefault="00E3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A5" w:rsidRDefault="00FF62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A5" w:rsidRDefault="00FF62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A5" w:rsidRDefault="00FF62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FB0"/>
    <w:rsid w:val="00034F15"/>
    <w:rsid w:val="00095FA1"/>
    <w:rsid w:val="000B6515"/>
    <w:rsid w:val="000D1E6C"/>
    <w:rsid w:val="000D6259"/>
    <w:rsid w:val="001D3FA4"/>
    <w:rsid w:val="001F1559"/>
    <w:rsid w:val="001F67FA"/>
    <w:rsid w:val="002371E6"/>
    <w:rsid w:val="00251690"/>
    <w:rsid w:val="002F587A"/>
    <w:rsid w:val="0033076C"/>
    <w:rsid w:val="003663A8"/>
    <w:rsid w:val="003C27EC"/>
    <w:rsid w:val="004B5777"/>
    <w:rsid w:val="005073AB"/>
    <w:rsid w:val="005652D5"/>
    <w:rsid w:val="005811DF"/>
    <w:rsid w:val="00596F83"/>
    <w:rsid w:val="0060301B"/>
    <w:rsid w:val="00654E82"/>
    <w:rsid w:val="00676A44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A05EA"/>
    <w:rsid w:val="00A4076B"/>
    <w:rsid w:val="00AD5B8D"/>
    <w:rsid w:val="00AE6513"/>
    <w:rsid w:val="00B23F6F"/>
    <w:rsid w:val="00B37924"/>
    <w:rsid w:val="00BA1245"/>
    <w:rsid w:val="00C45C42"/>
    <w:rsid w:val="00D05A79"/>
    <w:rsid w:val="00D26C67"/>
    <w:rsid w:val="00D5181E"/>
    <w:rsid w:val="00E05A7A"/>
    <w:rsid w:val="00E24436"/>
    <w:rsid w:val="00E31FB0"/>
    <w:rsid w:val="00E4520D"/>
    <w:rsid w:val="00E9064C"/>
    <w:rsid w:val="00EB4311"/>
    <w:rsid w:val="00EF36C3"/>
    <w:rsid w:val="00F973C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073A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073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564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2020-07-30T10:08:00Z</cp:lastPrinted>
  <dcterms:created xsi:type="dcterms:W3CDTF">2020-07-30T10:26:00Z</dcterms:created>
  <dcterms:modified xsi:type="dcterms:W3CDTF">2020-07-30T10:26:00Z</dcterms:modified>
</cp:coreProperties>
</file>