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E2D4D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9E2D4D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E2D4D">
        <w:rPr>
          <w:sz w:val="24"/>
        </w:rPr>
        <w:t>2020-09-30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E2D4D" w:rsidP="00173B20">
      <w:pPr>
        <w:spacing w:after="40"/>
        <w:rPr>
          <w:b/>
          <w:bCs/>
          <w:sz w:val="24"/>
        </w:rPr>
      </w:pPr>
      <w:r w:rsidRPr="009E2D4D">
        <w:rPr>
          <w:b/>
          <w:bCs/>
          <w:sz w:val="24"/>
        </w:rPr>
        <w:t>Gmina Śrem</w:t>
      </w:r>
    </w:p>
    <w:p w:rsidR="00A80738" w:rsidRPr="00173B20" w:rsidRDefault="009E2D4D" w:rsidP="00A80738">
      <w:pPr>
        <w:rPr>
          <w:bCs/>
          <w:sz w:val="24"/>
        </w:rPr>
      </w:pPr>
      <w:r w:rsidRPr="009E2D4D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E2D4D">
        <w:rPr>
          <w:bCs/>
          <w:sz w:val="24"/>
        </w:rPr>
        <w:t>1</w:t>
      </w:r>
    </w:p>
    <w:p w:rsidR="00A80738" w:rsidRPr="00173B20" w:rsidRDefault="009E2D4D" w:rsidP="00A80738">
      <w:pPr>
        <w:rPr>
          <w:bCs/>
          <w:sz w:val="24"/>
        </w:rPr>
      </w:pPr>
      <w:r w:rsidRPr="009E2D4D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E2D4D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2D4D" w:rsidRPr="009E2D4D">
        <w:rPr>
          <w:b/>
          <w:sz w:val="24"/>
          <w:szCs w:val="24"/>
        </w:rPr>
        <w:t>BP.271.30.2020.BS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2D4D" w:rsidRPr="009E2D4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E2D4D" w:rsidP="00C659E2">
      <w:pPr>
        <w:pStyle w:val="Tekstpodstawowywcity"/>
        <w:spacing w:before="120" w:after="240"/>
        <w:ind w:firstLine="0"/>
        <w:jc w:val="center"/>
      </w:pPr>
      <w:r w:rsidRPr="009E2D4D">
        <w:rPr>
          <w:b/>
        </w:rPr>
        <w:t>Budowa i rozbudowa parkingów przy ul. Staszica w Śremie - etap I - Parking nr 1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E2D4D" w:rsidRPr="009E2D4D">
        <w:rPr>
          <w:sz w:val="24"/>
          <w:szCs w:val="24"/>
        </w:rPr>
        <w:t>(</w:t>
      </w:r>
      <w:proofErr w:type="spellStart"/>
      <w:r w:rsidR="009E2D4D" w:rsidRPr="009E2D4D">
        <w:rPr>
          <w:sz w:val="24"/>
          <w:szCs w:val="24"/>
        </w:rPr>
        <w:t>t.j</w:t>
      </w:r>
      <w:proofErr w:type="spellEnd"/>
      <w:r w:rsidR="009E2D4D" w:rsidRPr="009E2D4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2D4D" w:rsidRPr="009E2D4D">
        <w:rPr>
          <w:sz w:val="24"/>
          <w:szCs w:val="24"/>
        </w:rPr>
        <w:t>30/09/2020</w:t>
      </w:r>
      <w:r w:rsidR="00FF4AB1" w:rsidRPr="00FF4AB1">
        <w:rPr>
          <w:sz w:val="24"/>
          <w:szCs w:val="24"/>
        </w:rPr>
        <w:t xml:space="preserve"> o godz. </w:t>
      </w:r>
      <w:r w:rsidR="009E2D4D" w:rsidRPr="009E2D4D">
        <w:rPr>
          <w:sz w:val="24"/>
          <w:szCs w:val="24"/>
        </w:rPr>
        <w:t>10:40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E2D4D" w:rsidRPr="009E2D4D">
        <w:rPr>
          <w:sz w:val="24"/>
          <w:szCs w:val="24"/>
        </w:rPr>
        <w:t>382 885.85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6"/>
        <w:gridCol w:w="2476"/>
        <w:gridCol w:w="1173"/>
        <w:gridCol w:w="1356"/>
        <w:gridCol w:w="1222"/>
        <w:gridCol w:w="1116"/>
        <w:gridCol w:w="1089"/>
      </w:tblGrid>
      <w:tr w:rsidR="00E101BE" w:rsidRPr="00493F8C" w:rsidTr="001370FB"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Default="00E101BE" w:rsidP="00E101BE">
            <w:pPr>
              <w:spacing w:before="40"/>
              <w:jc w:val="center"/>
            </w:pPr>
            <w:r w:rsidRPr="00490DC0">
              <w:t>Nazwa (firma)</w:t>
            </w:r>
          </w:p>
          <w:p w:rsidR="00E101BE" w:rsidRPr="00490DC0" w:rsidRDefault="00E101BE" w:rsidP="00E101BE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E101BE" w:rsidRPr="00490DC0" w:rsidRDefault="00E101BE" w:rsidP="00E101BE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356" w:type="dxa"/>
            <w:vAlign w:val="center"/>
          </w:tcPr>
          <w:p w:rsidR="00E101BE" w:rsidRPr="00490DC0" w:rsidRDefault="00E101BE" w:rsidP="00E101BE">
            <w:pPr>
              <w:spacing w:before="40" w:after="40"/>
              <w:jc w:val="center"/>
            </w:pPr>
            <w:r>
              <w:t>Dobrowolny okres wydłużenia rękojmi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101BE" w:rsidRPr="00493F8C" w:rsidTr="001370FB"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/>
              <w:jc w:val="center"/>
            </w:pPr>
            <w:r w:rsidRPr="009E2D4D">
              <w:t>Firma usługowo-handlowa SOB-BRUK Adam Sobiech</w:t>
            </w:r>
          </w:p>
          <w:p w:rsidR="00E101BE" w:rsidRPr="00490DC0" w:rsidRDefault="00E101BE" w:rsidP="00E101BE">
            <w:pPr>
              <w:jc w:val="center"/>
            </w:pPr>
            <w:r w:rsidRPr="009E2D4D">
              <w:t>oś. Jagiellońskie</w:t>
            </w:r>
            <w:r w:rsidRPr="00490DC0">
              <w:t xml:space="preserve"> </w:t>
            </w:r>
            <w:r w:rsidRPr="009E2D4D">
              <w:t>15/10</w:t>
            </w:r>
          </w:p>
          <w:p w:rsidR="00E101BE" w:rsidRPr="00490DC0" w:rsidRDefault="00E101BE" w:rsidP="00E101BE">
            <w:pPr>
              <w:spacing w:after="40"/>
              <w:jc w:val="center"/>
            </w:pPr>
            <w:r w:rsidRPr="009E2D4D">
              <w:t>64-000</w:t>
            </w:r>
            <w:r w:rsidRPr="00490DC0">
              <w:t xml:space="preserve"> </w:t>
            </w:r>
            <w:r w:rsidRPr="009E2D4D">
              <w:t>Kościan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454 637.51 zł</w:t>
            </w:r>
          </w:p>
        </w:tc>
        <w:tc>
          <w:tcPr>
            <w:tcW w:w="1356" w:type="dxa"/>
            <w:vAlign w:val="center"/>
          </w:tcPr>
          <w:p w:rsidR="00E101BE" w:rsidRPr="009E2D4D" w:rsidRDefault="00E101BE" w:rsidP="00E101BE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</w:tr>
      <w:tr w:rsidR="00E101BE" w:rsidRPr="00493F8C" w:rsidTr="001370FB"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/>
              <w:jc w:val="center"/>
            </w:pPr>
            <w:r w:rsidRPr="009E2D4D">
              <w:t>Przedsiębiorstwo Wielobranżowe "LECH-DRÓG" Leszek Grześkowiak</w:t>
            </w:r>
          </w:p>
          <w:p w:rsidR="00E101BE" w:rsidRPr="00490DC0" w:rsidRDefault="00E101BE" w:rsidP="00E101BE">
            <w:pPr>
              <w:jc w:val="center"/>
            </w:pPr>
            <w:r w:rsidRPr="009E2D4D">
              <w:t>Dezyderego Chłapowskiego</w:t>
            </w:r>
            <w:r w:rsidRPr="00490DC0">
              <w:t xml:space="preserve"> </w:t>
            </w:r>
            <w:r w:rsidRPr="009E2D4D">
              <w:t>29/13</w:t>
            </w:r>
          </w:p>
          <w:p w:rsidR="00E101BE" w:rsidRPr="00490DC0" w:rsidRDefault="00E101BE" w:rsidP="00E101BE">
            <w:pPr>
              <w:spacing w:after="40"/>
              <w:jc w:val="center"/>
            </w:pPr>
            <w:r w:rsidRPr="009E2D4D">
              <w:t>63-100</w:t>
            </w:r>
            <w:r w:rsidRPr="00490DC0">
              <w:t xml:space="preserve"> </w:t>
            </w:r>
            <w:r w:rsidRPr="009E2D4D">
              <w:t>Śrem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483 102.98 zł</w:t>
            </w:r>
          </w:p>
        </w:tc>
        <w:tc>
          <w:tcPr>
            <w:tcW w:w="1356" w:type="dxa"/>
            <w:vAlign w:val="center"/>
          </w:tcPr>
          <w:p w:rsidR="00E101BE" w:rsidRPr="009E2D4D" w:rsidRDefault="00E101BE" w:rsidP="00E101BE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</w:tr>
      <w:tr w:rsidR="00E101BE" w:rsidRPr="00493F8C" w:rsidTr="001370FB"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40"/>
              <w:jc w:val="center"/>
            </w:pPr>
            <w:r w:rsidRPr="009E2D4D">
              <w:t>"AS" Piotr Frąckowiak</w:t>
            </w:r>
          </w:p>
          <w:p w:rsidR="00E101BE" w:rsidRPr="00490DC0" w:rsidRDefault="00E101BE" w:rsidP="00E101BE">
            <w:pPr>
              <w:jc w:val="center"/>
            </w:pPr>
            <w:r w:rsidRPr="009E2D4D">
              <w:t>Kręta</w:t>
            </w:r>
            <w:r w:rsidRPr="00490DC0">
              <w:t xml:space="preserve"> </w:t>
            </w:r>
            <w:r w:rsidRPr="009E2D4D">
              <w:t xml:space="preserve"> 33/2</w:t>
            </w:r>
          </w:p>
          <w:p w:rsidR="00E101BE" w:rsidRPr="00490DC0" w:rsidRDefault="00E101BE" w:rsidP="00E101BE">
            <w:pPr>
              <w:spacing w:after="40"/>
              <w:jc w:val="center"/>
            </w:pPr>
            <w:r w:rsidRPr="009E2D4D">
              <w:t>63-800</w:t>
            </w:r>
            <w:r w:rsidRPr="00490DC0">
              <w:t xml:space="preserve"> </w:t>
            </w:r>
            <w:r w:rsidRPr="009E2D4D">
              <w:t>Gostyń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600 039.67 zł</w:t>
            </w:r>
          </w:p>
        </w:tc>
        <w:tc>
          <w:tcPr>
            <w:tcW w:w="1356" w:type="dxa"/>
            <w:vAlign w:val="center"/>
          </w:tcPr>
          <w:p w:rsidR="00E101BE" w:rsidRPr="009E2D4D" w:rsidRDefault="00E101BE" w:rsidP="00E101BE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101BE" w:rsidRPr="00490DC0" w:rsidRDefault="00E101BE" w:rsidP="00E101BE">
            <w:pPr>
              <w:spacing w:before="120" w:after="120"/>
              <w:jc w:val="center"/>
            </w:pPr>
            <w:r w:rsidRPr="009E2D4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E2D4D" w:rsidP="00173B20">
      <w:pPr>
        <w:jc w:val="right"/>
      </w:pPr>
      <w:r w:rsidRPr="009E2D4D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9E2D4D">
        <w:rPr>
          <w:sz w:val="22"/>
        </w:rPr>
        <w:t>Baum</w:t>
      </w:r>
    </w:p>
    <w:sectPr w:rsidR="00C2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5D0" w:rsidRDefault="005F15D0">
      <w:r>
        <w:separator/>
      </w:r>
    </w:p>
  </w:endnote>
  <w:endnote w:type="continuationSeparator" w:id="0">
    <w:p w:rsidR="005F15D0" w:rsidRDefault="005F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767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A0EA1C" wp14:editId="0F42092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0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0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00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5D0" w:rsidRDefault="005F15D0">
      <w:r>
        <w:separator/>
      </w:r>
    </w:p>
  </w:footnote>
  <w:footnote w:type="continuationSeparator" w:id="0">
    <w:p w:rsidR="005F15D0" w:rsidRDefault="005F1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4D" w:rsidRDefault="009E2D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4D" w:rsidRDefault="009E2D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4D" w:rsidRDefault="009E2D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5D0"/>
    <w:rsid w:val="00007727"/>
    <w:rsid w:val="00017720"/>
    <w:rsid w:val="00035488"/>
    <w:rsid w:val="000D7F25"/>
    <w:rsid w:val="000E00E5"/>
    <w:rsid w:val="001370FB"/>
    <w:rsid w:val="00173B20"/>
    <w:rsid w:val="001C69FF"/>
    <w:rsid w:val="0023318D"/>
    <w:rsid w:val="003D72FD"/>
    <w:rsid w:val="00423179"/>
    <w:rsid w:val="00490DC0"/>
    <w:rsid w:val="00493F8C"/>
    <w:rsid w:val="004C7E9B"/>
    <w:rsid w:val="005F15D0"/>
    <w:rsid w:val="0069085C"/>
    <w:rsid w:val="00843263"/>
    <w:rsid w:val="00861E75"/>
    <w:rsid w:val="009D19BD"/>
    <w:rsid w:val="009E2D4D"/>
    <w:rsid w:val="009F189D"/>
    <w:rsid w:val="00A80738"/>
    <w:rsid w:val="00C236D3"/>
    <w:rsid w:val="00C659E2"/>
    <w:rsid w:val="00CB0802"/>
    <w:rsid w:val="00D7128F"/>
    <w:rsid w:val="00D76701"/>
    <w:rsid w:val="00E101BE"/>
    <w:rsid w:val="00EA3476"/>
    <w:rsid w:val="00EF00F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B602E-0750-4862-A1F9-42A714F6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2020-09-30T09:34:00Z</cp:lastPrinted>
  <dcterms:created xsi:type="dcterms:W3CDTF">2020-09-30T09:28:00Z</dcterms:created>
  <dcterms:modified xsi:type="dcterms:W3CDTF">2020-09-30T09:34:00Z</dcterms:modified>
</cp:coreProperties>
</file>