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D58" w:rsidRDefault="00EE3D58">
      <w:pPr>
        <w:rPr>
          <w:b/>
          <w:bCs/>
          <w:sz w:val="24"/>
        </w:rPr>
      </w:pPr>
      <w:r w:rsidRPr="00A30877">
        <w:rPr>
          <w:b/>
          <w:bCs/>
          <w:sz w:val="24"/>
        </w:rPr>
        <w:t>Gmina Śrem</w:t>
      </w:r>
    </w:p>
    <w:p w:rsidR="00EE3D58" w:rsidRDefault="00EE3D58">
      <w:pPr>
        <w:rPr>
          <w:b/>
          <w:bCs/>
          <w:sz w:val="24"/>
        </w:rPr>
      </w:pPr>
      <w:r w:rsidRPr="00A30877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A30877">
        <w:rPr>
          <w:b/>
          <w:bCs/>
          <w:sz w:val="24"/>
        </w:rPr>
        <w:t>1</w:t>
      </w:r>
    </w:p>
    <w:p w:rsidR="00EE3D58" w:rsidRDefault="00EE3D58" w:rsidP="007E0E14">
      <w:pPr>
        <w:rPr>
          <w:b/>
          <w:bCs/>
          <w:sz w:val="24"/>
        </w:rPr>
      </w:pPr>
      <w:r w:rsidRPr="00A30877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A30877">
        <w:rPr>
          <w:b/>
          <w:bCs/>
          <w:sz w:val="24"/>
        </w:rPr>
        <w:t>Śrem</w:t>
      </w:r>
    </w:p>
    <w:p w:rsidR="00EE3D58" w:rsidRDefault="00EE3D5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E3D58" w:rsidRDefault="00EE3D5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A30877">
        <w:rPr>
          <w:b/>
          <w:bCs/>
          <w:sz w:val="24"/>
        </w:rPr>
        <w:t>BP.271.32.2020.BS/7</w:t>
      </w:r>
      <w:r>
        <w:rPr>
          <w:sz w:val="24"/>
        </w:rPr>
        <w:tab/>
        <w:t xml:space="preserve"> </w:t>
      </w:r>
      <w:r w:rsidRPr="00A30877">
        <w:rPr>
          <w:sz w:val="24"/>
        </w:rPr>
        <w:t>Śrem</w:t>
      </w:r>
      <w:r>
        <w:rPr>
          <w:sz w:val="24"/>
        </w:rPr>
        <w:t xml:space="preserve"> dnia: </w:t>
      </w:r>
      <w:r w:rsidRPr="00A30877">
        <w:rPr>
          <w:sz w:val="24"/>
        </w:rPr>
        <w:t>2020-10-23</w:t>
      </w:r>
    </w:p>
    <w:p w:rsidR="00EE3D58" w:rsidRDefault="00EE3D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E3D58" w:rsidRDefault="00EE3D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E3D58" w:rsidRDefault="00EE3D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E3D58" w:rsidRDefault="00EE3D58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EE3D58" w:rsidRPr="007E0E14" w:rsidRDefault="00EE3D58" w:rsidP="007E0E14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EE3D58" w:rsidRDefault="00EE3D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E3D58" w:rsidRDefault="00EE3D58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EE3D58" w:rsidRDefault="00EE3D58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A30877">
        <w:rPr>
          <w:sz w:val="24"/>
          <w:szCs w:val="24"/>
        </w:rPr>
        <w:t>(</w:t>
      </w:r>
      <w:proofErr w:type="spellStart"/>
      <w:r w:rsidRPr="00A30877">
        <w:rPr>
          <w:sz w:val="24"/>
          <w:szCs w:val="24"/>
        </w:rPr>
        <w:t>t.j</w:t>
      </w:r>
      <w:proofErr w:type="spellEnd"/>
      <w:r w:rsidRPr="00A3087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A3087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EE3D58" w:rsidRDefault="00EE3D58">
      <w:pPr>
        <w:spacing w:line="360" w:lineRule="auto"/>
        <w:jc w:val="both"/>
        <w:rPr>
          <w:sz w:val="24"/>
        </w:rPr>
      </w:pPr>
      <w:r w:rsidRPr="00A30877">
        <w:rPr>
          <w:b/>
          <w:sz w:val="24"/>
        </w:rPr>
        <w:t>Remont lokalu mieszkalnego przy ul. Farnej 2/9 w Śremie</w:t>
      </w:r>
      <w:r>
        <w:rPr>
          <w:sz w:val="24"/>
        </w:rPr>
        <w:t>,</w:t>
      </w:r>
    </w:p>
    <w:p w:rsidR="00EE3D58" w:rsidRDefault="00EE3D5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A30877">
        <w:rPr>
          <w:sz w:val="24"/>
        </w:rPr>
        <w:t>cena przewyższa przeznaczoną kwotę</w:t>
      </w:r>
      <w:r>
        <w:rPr>
          <w:sz w:val="24"/>
        </w:rPr>
        <w:t>.</w:t>
      </w:r>
    </w:p>
    <w:p w:rsidR="00EE3D58" w:rsidRDefault="00EE3D58" w:rsidP="007E0E14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E0E14" w:rsidRPr="007E0E14" w:rsidRDefault="007E0E14" w:rsidP="007E0E14"/>
    <w:p w:rsidR="00EE3D58" w:rsidRPr="007E0E14" w:rsidRDefault="00EE3D58" w:rsidP="007E0E14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E3D58" w:rsidRDefault="00EE3D58">
      <w:pPr>
        <w:spacing w:line="360" w:lineRule="auto"/>
        <w:jc w:val="both"/>
        <w:rPr>
          <w:sz w:val="24"/>
        </w:rPr>
      </w:pPr>
      <w:r w:rsidRPr="00A30877">
        <w:rPr>
          <w:sz w:val="24"/>
        </w:rPr>
        <w:t xml:space="preserve">Kwota jaką Zamawiający zamierzał przeznaczyć na sfinansowanie zamówienia wynosi 42 809,69 zł. </w:t>
      </w:r>
      <w:r>
        <w:rPr>
          <w:sz w:val="24"/>
        </w:rPr>
        <w:t>Najtańsza oferta złożona w postępowaniu</w:t>
      </w:r>
      <w:r w:rsidRPr="00A30877">
        <w:rPr>
          <w:sz w:val="24"/>
        </w:rPr>
        <w:t>, która nie podlega odrzuceniu została wyceniona na kwotę 48 384,00 zł. Zamawiający podjął decyzje o nie zwiększaniu kwoty jaką zamierzał przeznac</w:t>
      </w:r>
      <w:r w:rsidR="007E0E14">
        <w:rPr>
          <w:sz w:val="24"/>
        </w:rPr>
        <w:t xml:space="preserve">zyć na sfinansowanie zamówienia, </w:t>
      </w:r>
      <w:r w:rsidR="007E0E14" w:rsidRPr="00E57744">
        <w:rPr>
          <w:sz w:val="24"/>
        </w:rPr>
        <w:t>w związku z tym konieczne jest unieważnienie postępowania</w:t>
      </w:r>
    </w:p>
    <w:p w:rsidR="00EE3D58" w:rsidRDefault="00EE3D58">
      <w:pPr>
        <w:spacing w:line="360" w:lineRule="auto"/>
        <w:jc w:val="both"/>
        <w:rPr>
          <w:sz w:val="24"/>
        </w:rPr>
      </w:pPr>
    </w:p>
    <w:p w:rsidR="00EE3D58" w:rsidRDefault="00EE3D5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EE3D58" w:rsidRDefault="00EE3D58">
      <w:pPr>
        <w:spacing w:line="360" w:lineRule="auto"/>
        <w:jc w:val="right"/>
        <w:rPr>
          <w:sz w:val="24"/>
        </w:rPr>
      </w:pPr>
    </w:p>
    <w:p w:rsidR="00EE3D58" w:rsidRDefault="00EE3D58">
      <w:pPr>
        <w:spacing w:line="360" w:lineRule="auto"/>
        <w:jc w:val="right"/>
        <w:rPr>
          <w:sz w:val="24"/>
        </w:rPr>
        <w:sectPr w:rsidR="00EE3D58" w:rsidSect="00EE3D5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A30877">
        <w:rPr>
          <w:sz w:val="24"/>
        </w:rPr>
        <w:t xml:space="preserve">  Sławomir</w:t>
      </w:r>
      <w:r>
        <w:rPr>
          <w:sz w:val="24"/>
        </w:rPr>
        <w:t xml:space="preserve"> </w:t>
      </w:r>
      <w:r w:rsidRPr="00A30877">
        <w:rPr>
          <w:sz w:val="24"/>
        </w:rPr>
        <w:t>Baum</w:t>
      </w:r>
    </w:p>
    <w:p w:rsidR="00EE3D58" w:rsidRDefault="00EE3D58" w:rsidP="007E0E14">
      <w:pPr>
        <w:spacing w:line="360" w:lineRule="auto"/>
        <w:rPr>
          <w:i/>
          <w:sz w:val="24"/>
        </w:rPr>
      </w:pPr>
      <w:bookmarkStart w:id="0" w:name="_GoBack"/>
      <w:bookmarkEnd w:id="0"/>
    </w:p>
    <w:sectPr w:rsidR="00EE3D58" w:rsidSect="00EE3D5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58" w:rsidRDefault="00EE3D58">
      <w:r>
        <w:separator/>
      </w:r>
    </w:p>
  </w:endnote>
  <w:endnote w:type="continuationSeparator" w:id="0">
    <w:p w:rsidR="00EE3D58" w:rsidRDefault="00EE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58" w:rsidRDefault="00EE3D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E3D58" w:rsidRDefault="00EE3D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58" w:rsidRDefault="007219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6QW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7y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sF6QW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EE3D58" w:rsidRDefault="00EE3D5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58" w:rsidRDefault="00EE3D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E3D58" w:rsidRDefault="00EE3D58">
    <w:pPr>
      <w:pStyle w:val="Stopka"/>
      <w:tabs>
        <w:tab w:val="clear" w:pos="4536"/>
      </w:tabs>
      <w:jc w:val="center"/>
    </w:pPr>
  </w:p>
  <w:p w:rsidR="00EE3D58" w:rsidRDefault="00EE3D58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00A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219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00A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58" w:rsidRDefault="00EE3D58">
      <w:r>
        <w:separator/>
      </w:r>
    </w:p>
  </w:footnote>
  <w:footnote w:type="continuationSeparator" w:id="0">
    <w:p w:rsidR="00EE3D58" w:rsidRDefault="00EE3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58" w:rsidRDefault="00EE3D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58" w:rsidRDefault="00EE3D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58" w:rsidRDefault="00EE3D5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877" w:rsidRDefault="00A3087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877" w:rsidRDefault="00A3087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877" w:rsidRDefault="00A308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230"/>
    <w:rsid w:val="00020DF5"/>
    <w:rsid w:val="000345C2"/>
    <w:rsid w:val="00047A30"/>
    <w:rsid w:val="00147BFD"/>
    <w:rsid w:val="001B1480"/>
    <w:rsid w:val="001D5EF3"/>
    <w:rsid w:val="00232230"/>
    <w:rsid w:val="002D47D4"/>
    <w:rsid w:val="00372CE9"/>
    <w:rsid w:val="003F0CBE"/>
    <w:rsid w:val="00420F05"/>
    <w:rsid w:val="005644C6"/>
    <w:rsid w:val="006B7A32"/>
    <w:rsid w:val="006E6C0F"/>
    <w:rsid w:val="0072199E"/>
    <w:rsid w:val="007A2D48"/>
    <w:rsid w:val="007E0E14"/>
    <w:rsid w:val="009553F8"/>
    <w:rsid w:val="00A30877"/>
    <w:rsid w:val="00A86662"/>
    <w:rsid w:val="00AF7988"/>
    <w:rsid w:val="00B1578C"/>
    <w:rsid w:val="00BA77A9"/>
    <w:rsid w:val="00BF7AFB"/>
    <w:rsid w:val="00CC422D"/>
    <w:rsid w:val="00CE52C3"/>
    <w:rsid w:val="00DB00AF"/>
    <w:rsid w:val="00EB304B"/>
    <w:rsid w:val="00EE3D58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2020-10-23T07:33:00Z</cp:lastPrinted>
  <dcterms:created xsi:type="dcterms:W3CDTF">2020-10-23T09:45:00Z</dcterms:created>
  <dcterms:modified xsi:type="dcterms:W3CDTF">2020-10-23T09:46:00Z</dcterms:modified>
</cp:coreProperties>
</file>