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F079B" w:rsidRDefault="00DE415E" w:rsidP="006A5DF1">
      <w:pPr>
        <w:spacing w:after="240"/>
        <w:jc w:val="right"/>
        <w:rPr>
          <w:sz w:val="22"/>
          <w:szCs w:val="22"/>
        </w:rPr>
      </w:pPr>
      <w:r w:rsidRPr="00DE415E">
        <w:rPr>
          <w:sz w:val="22"/>
          <w:szCs w:val="22"/>
        </w:rPr>
        <w:t>Śrem</w:t>
      </w:r>
      <w:r w:rsidR="006A5DF1" w:rsidRPr="00D91931">
        <w:rPr>
          <w:sz w:val="22"/>
          <w:szCs w:val="22"/>
        </w:rPr>
        <w:t xml:space="preserve"> dnia: </w:t>
      </w:r>
      <w:r w:rsidRPr="00DE415E">
        <w:rPr>
          <w:sz w:val="22"/>
          <w:szCs w:val="22"/>
        </w:rPr>
        <w:t>2020-10-26</w:t>
      </w:r>
    </w:p>
    <w:p w:rsidR="006A5DF1" w:rsidRPr="00D91931" w:rsidRDefault="00DE415E" w:rsidP="006A5DF1">
      <w:pPr>
        <w:rPr>
          <w:b/>
          <w:bCs/>
          <w:sz w:val="22"/>
          <w:szCs w:val="22"/>
        </w:rPr>
      </w:pPr>
      <w:r w:rsidRPr="00DE415E">
        <w:rPr>
          <w:b/>
          <w:bCs/>
          <w:sz w:val="22"/>
          <w:szCs w:val="22"/>
        </w:rPr>
        <w:t>Gmina Śrem</w:t>
      </w:r>
    </w:p>
    <w:p w:rsidR="006A5DF1" w:rsidRPr="00BD5546" w:rsidRDefault="00DE415E" w:rsidP="006A5DF1">
      <w:pPr>
        <w:rPr>
          <w:sz w:val="22"/>
          <w:szCs w:val="22"/>
        </w:rPr>
      </w:pPr>
      <w:r w:rsidRPr="00DE415E">
        <w:rPr>
          <w:sz w:val="22"/>
          <w:szCs w:val="22"/>
        </w:rPr>
        <w:t>Plac 20 Października</w:t>
      </w:r>
      <w:r w:rsidR="006A5DF1" w:rsidRPr="00BD5546">
        <w:rPr>
          <w:sz w:val="22"/>
          <w:szCs w:val="22"/>
        </w:rPr>
        <w:t xml:space="preserve"> </w:t>
      </w:r>
      <w:r w:rsidRPr="00DE415E">
        <w:rPr>
          <w:sz w:val="22"/>
          <w:szCs w:val="22"/>
        </w:rPr>
        <w:t>1</w:t>
      </w:r>
    </w:p>
    <w:p w:rsidR="006A5DF1" w:rsidRPr="00D91931" w:rsidRDefault="00DE415E" w:rsidP="00200AC7">
      <w:pPr>
        <w:rPr>
          <w:sz w:val="22"/>
          <w:szCs w:val="22"/>
        </w:rPr>
      </w:pPr>
      <w:r w:rsidRPr="00DE415E">
        <w:rPr>
          <w:sz w:val="22"/>
          <w:szCs w:val="22"/>
        </w:rPr>
        <w:t>63-100</w:t>
      </w:r>
      <w:r w:rsidR="006A5DF1" w:rsidRPr="00BD5546">
        <w:rPr>
          <w:sz w:val="22"/>
          <w:szCs w:val="22"/>
        </w:rPr>
        <w:t xml:space="preserve"> </w:t>
      </w:r>
      <w:r w:rsidRPr="00DE415E">
        <w:rPr>
          <w:sz w:val="22"/>
          <w:szCs w:val="22"/>
        </w:rPr>
        <w:t>Śrem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342F1">
        <w:rPr>
          <w:sz w:val="22"/>
          <w:szCs w:val="22"/>
        </w:rPr>
        <w:t>Pismo:</w:t>
      </w:r>
      <w:r w:rsidRPr="001342F1">
        <w:rPr>
          <w:b/>
          <w:bCs/>
          <w:sz w:val="22"/>
          <w:szCs w:val="22"/>
        </w:rPr>
        <w:t xml:space="preserve"> </w:t>
      </w:r>
      <w:r w:rsidR="001342F1" w:rsidRPr="001342F1">
        <w:rPr>
          <w:bCs/>
          <w:sz w:val="22"/>
          <w:szCs w:val="22"/>
        </w:rPr>
        <w:t>BP.271.34.2020.BS</w:t>
      </w:r>
      <w:r w:rsidRPr="00D91931">
        <w:rPr>
          <w:sz w:val="22"/>
          <w:szCs w:val="22"/>
        </w:rPr>
        <w:tab/>
        <w:t xml:space="preserve"> 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1342F1" w:rsidRDefault="001342F1" w:rsidP="001342F1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1342F1" w:rsidRDefault="001342F1" w:rsidP="001342F1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Ogłoszenia</w:t>
      </w:r>
    </w:p>
    <w:p w:rsidR="001342F1" w:rsidRPr="00200AC7" w:rsidRDefault="001342F1" w:rsidP="001342F1">
      <w:pPr>
        <w:spacing w:before="120" w:after="120" w:line="360" w:lineRule="auto"/>
        <w:ind w:left="284"/>
        <w:jc w:val="both"/>
        <w:rPr>
          <w:i/>
          <w:sz w:val="22"/>
          <w:szCs w:val="22"/>
        </w:rPr>
      </w:pPr>
      <w:r w:rsidRPr="00200AC7">
        <w:rPr>
          <w:i/>
          <w:sz w:val="22"/>
          <w:szCs w:val="22"/>
        </w:rPr>
        <w:t>Szanowni Państwo,</w:t>
      </w:r>
    </w:p>
    <w:p w:rsidR="001342F1" w:rsidRPr="00200AC7" w:rsidRDefault="001342F1" w:rsidP="001342F1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200AC7">
        <w:rPr>
          <w:sz w:val="22"/>
          <w:szCs w:val="22"/>
        </w:rPr>
        <w:t>Uprzejmie i</w:t>
      </w:r>
      <w:r w:rsidR="00200AC7">
        <w:rPr>
          <w:sz w:val="22"/>
          <w:szCs w:val="22"/>
        </w:rPr>
        <w:t>nformujemy, iż w dniu 2020</w:t>
      </w:r>
      <w:r w:rsidR="000809DC" w:rsidRPr="00200AC7">
        <w:rPr>
          <w:sz w:val="22"/>
          <w:szCs w:val="22"/>
        </w:rPr>
        <w:t>-10-23</w:t>
      </w:r>
      <w:r w:rsidRPr="00200AC7">
        <w:rPr>
          <w:sz w:val="22"/>
          <w:szCs w:val="22"/>
        </w:rPr>
        <w:t xml:space="preserve"> do Zamawiającego wpłynęła prośba o wyjaśnienie zapisu Ogłoszenia, w postępowaniu prowadzonym na podstawie przepisów ustawy z dnia 29 stycznia 2004 roku Prawo Zamówień Publicznych (t.j. Dz.U. z 2019 r. poz. 1843) w trybie </w:t>
      </w:r>
      <w:r w:rsidRPr="00200AC7">
        <w:rPr>
          <w:b/>
          <w:sz w:val="22"/>
          <w:szCs w:val="22"/>
        </w:rPr>
        <w:t xml:space="preserve">art. 138o </w:t>
      </w:r>
      <w:r w:rsidRPr="00200AC7">
        <w:rPr>
          <w:sz w:val="22"/>
          <w:szCs w:val="22"/>
        </w:rPr>
        <w:t>ustawy z dnia 29 stycznia 2004 roku Prawo zamówień publicznych (t.j. Dz. U. z  2019 r. poz. 1843), na:</w:t>
      </w:r>
    </w:p>
    <w:p w:rsidR="001342F1" w:rsidRPr="00200AC7" w:rsidRDefault="001342F1" w:rsidP="006A23D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200AC7">
        <w:rPr>
          <w:b/>
          <w:sz w:val="22"/>
          <w:szCs w:val="22"/>
        </w:rPr>
        <w:t>Świadczenie usług pocztowych w obrocie krajowym i zagranicznym w zakresie przyjmowania, przemieszczania i doręczania przesyłek pocztowych i ewentualnych zwrotów (przesyłki listowe i paczki pocztowe) dla Urzędu Miejskiego w Śremie</w:t>
      </w:r>
      <w:r w:rsidRPr="00200AC7">
        <w:rPr>
          <w:sz w:val="22"/>
          <w:szCs w:val="22"/>
        </w:rPr>
        <w:t>,</w:t>
      </w:r>
    </w:p>
    <w:p w:rsidR="001342F1" w:rsidRPr="00200AC7" w:rsidRDefault="001342F1" w:rsidP="001342F1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200AC7">
        <w:rPr>
          <w:sz w:val="22"/>
          <w:szCs w:val="22"/>
        </w:rPr>
        <w:t>Treść wspomnianej prośby jest następująca 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E415E" w:rsidRPr="006A5DF1" w:rsidTr="007F1C9E">
        <w:tc>
          <w:tcPr>
            <w:tcW w:w="9356" w:type="dxa"/>
            <w:shd w:val="clear" w:color="auto" w:fill="auto"/>
          </w:tcPr>
          <w:p w:rsidR="00DE415E" w:rsidRPr="006A5DF1" w:rsidRDefault="00DE415E" w:rsidP="007F1C9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E415E">
              <w:rPr>
                <w:b/>
                <w:bCs/>
                <w:sz w:val="22"/>
                <w:szCs w:val="22"/>
              </w:rPr>
              <w:t>1</w:t>
            </w:r>
          </w:p>
          <w:p w:rsidR="00DE415E" w:rsidRDefault="00DE415E" w:rsidP="00200AC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E415E">
              <w:rPr>
                <w:sz w:val="22"/>
                <w:szCs w:val="22"/>
              </w:rPr>
              <w:t xml:space="preserve">Wykonawca zwraca się z pytaniem, czy Zamawiający dopuszcza zmiany cen jednostkowych w trakcie obowiązywania umowy, w przypadku zmiany cennika Usług Powszechnych w trybie przewidzianym w Ustawie Prawo Pocztowe i zatwierdzonej przez Prezesa UKE? </w:t>
            </w:r>
          </w:p>
          <w:p w:rsidR="006D5EC3" w:rsidRDefault="006D5EC3" w:rsidP="000809DC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6D5EC3">
              <w:rPr>
                <w:b/>
                <w:sz w:val="22"/>
                <w:szCs w:val="22"/>
              </w:rPr>
              <w:t>Odpowiedz: Zamawiający nie dopuszcza zmiany cen jednostkowych w trakcie obowiązywania umowy.</w:t>
            </w:r>
          </w:p>
          <w:p w:rsidR="00200AC7" w:rsidRPr="006D5EC3" w:rsidRDefault="00200AC7" w:rsidP="000809DC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1342F1" w:rsidRPr="001342F1" w:rsidRDefault="001342F1" w:rsidP="001342F1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1342F1">
              <w:rPr>
                <w:b/>
                <w:sz w:val="22"/>
                <w:szCs w:val="22"/>
              </w:rPr>
              <w:t xml:space="preserve">Pytanie nr 2 </w:t>
            </w:r>
          </w:p>
          <w:p w:rsidR="00200AC7" w:rsidRDefault="00DE415E" w:rsidP="00200AC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E415E">
              <w:rPr>
                <w:sz w:val="22"/>
                <w:szCs w:val="22"/>
              </w:rPr>
              <w:t>W opisie przedmiotu zamówienia w pkt. 14 Zamawiający wskazuje, iż "W przypadku wysyłki przez Zamawiającego przesyłek lub usług nieujętych w formularzu cenowym - Wykonawca zagwarantuje stałość cen wynikających z obowiązującego w 2020 roku cennika usług powszechnych w obrocie krajowym i zagranicznym Poczty Polskiej S.A. oraz cennika usług niepowszechnych obowiązującego w 2020 roku"</w:t>
            </w:r>
          </w:p>
          <w:p w:rsidR="00DE415E" w:rsidRPr="00DE415E" w:rsidRDefault="00DE415E" w:rsidP="00200AC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E415E">
              <w:rPr>
                <w:sz w:val="22"/>
                <w:szCs w:val="22"/>
              </w:rPr>
              <w:t>Wykonawca wnioskuje o zmianę zapisów na:</w:t>
            </w:r>
          </w:p>
          <w:p w:rsidR="000809DC" w:rsidRDefault="00DE415E" w:rsidP="000809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E415E">
              <w:rPr>
                <w:sz w:val="22"/>
                <w:szCs w:val="22"/>
              </w:rPr>
              <w:t xml:space="preserve">Niewyszczególnione przez Zamawiającego w formularzu cenowym rodzaje przesyłek będą </w:t>
            </w:r>
            <w:r w:rsidR="006D5EC3">
              <w:rPr>
                <w:sz w:val="22"/>
                <w:szCs w:val="22"/>
              </w:rPr>
              <w:t xml:space="preserve">          </w:t>
            </w:r>
            <w:r w:rsidR="00200AC7">
              <w:rPr>
                <w:sz w:val="22"/>
                <w:szCs w:val="22"/>
              </w:rPr>
              <w:t xml:space="preserve">   </w:t>
            </w:r>
            <w:r w:rsidRPr="00DE415E">
              <w:rPr>
                <w:sz w:val="22"/>
                <w:szCs w:val="22"/>
              </w:rPr>
              <w:t>wyceniane dodatkowo, zgodnie z cennikiem Wykonawcy obowiązującym w dniu nadania.</w:t>
            </w:r>
          </w:p>
          <w:p w:rsidR="006D5EC3" w:rsidRPr="000809DC" w:rsidRDefault="006D5EC3" w:rsidP="000809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5EC3">
              <w:rPr>
                <w:b/>
                <w:sz w:val="22"/>
                <w:szCs w:val="22"/>
              </w:rPr>
              <w:t>Odpowiedz: Zamawiający nie wyraża zgody na zmianę zapisu.</w:t>
            </w:r>
          </w:p>
          <w:p w:rsidR="00DE415E" w:rsidRPr="006A5DF1" w:rsidRDefault="00DE415E" w:rsidP="006D5EC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E415E">
              <w:rPr>
                <w:sz w:val="22"/>
                <w:szCs w:val="22"/>
              </w:rPr>
              <w:t xml:space="preserve"> </w:t>
            </w:r>
          </w:p>
        </w:tc>
        <w:bookmarkStart w:id="0" w:name="_GoBack"/>
        <w:bookmarkEnd w:id="0"/>
      </w:tr>
    </w:tbl>
    <w:p w:rsidR="00836D64" w:rsidRDefault="006D4AB3" w:rsidP="00836D64">
      <w:pPr>
        <w:pStyle w:val="Tekstpodstawowy"/>
        <w:spacing w:before="120" w:after="480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1342F1" w:rsidP="00836D64">
      <w:pPr>
        <w:pStyle w:val="Tekstpodstawowy"/>
        <w:spacing w:before="120" w:after="48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Sławomir Baum 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7D1" w:rsidRDefault="00E837D1">
      <w:r>
        <w:separator/>
      </w:r>
    </w:p>
  </w:endnote>
  <w:endnote w:type="continuationSeparator" w:id="0">
    <w:p w:rsidR="00E837D1" w:rsidRDefault="00E83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C18C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36D6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7D1" w:rsidRDefault="00E837D1">
      <w:r>
        <w:separator/>
      </w:r>
    </w:p>
  </w:footnote>
  <w:footnote w:type="continuationSeparator" w:id="0">
    <w:p w:rsidR="00E837D1" w:rsidRDefault="00E837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15E" w:rsidRDefault="00DE41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15E" w:rsidRDefault="00DE41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15E" w:rsidRDefault="00DE41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C09550A"/>
    <w:multiLevelType w:val="hybridMultilevel"/>
    <w:tmpl w:val="59DE2FA0"/>
    <w:lvl w:ilvl="0" w:tplc="AE02FFF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7D1"/>
    <w:rsid w:val="00031374"/>
    <w:rsid w:val="000809DC"/>
    <w:rsid w:val="000A1097"/>
    <w:rsid w:val="000E2A8F"/>
    <w:rsid w:val="0012774F"/>
    <w:rsid w:val="001342F1"/>
    <w:rsid w:val="00144B7A"/>
    <w:rsid w:val="00180C6E"/>
    <w:rsid w:val="001C18C8"/>
    <w:rsid w:val="00200AC7"/>
    <w:rsid w:val="004848F3"/>
    <w:rsid w:val="004A75F2"/>
    <w:rsid w:val="005144A9"/>
    <w:rsid w:val="00520165"/>
    <w:rsid w:val="005B1B08"/>
    <w:rsid w:val="00632C3C"/>
    <w:rsid w:val="00662BDB"/>
    <w:rsid w:val="006A23D3"/>
    <w:rsid w:val="006A5DF1"/>
    <w:rsid w:val="006B7198"/>
    <w:rsid w:val="006D4AB3"/>
    <w:rsid w:val="006D5EC3"/>
    <w:rsid w:val="006F3B81"/>
    <w:rsid w:val="007D7198"/>
    <w:rsid w:val="00836D64"/>
    <w:rsid w:val="008632AB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E415E"/>
    <w:rsid w:val="00DF32E8"/>
    <w:rsid w:val="00E21B49"/>
    <w:rsid w:val="00E2789F"/>
    <w:rsid w:val="00E72428"/>
    <w:rsid w:val="00E837D1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1342F1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1342F1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1342F1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1342F1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262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4</cp:revision>
  <cp:lastPrinted>2020-10-26T10:33:00Z</cp:lastPrinted>
  <dcterms:created xsi:type="dcterms:W3CDTF">2020-10-26T10:27:00Z</dcterms:created>
  <dcterms:modified xsi:type="dcterms:W3CDTF">2020-10-26T10:33:00Z</dcterms:modified>
</cp:coreProperties>
</file>