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71EA9" w14:textId="77777777" w:rsidR="00C86570" w:rsidRPr="00FF0771" w:rsidRDefault="00C86570" w:rsidP="00FF0771">
      <w:pPr>
        <w:jc w:val="right"/>
        <w:rPr>
          <w:rFonts w:ascii="Century Gothic" w:hAnsi="Century Gothic"/>
        </w:rPr>
      </w:pPr>
      <w:r w:rsidRPr="00C86570">
        <w:rPr>
          <w:rFonts w:ascii="Century Gothic" w:hAnsi="Century Gothic"/>
        </w:rPr>
        <w:t xml:space="preserve">Śrem, </w:t>
      </w:r>
      <w:sdt>
        <w:sdtPr>
          <w:rPr>
            <w:rFonts w:ascii="Century Gothic" w:hAnsi="Century Gothic"/>
          </w:rPr>
          <w:id w:val="1090121960"/>
          <w:placeholder>
            <w:docPart w:val="789F9AF87B1949D8B657FB098BBD0334"/>
          </w:placeholder>
          <w:date w:fullDate="2021-06-30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33338">
            <w:rPr>
              <w:rFonts w:ascii="Century Gothic" w:hAnsi="Century Gothic"/>
            </w:rPr>
            <w:t>30 czerwca 2021</w:t>
          </w:r>
        </w:sdtContent>
      </w:sdt>
    </w:p>
    <w:p w14:paraId="3E7FF20A" w14:textId="77777777" w:rsidR="00A0670C" w:rsidRPr="00301936" w:rsidRDefault="006669C9" w:rsidP="004F17A1">
      <w:pPr>
        <w:rPr>
          <w:rFonts w:ascii="Century Gothic" w:hAnsi="Century Gothic"/>
          <w:b/>
        </w:rPr>
      </w:pPr>
      <w:r w:rsidRPr="00C86570">
        <w:rPr>
          <w:rFonts w:ascii="Century Gothic" w:hAnsi="Century Gothic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6EEA7CDE" wp14:editId="34C534AE">
                <wp:simplePos x="0" y="0"/>
                <wp:positionH relativeFrom="margin">
                  <wp:posOffset>3367405</wp:posOffset>
                </wp:positionH>
                <wp:positionV relativeFrom="page">
                  <wp:posOffset>3076575</wp:posOffset>
                </wp:positionV>
                <wp:extent cx="2781300" cy="62865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FA4E7A" w14:textId="77777777" w:rsidR="00A0670C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14:paraId="36A18619" w14:textId="77777777" w:rsidR="00301936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14:paraId="6DA23696" w14:textId="77777777" w:rsidR="00A0670C" w:rsidRPr="00301936" w:rsidRDefault="00A0670C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14:paraId="0314F99A" w14:textId="77777777"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E345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65.15pt;margin-top:242.25pt;width:219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" o:allowoverlap="f" filled="f" stroked="f" strokeweight=".5pt">
                <v:textbox inset="0,0,0,0">
                  <w:txbxContent>
                    <w:p w:rsidR="00A0670C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:rsidR="00301936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:rsidR="00A0670C" w:rsidRPr="00301936" w:rsidRDefault="00A0670C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531F19">
        <w:rPr>
          <w:rFonts w:ascii="Century Gothic" w:hAnsi="Century Gothic"/>
          <w:b/>
        </w:rPr>
        <w:t>RS-04</w:t>
      </w:r>
      <w:r w:rsidR="004F17A1">
        <w:rPr>
          <w:rFonts w:ascii="Century Gothic" w:hAnsi="Century Gothic"/>
          <w:b/>
        </w:rPr>
        <w:t>/202</w:t>
      </w:r>
      <w:r w:rsidR="006F6DC2" w:rsidRPr="0079676F">
        <w:rPr>
          <w:rFonts w:ascii="Century Gothic" w:hAnsi="Century Gothic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0C82BD92" wp14:editId="0EAF5306">
                <wp:simplePos x="0" y="0"/>
                <wp:positionH relativeFrom="margin">
                  <wp:posOffset>-42545</wp:posOffset>
                </wp:positionH>
                <wp:positionV relativeFrom="page">
                  <wp:posOffset>2486025</wp:posOffset>
                </wp:positionV>
                <wp:extent cx="3105150" cy="714375"/>
                <wp:effectExtent l="0" t="0" r="0" b="9525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983" w:type="pct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273"/>
                              <w:gridCol w:w="605"/>
                            </w:tblGrid>
                            <w:tr w:rsidR="00301936" w:rsidRPr="00C86570" w14:paraId="05726C30" w14:textId="77777777" w:rsidTr="00FF0771">
                              <w:tc>
                                <w:tcPr>
                                  <w:tcW w:w="4380" w:type="pct"/>
                                </w:tcPr>
                                <w:p w14:paraId="7748B201" w14:textId="77777777" w:rsidR="00301936" w:rsidRPr="00C86570" w:rsidRDefault="006F6DC2" w:rsidP="006F6DC2">
                                  <w:pPr>
                                    <w:pStyle w:val="nagwek0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  <w:t>Krzysztof Lewandowski</w:t>
                                  </w:r>
                                  <w:r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  <w:br/>
                                    <w:t>Przewodniczący Rady Sportu w Śremie</w:t>
                                  </w:r>
                                </w:p>
                              </w:tc>
                              <w:tc>
                                <w:tcPr>
                                  <w:tcW w:w="620" w:type="pct"/>
                                </w:tcPr>
                                <w:p w14:paraId="3AE1D9EF" w14:textId="77777777" w:rsidR="00301936" w:rsidRPr="00C86570" w:rsidRDefault="00301936">
                                  <w:pPr>
                                    <w:pStyle w:val="nagwek0"/>
                                    <w:jc w:val="right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AD100F" w14:textId="77777777" w:rsidR="00301936" w:rsidRPr="00C86570" w:rsidRDefault="00301936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82BD9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7" type="#_x0000_t202" style="position:absolute;margin-left:-3.35pt;margin-top:195.75pt;width:244.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" o:allowoverlap="f" filled="f" stroked="f" strokeweight=".5pt">
                <v:textbox inset="0,0,0,0">
                  <w:txbxContent>
                    <w:tbl>
                      <w:tblPr>
                        <w:tblW w:w="4983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273"/>
                        <w:gridCol w:w="605"/>
                      </w:tblGrid>
                      <w:tr w:rsidR="00301936" w:rsidRPr="00C86570" w14:paraId="05726C30" w14:textId="77777777" w:rsidTr="00FF0771">
                        <w:tc>
                          <w:tcPr>
                            <w:tcW w:w="4380" w:type="pct"/>
                          </w:tcPr>
                          <w:p w14:paraId="7748B201" w14:textId="77777777" w:rsidR="00301936" w:rsidRPr="00C86570" w:rsidRDefault="006F6DC2" w:rsidP="006F6DC2">
                            <w:pPr>
                              <w:pStyle w:val="nagwek0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  <w:t>Krzysztof Lewandowski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  <w:br/>
                              <w:t>Przewodniczący Rady Sportu w Śremie</w:t>
                            </w:r>
                          </w:p>
                        </w:tc>
                        <w:tc>
                          <w:tcPr>
                            <w:tcW w:w="620" w:type="pct"/>
                          </w:tcPr>
                          <w:p w14:paraId="3AE1D9EF" w14:textId="77777777" w:rsidR="00301936" w:rsidRPr="00C86570" w:rsidRDefault="00301936">
                            <w:pPr>
                              <w:pStyle w:val="nagwek0"/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14:paraId="11AD100F" w14:textId="77777777" w:rsidR="00301936" w:rsidRPr="00C86570" w:rsidRDefault="00301936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>
        <w:rPr>
          <w:rFonts w:ascii="Century Gothic" w:hAnsi="Century Gothic"/>
          <w:b/>
        </w:rPr>
        <w:t>1</w:t>
      </w:r>
    </w:p>
    <w:p w14:paraId="4D754FC2" w14:textId="77777777" w:rsidR="006669C9" w:rsidRDefault="006669C9" w:rsidP="00301936">
      <w:pPr>
        <w:spacing w:after="0"/>
        <w:rPr>
          <w:rFonts w:ascii="Century Gothic" w:hAnsi="Century Gothic"/>
        </w:rPr>
      </w:pPr>
    </w:p>
    <w:p w14:paraId="2881B56C" w14:textId="77777777" w:rsidR="00301936" w:rsidRPr="006669C9" w:rsidRDefault="004F06CF" w:rsidP="00301936">
      <w:pPr>
        <w:spacing w:after="0"/>
        <w:rPr>
          <w:rFonts w:ascii="Century Gothic" w:hAnsi="Century Gothic"/>
          <w:color w:val="595959" w:themeColor="text1" w:themeTint="A6"/>
        </w:rPr>
      </w:pPr>
      <w:r>
        <w:rPr>
          <w:rFonts w:ascii="Century Gothic" w:hAnsi="Century Gothic"/>
        </w:rPr>
        <w:br/>
      </w:r>
    </w:p>
    <w:p w14:paraId="1319B1F3" w14:textId="77777777" w:rsidR="00487256" w:rsidRDefault="00487256" w:rsidP="00A82AEB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14:paraId="5BCC7637" w14:textId="77777777" w:rsidR="00487256" w:rsidRPr="00487256" w:rsidRDefault="00487256" w:rsidP="00487256">
      <w:pPr>
        <w:spacing w:after="0"/>
        <w:rPr>
          <w:rFonts w:ascii="Century Gothic" w:hAnsi="Century Gothic"/>
          <w:b/>
          <w:bCs/>
          <w:color w:val="595959" w:themeColor="text1" w:themeTint="A6"/>
        </w:rPr>
      </w:pPr>
      <w:r w:rsidRPr="00487256">
        <w:rPr>
          <w:rFonts w:ascii="Century Gothic" w:hAnsi="Century Gothic"/>
          <w:b/>
          <w:bCs/>
          <w:color w:val="595959" w:themeColor="text1" w:themeTint="A6"/>
        </w:rPr>
        <w:t>Proto</w:t>
      </w:r>
      <w:r>
        <w:rPr>
          <w:rFonts w:ascii="Century Gothic" w:hAnsi="Century Gothic"/>
          <w:b/>
          <w:bCs/>
          <w:color w:val="595959" w:themeColor="text1" w:themeTint="A6"/>
        </w:rPr>
        <w:t xml:space="preserve">kół z posiedzenia Rady Sportu </w:t>
      </w:r>
      <w:r w:rsidR="00531F19">
        <w:rPr>
          <w:rFonts w:ascii="Century Gothic" w:hAnsi="Century Gothic"/>
          <w:b/>
          <w:bCs/>
          <w:color w:val="595959" w:themeColor="text1" w:themeTint="A6"/>
        </w:rPr>
        <w:t>04</w:t>
      </w:r>
      <w:r w:rsidRPr="00487256">
        <w:rPr>
          <w:rFonts w:ascii="Century Gothic" w:hAnsi="Century Gothic"/>
          <w:b/>
          <w:bCs/>
          <w:color w:val="595959" w:themeColor="text1" w:themeTint="A6"/>
        </w:rPr>
        <w:t>/2021.</w:t>
      </w:r>
    </w:p>
    <w:p w14:paraId="4DE00BFF" w14:textId="77777777" w:rsidR="00487256" w:rsidRPr="00487256" w:rsidRDefault="00487256" w:rsidP="00487256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14:paraId="273924AF" w14:textId="77777777" w:rsidR="00531F19" w:rsidRPr="00531F19" w:rsidRDefault="00531F19" w:rsidP="00531F19">
      <w:pPr>
        <w:spacing w:after="0"/>
        <w:rPr>
          <w:rFonts w:ascii="Century Gothic" w:hAnsi="Century Gothic"/>
          <w:b/>
          <w:color w:val="595959" w:themeColor="text1" w:themeTint="A6"/>
        </w:rPr>
      </w:pPr>
      <w:r>
        <w:rPr>
          <w:rFonts w:ascii="Century Gothic" w:hAnsi="Century Gothic"/>
          <w:b/>
          <w:color w:val="595959" w:themeColor="text1" w:themeTint="A6"/>
        </w:rPr>
        <w:t>Data i miejsce posiedzenia: 11.06</w:t>
      </w:r>
      <w:r w:rsidR="00487256" w:rsidRPr="00487256">
        <w:rPr>
          <w:rFonts w:ascii="Century Gothic" w:hAnsi="Century Gothic"/>
          <w:b/>
          <w:color w:val="595959" w:themeColor="text1" w:themeTint="A6"/>
        </w:rPr>
        <w:t xml:space="preserve">.2021 r., </w:t>
      </w:r>
      <w:r w:rsidRPr="00531F19">
        <w:rPr>
          <w:rFonts w:ascii="Century Gothic" w:hAnsi="Century Gothic"/>
          <w:b/>
          <w:color w:val="595959" w:themeColor="text1" w:themeTint="A6"/>
        </w:rPr>
        <w:t>sta</w:t>
      </w:r>
      <w:r w:rsidR="000762A2">
        <w:rPr>
          <w:rFonts w:ascii="Century Gothic" w:hAnsi="Century Gothic"/>
          <w:b/>
          <w:color w:val="595959" w:themeColor="text1" w:themeTint="A6"/>
        </w:rPr>
        <w:t xml:space="preserve">dion </w:t>
      </w:r>
      <w:r w:rsidRPr="00531F19">
        <w:rPr>
          <w:rFonts w:ascii="Century Gothic" w:hAnsi="Century Gothic"/>
          <w:b/>
          <w:color w:val="595959" w:themeColor="text1" w:themeTint="A6"/>
        </w:rPr>
        <w:t>w parku miejskim im. Powstańców Wielkopolskich w Śremie.</w:t>
      </w:r>
    </w:p>
    <w:p w14:paraId="56410864" w14:textId="77777777" w:rsidR="00487256" w:rsidRPr="00487256" w:rsidRDefault="00487256" w:rsidP="00487256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14:paraId="17EBD4B9" w14:textId="77777777" w:rsidR="00487256" w:rsidRPr="00487256" w:rsidRDefault="00487256" w:rsidP="00487256">
      <w:pPr>
        <w:spacing w:after="0"/>
        <w:rPr>
          <w:rFonts w:ascii="Century Gothic" w:hAnsi="Century Gothic"/>
          <w:b/>
          <w:color w:val="000000" w:themeColor="text1"/>
        </w:rPr>
      </w:pPr>
    </w:p>
    <w:p w14:paraId="4D4C825E" w14:textId="77777777" w:rsidR="00487256" w:rsidRPr="00487256" w:rsidRDefault="00487256" w:rsidP="00487256">
      <w:p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>Uczestnicy:</w:t>
      </w:r>
    </w:p>
    <w:p w14:paraId="0B321CBB" w14:textId="77777777" w:rsidR="00487256" w:rsidRPr="00487256" w:rsidRDefault="00487256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>Krzysztof Lewandowski</w:t>
      </w:r>
    </w:p>
    <w:p w14:paraId="1C84D77A" w14:textId="77777777" w:rsidR="00487256" w:rsidRPr="00487256" w:rsidRDefault="00487256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>Jadwiga Śliwińska</w:t>
      </w:r>
    </w:p>
    <w:p w14:paraId="2F4B16DF" w14:textId="77777777" w:rsidR="00487256" w:rsidRPr="00487256" w:rsidRDefault="00487256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>Dominik Sworowski</w:t>
      </w:r>
    </w:p>
    <w:p w14:paraId="6EB941A6" w14:textId="77777777" w:rsidR="00487256" w:rsidRPr="00487256" w:rsidRDefault="00487256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 xml:space="preserve">Mariusz </w:t>
      </w:r>
      <w:proofErr w:type="spellStart"/>
      <w:r w:rsidRPr="00487256">
        <w:rPr>
          <w:rFonts w:ascii="Century Gothic" w:hAnsi="Century Gothic"/>
          <w:color w:val="000000" w:themeColor="text1"/>
        </w:rPr>
        <w:t>Kociemba</w:t>
      </w:r>
      <w:proofErr w:type="spellEnd"/>
    </w:p>
    <w:p w14:paraId="541878EF" w14:textId="77777777" w:rsidR="00487256" w:rsidRDefault="00487256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>Rafał Wachowiak</w:t>
      </w:r>
    </w:p>
    <w:p w14:paraId="49E45DF0" w14:textId="77777777" w:rsidR="00487256" w:rsidRPr="00487256" w:rsidRDefault="00487256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Marek Matuszewski</w:t>
      </w:r>
    </w:p>
    <w:p w14:paraId="58F4965B" w14:textId="77777777" w:rsidR="00487256" w:rsidRPr="00487256" w:rsidRDefault="00487256" w:rsidP="00487256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14:paraId="3A38F68D" w14:textId="77777777" w:rsidR="00487256" w:rsidRPr="00531F19" w:rsidRDefault="00487256" w:rsidP="00531F19">
      <w:pPr>
        <w:spacing w:after="0"/>
        <w:jc w:val="both"/>
        <w:rPr>
          <w:rFonts w:ascii="Century Gothic" w:hAnsi="Century Gothic"/>
        </w:rPr>
      </w:pPr>
      <w:r w:rsidRPr="00531F19">
        <w:rPr>
          <w:rFonts w:ascii="Century Gothic" w:hAnsi="Century Gothic"/>
        </w:rPr>
        <w:t>Posiedzenie Rady Sportu (zwana dalej „Radą”) otworzył Przewodniczący Krzysztof Lewandowski, który poinformował o usprawiedliwionej nieobecności Pana – Piotra Wesołka. Posiedzenie odbyło się w formie wizytacji na stadionie w parku miejskim im. Pow</w:t>
      </w:r>
      <w:r w:rsidR="00531F19" w:rsidRPr="00531F19">
        <w:rPr>
          <w:rFonts w:ascii="Century Gothic" w:hAnsi="Century Gothic"/>
        </w:rPr>
        <w:t>stańców Wielkopolskich w Śremie, po wizytacji członkowie Rady Sportu wyciągnęli następujące wnioski przedstawione poniżej:</w:t>
      </w:r>
    </w:p>
    <w:p w14:paraId="365762BA" w14:textId="77777777" w:rsidR="00531F19" w:rsidRDefault="00531F19" w:rsidP="00531F19">
      <w:pPr>
        <w:spacing w:after="0"/>
        <w:jc w:val="both"/>
        <w:rPr>
          <w:rFonts w:ascii="Century Gothic" w:hAnsi="Century Gothic"/>
          <w:b/>
          <w:color w:val="595959" w:themeColor="text1" w:themeTint="A6"/>
        </w:rPr>
      </w:pPr>
    </w:p>
    <w:p w14:paraId="51735BCD" w14:textId="77777777" w:rsidR="00531F19" w:rsidRPr="00531F19" w:rsidRDefault="00531F19" w:rsidP="00531F19">
      <w:pPr>
        <w:spacing w:after="0"/>
        <w:jc w:val="both"/>
        <w:rPr>
          <w:rFonts w:ascii="Century Gothic" w:hAnsi="Century Gothic"/>
          <w:color w:val="000000" w:themeColor="text1"/>
        </w:rPr>
      </w:pPr>
    </w:p>
    <w:p w14:paraId="5195A655" w14:textId="77777777" w:rsidR="00487256" w:rsidRDefault="00487256" w:rsidP="00A82AEB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14:paraId="751AE311" w14:textId="77777777" w:rsidR="0003280B" w:rsidRDefault="0003280B" w:rsidP="0003280B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14:paraId="2385FB5D" w14:textId="77777777" w:rsidR="00531F19" w:rsidRDefault="00531F19" w:rsidP="0003280B">
      <w:pPr>
        <w:spacing w:after="0"/>
        <w:rPr>
          <w:rFonts w:ascii="Century Gothic" w:hAnsi="Century Gothic"/>
        </w:rPr>
      </w:pPr>
    </w:p>
    <w:p w14:paraId="6608DFBF" w14:textId="77777777" w:rsidR="00A82AEB" w:rsidRDefault="00A82AEB" w:rsidP="0003280B">
      <w:pPr>
        <w:spacing w:after="0"/>
        <w:rPr>
          <w:rFonts w:ascii="Century Gothic" w:hAnsi="Century Gothic"/>
        </w:rPr>
      </w:pPr>
    </w:p>
    <w:p w14:paraId="7D7C8EBB" w14:textId="77777777" w:rsidR="00487256" w:rsidRDefault="00487256" w:rsidP="0003280B">
      <w:pPr>
        <w:spacing w:after="0"/>
        <w:rPr>
          <w:rFonts w:ascii="Century Gothic" w:hAnsi="Century Gothic"/>
        </w:rPr>
      </w:pPr>
    </w:p>
    <w:p w14:paraId="2E7C8ECD" w14:textId="77777777" w:rsidR="00487256" w:rsidRDefault="00487256" w:rsidP="0003280B">
      <w:pPr>
        <w:spacing w:after="0"/>
        <w:rPr>
          <w:rFonts w:ascii="Century Gothic" w:hAnsi="Century Gothic"/>
        </w:rPr>
      </w:pPr>
    </w:p>
    <w:p w14:paraId="7B7F137A" w14:textId="77777777" w:rsidR="00487256" w:rsidRDefault="00487256" w:rsidP="0003280B">
      <w:pPr>
        <w:spacing w:after="0"/>
        <w:rPr>
          <w:rFonts w:ascii="Century Gothic" w:hAnsi="Century Gothic"/>
        </w:rPr>
      </w:pPr>
    </w:p>
    <w:p w14:paraId="551B3AB0" w14:textId="77777777" w:rsidR="0003280B" w:rsidRDefault="00A0670C" w:rsidP="0003280B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Szanowny Panie Burmistrzu</w:t>
      </w:r>
      <w:r w:rsidR="0003280B" w:rsidRPr="00A0670C">
        <w:rPr>
          <w:rFonts w:ascii="Century Gothic" w:hAnsi="Century Gothic"/>
        </w:rPr>
        <w:t>,</w:t>
      </w:r>
    </w:p>
    <w:p w14:paraId="10A74616" w14:textId="77777777" w:rsidR="00531F19" w:rsidRPr="00A0670C" w:rsidRDefault="00531F19" w:rsidP="0003280B">
      <w:pPr>
        <w:spacing w:after="0"/>
        <w:rPr>
          <w:rFonts w:ascii="Century Gothic" w:hAnsi="Century Gothic"/>
        </w:rPr>
      </w:pPr>
    </w:p>
    <w:p w14:paraId="7C386CCA" w14:textId="77777777" w:rsidR="002972E7" w:rsidRPr="002972E7" w:rsidRDefault="002972E7" w:rsidP="002972E7">
      <w:pPr>
        <w:spacing w:after="0"/>
        <w:jc w:val="both"/>
        <w:rPr>
          <w:rFonts w:ascii="Century Gothic" w:hAnsi="Century Gothic"/>
        </w:rPr>
      </w:pPr>
    </w:p>
    <w:p w14:paraId="1BB2876F" w14:textId="77777777" w:rsidR="00C52FC1" w:rsidRPr="00C52FC1" w:rsidRDefault="002F384F" w:rsidP="00487256">
      <w:pPr>
        <w:spacing w:after="0"/>
        <w:jc w:val="both"/>
        <w:rPr>
          <w:rFonts w:ascii="Century Gothic" w:hAnsi="Century Gothic"/>
        </w:rPr>
      </w:pPr>
      <w:r w:rsidRPr="00C52FC1">
        <w:rPr>
          <w:rFonts w:ascii="Century Gothic" w:hAnsi="Century Gothic"/>
        </w:rPr>
        <w:t>Na początku chcielibyśmy podziękować za możliwość wizytacji w dniu 11 czerwca 2021 i przedstawienia swoich spostrzeżeń w związku z prowadzonym remontem stadionu w parku miejskim im. Powstańców Wielkopolskich w Śremie</w:t>
      </w:r>
      <w:r w:rsidR="00531F19">
        <w:rPr>
          <w:rFonts w:ascii="Century Gothic" w:hAnsi="Century Gothic"/>
        </w:rPr>
        <w:t xml:space="preserve">. Wizytacja ta miała związek </w:t>
      </w:r>
      <w:r w:rsidRPr="00C52FC1">
        <w:rPr>
          <w:rFonts w:ascii="Century Gothic" w:hAnsi="Century Gothic"/>
        </w:rPr>
        <w:t>z zakończonym pierwszym etapem budowy budynku szatni wraz z trybunami przy stadionie.</w:t>
      </w:r>
      <w:r w:rsidR="00531F19">
        <w:rPr>
          <w:rFonts w:ascii="Century Gothic" w:hAnsi="Century Gothic"/>
        </w:rPr>
        <w:tab/>
      </w:r>
      <w:r w:rsidR="00531F19">
        <w:rPr>
          <w:rFonts w:ascii="Century Gothic" w:hAnsi="Century Gothic"/>
        </w:rPr>
        <w:br/>
      </w:r>
      <w:r w:rsidRPr="00C52FC1">
        <w:rPr>
          <w:rFonts w:ascii="Century Gothic" w:hAnsi="Century Gothic"/>
        </w:rPr>
        <w:br/>
        <w:t>Dziękujemy również za odd</w:t>
      </w:r>
      <w:r w:rsidR="00531F19">
        <w:rPr>
          <w:rFonts w:ascii="Century Gothic" w:hAnsi="Century Gothic"/>
        </w:rPr>
        <w:t xml:space="preserve">elegowanie przedstawicieli UM, </w:t>
      </w:r>
      <w:r w:rsidRPr="00C52FC1">
        <w:rPr>
          <w:rFonts w:ascii="Century Gothic" w:hAnsi="Century Gothic"/>
        </w:rPr>
        <w:t>w osobach:</w:t>
      </w:r>
    </w:p>
    <w:p w14:paraId="2B025F27" w14:textId="77777777" w:rsidR="00C52FC1" w:rsidRDefault="00C52FC1" w:rsidP="00487256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C52FC1">
        <w:rPr>
          <w:rFonts w:ascii="Century Gothic" w:hAnsi="Century Gothic"/>
        </w:rPr>
        <w:t>Zastępca B</w:t>
      </w:r>
      <w:r w:rsidR="002F384F" w:rsidRPr="00C52FC1">
        <w:rPr>
          <w:rFonts w:ascii="Century Gothic" w:hAnsi="Century Gothic"/>
        </w:rPr>
        <w:t xml:space="preserve">urmistrza </w:t>
      </w:r>
      <w:r>
        <w:rPr>
          <w:rFonts w:ascii="Century Gothic" w:hAnsi="Century Gothic"/>
        </w:rPr>
        <w:t xml:space="preserve"> Ś</w:t>
      </w:r>
      <w:r w:rsidRPr="00C52FC1">
        <w:rPr>
          <w:rFonts w:ascii="Century Gothic" w:hAnsi="Century Gothic"/>
        </w:rPr>
        <w:t xml:space="preserve">remu Pan </w:t>
      </w:r>
      <w:r w:rsidR="002F384F" w:rsidRPr="00C52FC1">
        <w:rPr>
          <w:rFonts w:ascii="Century Gothic" w:hAnsi="Century Gothic"/>
        </w:rPr>
        <w:t xml:space="preserve">Bartosz </w:t>
      </w:r>
      <w:proofErr w:type="spellStart"/>
      <w:r w:rsidR="002F384F" w:rsidRPr="00C52FC1">
        <w:rPr>
          <w:rFonts w:ascii="Century Gothic" w:hAnsi="Century Gothic"/>
        </w:rPr>
        <w:t>Że</w:t>
      </w:r>
      <w:r>
        <w:rPr>
          <w:rFonts w:ascii="Century Gothic" w:hAnsi="Century Gothic"/>
        </w:rPr>
        <w:t>leźny</w:t>
      </w:r>
      <w:proofErr w:type="spellEnd"/>
      <w:r>
        <w:rPr>
          <w:rFonts w:ascii="Century Gothic" w:hAnsi="Century Gothic"/>
        </w:rPr>
        <w:t>,</w:t>
      </w:r>
    </w:p>
    <w:p w14:paraId="15092CFE" w14:textId="77777777" w:rsidR="002F384F" w:rsidRDefault="002F384F" w:rsidP="00487256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C52FC1">
        <w:rPr>
          <w:rFonts w:ascii="Century Gothic" w:hAnsi="Century Gothic"/>
        </w:rPr>
        <w:t>N</w:t>
      </w:r>
      <w:r w:rsidR="00C52FC1" w:rsidRPr="00C52FC1">
        <w:rPr>
          <w:rFonts w:ascii="Century Gothic" w:hAnsi="Century Gothic"/>
        </w:rPr>
        <w:t>aczelnik</w:t>
      </w:r>
      <w:r w:rsidRPr="00C52FC1">
        <w:rPr>
          <w:rFonts w:ascii="Century Gothic" w:hAnsi="Century Gothic"/>
        </w:rPr>
        <w:t xml:space="preserve"> </w:t>
      </w:r>
      <w:r w:rsidR="00C52FC1" w:rsidRPr="00C52FC1">
        <w:rPr>
          <w:rFonts w:ascii="Century Gothic" w:hAnsi="Century Gothic"/>
        </w:rPr>
        <w:t>P</w:t>
      </w:r>
      <w:r w:rsidRPr="00C52FC1">
        <w:rPr>
          <w:rFonts w:ascii="Century Gothic" w:hAnsi="Century Gothic"/>
        </w:rPr>
        <w:t xml:space="preserve">ionu </w:t>
      </w:r>
      <w:r w:rsidR="00C52FC1" w:rsidRPr="00C52FC1">
        <w:rPr>
          <w:rFonts w:ascii="Century Gothic" w:hAnsi="Century Gothic"/>
        </w:rPr>
        <w:t>E</w:t>
      </w:r>
      <w:r w:rsidRPr="00C52FC1">
        <w:rPr>
          <w:rFonts w:ascii="Century Gothic" w:hAnsi="Century Gothic"/>
        </w:rPr>
        <w:t xml:space="preserve">dukacji </w:t>
      </w:r>
      <w:r w:rsidR="00C52FC1" w:rsidRPr="00C52FC1">
        <w:rPr>
          <w:rFonts w:ascii="Century Gothic" w:hAnsi="Century Gothic"/>
        </w:rPr>
        <w:t>i Usług S</w:t>
      </w:r>
      <w:r w:rsidRPr="00C52FC1">
        <w:rPr>
          <w:rFonts w:ascii="Century Gothic" w:hAnsi="Century Gothic"/>
        </w:rPr>
        <w:t>połecznyc</w:t>
      </w:r>
      <w:r w:rsidR="00C52FC1" w:rsidRPr="00C52FC1">
        <w:rPr>
          <w:rFonts w:ascii="Century Gothic" w:hAnsi="Century Gothic"/>
        </w:rPr>
        <w:t>h Pani Barbara J</w:t>
      </w:r>
      <w:r w:rsidRPr="00C52FC1">
        <w:rPr>
          <w:rFonts w:ascii="Century Gothic" w:hAnsi="Century Gothic"/>
        </w:rPr>
        <w:t>abłońska</w:t>
      </w:r>
      <w:r w:rsidR="00C52FC1">
        <w:rPr>
          <w:rFonts w:ascii="Century Gothic" w:hAnsi="Century Gothic"/>
        </w:rPr>
        <w:t>,</w:t>
      </w:r>
    </w:p>
    <w:p w14:paraId="1C0FCD3D" w14:textId="77777777" w:rsidR="00C52FC1" w:rsidRDefault="00C52FC1" w:rsidP="00487256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Inspektor Pionu Edukacji i Usług Społecznych Pani Agata Nowicka</w:t>
      </w:r>
      <w:r w:rsidR="00531F19">
        <w:rPr>
          <w:rFonts w:ascii="Century Gothic" w:hAnsi="Century Gothic"/>
        </w:rPr>
        <w:t>,</w:t>
      </w:r>
    </w:p>
    <w:p w14:paraId="25416325" w14:textId="77777777" w:rsidR="00C52FC1" w:rsidRDefault="00C52FC1" w:rsidP="00487256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Naczelnik Pionu Rozwoju i Infrastruktury Pan Szymon Wasilewski</w:t>
      </w:r>
      <w:r w:rsidR="00C2404C">
        <w:rPr>
          <w:rFonts w:ascii="Century Gothic" w:hAnsi="Century Gothic"/>
        </w:rPr>
        <w:t>,</w:t>
      </w:r>
    </w:p>
    <w:p w14:paraId="58854EF1" w14:textId="77777777" w:rsidR="00C52FC1" w:rsidRPr="00C52FC1" w:rsidRDefault="00C52FC1" w:rsidP="00487256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Inspektor zespołu Inwestycji i poz</w:t>
      </w:r>
      <w:r w:rsidR="00531F19">
        <w:rPr>
          <w:rFonts w:ascii="Century Gothic" w:hAnsi="Century Gothic"/>
        </w:rPr>
        <w:t>yskiwania Środków Zewnętrznych P</w:t>
      </w:r>
      <w:r>
        <w:rPr>
          <w:rFonts w:ascii="Century Gothic" w:hAnsi="Century Gothic"/>
        </w:rPr>
        <w:t>an Radosław Binkowski</w:t>
      </w:r>
      <w:r w:rsidR="00531F19">
        <w:rPr>
          <w:rFonts w:ascii="Century Gothic" w:hAnsi="Century Gothic"/>
        </w:rPr>
        <w:tab/>
      </w:r>
      <w:r w:rsidR="00C2404C">
        <w:rPr>
          <w:rFonts w:ascii="Century Gothic" w:hAnsi="Century Gothic"/>
        </w:rPr>
        <w:t>,</w:t>
      </w:r>
      <w:r w:rsidR="00531F19">
        <w:rPr>
          <w:rFonts w:ascii="Century Gothic" w:hAnsi="Century Gothic"/>
        </w:rPr>
        <w:br/>
      </w:r>
    </w:p>
    <w:p w14:paraId="0D325EDA" w14:textId="77777777" w:rsidR="00F04288" w:rsidRDefault="002F384F" w:rsidP="00487256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którzy</w:t>
      </w:r>
      <w:r w:rsidRPr="002F384F">
        <w:rPr>
          <w:rFonts w:ascii="Century Gothic" w:hAnsi="Century Gothic"/>
        </w:rPr>
        <w:t xml:space="preserve"> oprowadzi</w:t>
      </w:r>
      <w:r>
        <w:rPr>
          <w:rFonts w:ascii="Century Gothic" w:hAnsi="Century Gothic"/>
        </w:rPr>
        <w:t>li</w:t>
      </w:r>
      <w:r w:rsidRPr="002F384F">
        <w:rPr>
          <w:rFonts w:ascii="Century Gothic" w:hAnsi="Century Gothic"/>
        </w:rPr>
        <w:t xml:space="preserve"> nas p</w:t>
      </w:r>
      <w:r>
        <w:rPr>
          <w:rFonts w:ascii="Century Gothic" w:hAnsi="Century Gothic"/>
        </w:rPr>
        <w:t xml:space="preserve">o obiekcie, </w:t>
      </w:r>
      <w:r w:rsidR="00C52FC1">
        <w:rPr>
          <w:rFonts w:ascii="Century Gothic" w:hAnsi="Century Gothic"/>
        </w:rPr>
        <w:t>zapozn</w:t>
      </w:r>
      <w:r>
        <w:rPr>
          <w:rFonts w:ascii="Century Gothic" w:hAnsi="Century Gothic"/>
        </w:rPr>
        <w:t>ali</w:t>
      </w:r>
      <w:r w:rsidRPr="002F384F">
        <w:rPr>
          <w:rFonts w:ascii="Century Gothic" w:hAnsi="Century Gothic"/>
        </w:rPr>
        <w:t xml:space="preserve"> z wykonanymi pracami oraz planami przyszłych prac remontowo </w:t>
      </w:r>
      <w:r w:rsidR="00531F19">
        <w:rPr>
          <w:rFonts w:ascii="Century Gothic" w:hAnsi="Century Gothic"/>
        </w:rPr>
        <w:t>–</w:t>
      </w:r>
      <w:r w:rsidRPr="002F384F">
        <w:rPr>
          <w:rFonts w:ascii="Century Gothic" w:hAnsi="Century Gothic"/>
        </w:rPr>
        <w:t xml:space="preserve"> budowlanych.</w:t>
      </w:r>
      <w:r w:rsidRPr="002F384F">
        <w:rPr>
          <w:rFonts w:ascii="Century Gothic" w:hAnsi="Century Gothic"/>
        </w:rPr>
        <w:tab/>
      </w:r>
      <w:r w:rsidR="00F04288">
        <w:rPr>
          <w:rFonts w:ascii="Century Gothic" w:hAnsi="Century Gothic"/>
        </w:rPr>
        <w:br/>
      </w:r>
      <w:r w:rsidR="00C2404C">
        <w:rPr>
          <w:rFonts w:ascii="Century Gothic" w:hAnsi="Century Gothic"/>
        </w:rPr>
        <w:t xml:space="preserve">Wynikiem naszej wizytacji </w:t>
      </w:r>
      <w:r w:rsidR="00C52FC1" w:rsidRPr="00C52FC1">
        <w:rPr>
          <w:rFonts w:ascii="Century Gothic" w:hAnsi="Century Gothic"/>
        </w:rPr>
        <w:t>są wnioski</w:t>
      </w:r>
      <w:r w:rsidR="00F04288">
        <w:rPr>
          <w:rFonts w:ascii="Century Gothic" w:hAnsi="Century Gothic"/>
        </w:rPr>
        <w:t>, które w imieniu RS oraz środowiska sportowego w Śremie przedstawimy:</w:t>
      </w:r>
      <w:r w:rsidR="00531F19">
        <w:rPr>
          <w:rFonts w:ascii="Century Gothic" w:hAnsi="Century Gothic"/>
        </w:rPr>
        <w:tab/>
      </w:r>
      <w:r w:rsidR="00531F19">
        <w:rPr>
          <w:rFonts w:ascii="Century Gothic" w:hAnsi="Century Gothic"/>
        </w:rPr>
        <w:br/>
      </w:r>
    </w:p>
    <w:p w14:paraId="606D88DE" w14:textId="77777777" w:rsidR="00F04288" w:rsidRPr="00F04288" w:rsidRDefault="00F04288" w:rsidP="00487256">
      <w:pPr>
        <w:pStyle w:val="Akapitzlist"/>
        <w:numPr>
          <w:ilvl w:val="0"/>
          <w:numId w:val="10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Nowy obiekt powinien zostać wyposażony w ruchomy sprzęt lekkoatletyczny oraz zaplecze </w:t>
      </w:r>
      <w:r w:rsidRPr="00F04288">
        <w:rPr>
          <w:rFonts w:ascii="Century Gothic" w:hAnsi="Century Gothic"/>
        </w:rPr>
        <w:t>do</w:t>
      </w:r>
      <w:r>
        <w:rPr>
          <w:rFonts w:ascii="Century Gothic" w:hAnsi="Century Gothic"/>
        </w:rPr>
        <w:t xml:space="preserve"> jego przechowywania </w:t>
      </w:r>
      <w:r w:rsidR="00531F19">
        <w:rPr>
          <w:rFonts w:ascii="Century Gothic" w:hAnsi="Century Gothic"/>
        </w:rPr>
        <w:t>(</w:t>
      </w:r>
      <w:r w:rsidR="000762A2">
        <w:rPr>
          <w:rFonts w:ascii="Century Gothic" w:hAnsi="Century Gothic"/>
        </w:rPr>
        <w:t>p</w:t>
      </w:r>
      <w:r w:rsidR="00531F19">
        <w:rPr>
          <w:rFonts w:ascii="Century Gothic" w:hAnsi="Century Gothic"/>
        </w:rPr>
        <w:t>łotki, kule do rzutów, taśmy miernicze itp.</w:t>
      </w:r>
      <w:r w:rsidR="0038402B">
        <w:rPr>
          <w:rFonts w:ascii="Century Gothic" w:hAnsi="Century Gothic"/>
        </w:rPr>
        <w:t>)</w:t>
      </w:r>
      <w:r w:rsidR="00C2404C">
        <w:rPr>
          <w:rFonts w:ascii="Century Gothic" w:hAnsi="Century Gothic"/>
        </w:rPr>
        <w:t xml:space="preserve"> tak aby szkoły oraz kluby sportowe, które będą korzystać z obiektu miały do takiego sprzętu ułatwiony dostęp.</w:t>
      </w:r>
    </w:p>
    <w:p w14:paraId="652884E9" w14:textId="77777777" w:rsidR="00F04288" w:rsidRPr="0001757E" w:rsidRDefault="0038402B" w:rsidP="00487256">
      <w:pPr>
        <w:pStyle w:val="Akapitzlist"/>
        <w:numPr>
          <w:ilvl w:val="0"/>
          <w:numId w:val="10"/>
        </w:numPr>
        <w:jc w:val="both"/>
        <w:rPr>
          <w:rFonts w:ascii="Century Gothic" w:hAnsi="Century Gothic"/>
        </w:rPr>
      </w:pPr>
      <w:r w:rsidRPr="0001757E">
        <w:rPr>
          <w:rFonts w:ascii="Century Gothic" w:hAnsi="Century Gothic"/>
        </w:rPr>
        <w:t xml:space="preserve">Prosimy </w:t>
      </w:r>
      <w:r w:rsidR="000762A2">
        <w:rPr>
          <w:rFonts w:ascii="Century Gothic" w:hAnsi="Century Gothic"/>
        </w:rPr>
        <w:t xml:space="preserve">o </w:t>
      </w:r>
      <w:r w:rsidRPr="0001757E">
        <w:rPr>
          <w:rFonts w:ascii="Century Gothic" w:hAnsi="Century Gothic"/>
        </w:rPr>
        <w:t xml:space="preserve">zamontowanie </w:t>
      </w:r>
      <w:r w:rsidR="000762A2">
        <w:rPr>
          <w:rFonts w:ascii="Century Gothic" w:hAnsi="Century Gothic"/>
        </w:rPr>
        <w:t>„</w:t>
      </w:r>
      <w:r w:rsidRPr="0001757E">
        <w:rPr>
          <w:rFonts w:ascii="Century Gothic" w:hAnsi="Century Gothic"/>
        </w:rPr>
        <w:t xml:space="preserve">bramy </w:t>
      </w:r>
      <w:r w:rsidR="00CD57E9" w:rsidRPr="0001757E">
        <w:rPr>
          <w:rFonts w:ascii="Century Gothic" w:hAnsi="Century Gothic"/>
        </w:rPr>
        <w:t>przesuwnej</w:t>
      </w:r>
      <w:r w:rsidR="000762A2">
        <w:rPr>
          <w:rFonts w:ascii="Century Gothic" w:hAnsi="Century Gothic"/>
        </w:rPr>
        <w:t>” (lub innej formy zabezpieczającej)</w:t>
      </w:r>
      <w:r w:rsidR="00F04288" w:rsidRPr="0001757E">
        <w:rPr>
          <w:rFonts w:ascii="Century Gothic" w:hAnsi="Century Gothic"/>
        </w:rPr>
        <w:t xml:space="preserve"> w miejscu</w:t>
      </w:r>
      <w:r w:rsidRPr="0001757E">
        <w:rPr>
          <w:rFonts w:ascii="Century Gothic" w:hAnsi="Century Gothic"/>
        </w:rPr>
        <w:t xml:space="preserve"> wejścia na</w:t>
      </w:r>
      <w:r w:rsidR="00F04288" w:rsidRPr="0001757E">
        <w:rPr>
          <w:rFonts w:ascii="Century Gothic" w:hAnsi="Century Gothic"/>
        </w:rPr>
        <w:t xml:space="preserve"> trybun</w:t>
      </w:r>
      <w:r w:rsidRPr="0001757E">
        <w:rPr>
          <w:rFonts w:ascii="Century Gothic" w:hAnsi="Century Gothic"/>
        </w:rPr>
        <w:t>y z jednej i drugiej strony, aby nie była</w:t>
      </w:r>
      <w:r w:rsidR="00C2404C">
        <w:rPr>
          <w:rFonts w:ascii="Century Gothic" w:hAnsi="Century Gothic"/>
        </w:rPr>
        <w:t xml:space="preserve"> ona</w:t>
      </w:r>
      <w:r w:rsidRPr="0001757E">
        <w:rPr>
          <w:rFonts w:ascii="Century Gothic" w:hAnsi="Century Gothic"/>
        </w:rPr>
        <w:t xml:space="preserve"> ogólnodostępna</w:t>
      </w:r>
      <w:r w:rsidR="00C2404C">
        <w:rPr>
          <w:rFonts w:ascii="Century Gothic" w:hAnsi="Century Gothic"/>
        </w:rPr>
        <w:t>. Takie zabezpieczenie</w:t>
      </w:r>
      <w:r w:rsidRPr="0001757E">
        <w:rPr>
          <w:rFonts w:ascii="Century Gothic" w:hAnsi="Century Gothic"/>
        </w:rPr>
        <w:t xml:space="preserve"> </w:t>
      </w:r>
      <w:r w:rsidR="00C2404C">
        <w:rPr>
          <w:rFonts w:ascii="Century Gothic" w:hAnsi="Century Gothic"/>
        </w:rPr>
        <w:t>miał</w:t>
      </w:r>
      <w:r w:rsidR="003D68CA">
        <w:rPr>
          <w:rFonts w:ascii="Century Gothic" w:hAnsi="Century Gothic"/>
        </w:rPr>
        <w:t>o</w:t>
      </w:r>
      <w:r w:rsidR="00C2404C">
        <w:rPr>
          <w:rFonts w:ascii="Century Gothic" w:hAnsi="Century Gothic"/>
        </w:rPr>
        <w:t>by chronić trybunę</w:t>
      </w:r>
      <w:r w:rsidRPr="0001757E">
        <w:rPr>
          <w:rFonts w:ascii="Century Gothic" w:hAnsi="Century Gothic"/>
        </w:rPr>
        <w:t xml:space="preserve"> przed </w:t>
      </w:r>
      <w:r w:rsidR="00C2404C">
        <w:rPr>
          <w:rFonts w:ascii="Century Gothic" w:hAnsi="Century Gothic"/>
        </w:rPr>
        <w:t>aktami wandalizmu</w:t>
      </w:r>
      <w:r w:rsidR="0001757E" w:rsidRPr="0001757E">
        <w:rPr>
          <w:rFonts w:ascii="Century Gothic" w:hAnsi="Century Gothic"/>
        </w:rPr>
        <w:t xml:space="preserve"> (Podczas wizyty zaobserwowano wyrwane krzesełka i tzw. „</w:t>
      </w:r>
      <w:proofErr w:type="spellStart"/>
      <w:r w:rsidR="0001757E" w:rsidRPr="0001757E">
        <w:rPr>
          <w:rFonts w:ascii="Century Gothic" w:hAnsi="Century Gothic"/>
        </w:rPr>
        <w:t>wlepy</w:t>
      </w:r>
      <w:proofErr w:type="spellEnd"/>
      <w:r w:rsidR="0001757E" w:rsidRPr="0001757E">
        <w:rPr>
          <w:rFonts w:ascii="Century Gothic" w:hAnsi="Century Gothic"/>
        </w:rPr>
        <w:t xml:space="preserve">” </w:t>
      </w:r>
      <w:r w:rsidR="0001757E">
        <w:rPr>
          <w:rFonts w:ascii="Century Gothic" w:hAnsi="Century Gothic"/>
        </w:rPr>
        <w:t>na nich, co dodatkowo argumentuje naszą prośbę).</w:t>
      </w:r>
    </w:p>
    <w:p w14:paraId="5E7FDDCC" w14:textId="77777777" w:rsidR="00F04288" w:rsidRPr="00F04288" w:rsidRDefault="0038402B" w:rsidP="000762A2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Proponujemy</w:t>
      </w:r>
      <w:r w:rsidR="00F04288" w:rsidRPr="00F04288">
        <w:rPr>
          <w:rFonts w:ascii="Century Gothic" w:hAnsi="Century Gothic"/>
        </w:rPr>
        <w:t xml:space="preserve"> zaplanować środki </w:t>
      </w:r>
      <w:r>
        <w:rPr>
          <w:rFonts w:ascii="Century Gothic" w:hAnsi="Century Gothic"/>
        </w:rPr>
        <w:t>finansowe w celu utworzenia</w:t>
      </w:r>
      <w:r w:rsidR="00F04288" w:rsidRPr="00F04288">
        <w:rPr>
          <w:rFonts w:ascii="Century Gothic" w:hAnsi="Century Gothic"/>
        </w:rPr>
        <w:t xml:space="preserve"> plac</w:t>
      </w:r>
      <w:r>
        <w:rPr>
          <w:rFonts w:ascii="Century Gothic" w:hAnsi="Century Gothic"/>
        </w:rPr>
        <w:t>u</w:t>
      </w:r>
      <w:r w:rsidR="00F04288" w:rsidRPr="00F04288">
        <w:rPr>
          <w:rFonts w:ascii="Century Gothic" w:hAnsi="Century Gothic"/>
        </w:rPr>
        <w:t xml:space="preserve"> zabaw</w:t>
      </w:r>
      <w:r>
        <w:rPr>
          <w:rFonts w:ascii="Century Gothic" w:hAnsi="Century Gothic"/>
        </w:rPr>
        <w:t xml:space="preserve"> i </w:t>
      </w:r>
      <w:r w:rsidR="000762A2">
        <w:rPr>
          <w:rFonts w:ascii="Century Gothic" w:hAnsi="Century Gothic"/>
        </w:rPr>
        <w:t>elementów</w:t>
      </w:r>
      <w:r w:rsidRPr="0038402B">
        <w:rPr>
          <w:rFonts w:ascii="Century Gothic" w:hAnsi="Century Gothic"/>
        </w:rPr>
        <w:t xml:space="preserve"> sportowej architektury </w:t>
      </w:r>
      <w:r>
        <w:rPr>
          <w:rFonts w:ascii="Century Gothic" w:hAnsi="Century Gothic"/>
        </w:rPr>
        <w:t xml:space="preserve">typu </w:t>
      </w:r>
      <w:proofErr w:type="spellStart"/>
      <w:r>
        <w:rPr>
          <w:rFonts w:ascii="Century Gothic" w:hAnsi="Century Gothic"/>
        </w:rPr>
        <w:t>street</w:t>
      </w:r>
      <w:proofErr w:type="spellEnd"/>
      <w:r>
        <w:rPr>
          <w:rFonts w:ascii="Century Gothic" w:hAnsi="Century Gothic"/>
        </w:rPr>
        <w:t xml:space="preserve"> </w:t>
      </w:r>
      <w:proofErr w:type="spellStart"/>
      <w:r>
        <w:rPr>
          <w:rFonts w:ascii="Century Gothic" w:hAnsi="Century Gothic"/>
        </w:rPr>
        <w:t>workout</w:t>
      </w:r>
      <w:proofErr w:type="spellEnd"/>
      <w:r w:rsidR="00F04288" w:rsidRPr="00F04288">
        <w:rPr>
          <w:rFonts w:ascii="Century Gothic" w:hAnsi="Century Gothic"/>
        </w:rPr>
        <w:t xml:space="preserve"> dla dzieci</w:t>
      </w:r>
      <w:r>
        <w:rPr>
          <w:rFonts w:ascii="Century Gothic" w:hAnsi="Century Gothic"/>
        </w:rPr>
        <w:t xml:space="preserve"> i młodzieży</w:t>
      </w:r>
      <w:r w:rsidR="00CD57E9">
        <w:rPr>
          <w:rFonts w:ascii="Century Gothic" w:hAnsi="Century Gothic"/>
        </w:rPr>
        <w:t xml:space="preserve"> z tyłu za trybuną główną w miejscu </w:t>
      </w:r>
      <w:r w:rsidR="003D68CA">
        <w:rPr>
          <w:rFonts w:ascii="Century Gothic" w:hAnsi="Century Gothic"/>
        </w:rPr>
        <w:t>„pustego placu”</w:t>
      </w:r>
      <w:r>
        <w:rPr>
          <w:rFonts w:ascii="Century Gothic" w:hAnsi="Century Gothic"/>
        </w:rPr>
        <w:t>.</w:t>
      </w:r>
      <w:r w:rsidR="00F04288" w:rsidRPr="00F04288">
        <w:rPr>
          <w:rFonts w:ascii="Century Gothic" w:hAnsi="Century Gothic"/>
        </w:rPr>
        <w:t xml:space="preserve"> </w:t>
      </w:r>
    </w:p>
    <w:p w14:paraId="6A6CBE50" w14:textId="77777777" w:rsidR="00036859" w:rsidRDefault="00036859" w:rsidP="000762A2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Sugerujemy wydzielenie powierzchni użytkowych dla następujących podmiotów:</w:t>
      </w:r>
    </w:p>
    <w:p w14:paraId="68CDEFC8" w14:textId="77777777" w:rsidR="00F04288" w:rsidRPr="003D68CA" w:rsidRDefault="00F04288" w:rsidP="003D68CA">
      <w:pPr>
        <w:pStyle w:val="Akapitzlist"/>
        <w:numPr>
          <w:ilvl w:val="1"/>
          <w:numId w:val="10"/>
        </w:numPr>
        <w:spacing w:after="0"/>
        <w:jc w:val="both"/>
        <w:rPr>
          <w:rFonts w:ascii="Century Gothic" w:hAnsi="Century Gothic"/>
        </w:rPr>
      </w:pPr>
      <w:r w:rsidRPr="00F04288">
        <w:rPr>
          <w:rFonts w:ascii="Century Gothic" w:hAnsi="Century Gothic"/>
        </w:rPr>
        <w:t>Pomieszczenie magazynowe dla szkół</w:t>
      </w:r>
      <w:r w:rsidR="003D68CA">
        <w:rPr>
          <w:rFonts w:ascii="Century Gothic" w:hAnsi="Century Gothic"/>
        </w:rPr>
        <w:t xml:space="preserve">, w którym jednocześnie można by przechować  </w:t>
      </w:r>
      <w:r w:rsidR="00A84FA6">
        <w:rPr>
          <w:rFonts w:ascii="Century Gothic" w:hAnsi="Century Gothic"/>
        </w:rPr>
        <w:t>akcesoria lekkoatletyczne</w:t>
      </w:r>
      <w:r w:rsidR="00036859" w:rsidRPr="003D68CA">
        <w:rPr>
          <w:rFonts w:ascii="Century Gothic" w:hAnsi="Century Gothic"/>
        </w:rPr>
        <w:t>,</w:t>
      </w:r>
    </w:p>
    <w:p w14:paraId="3F74BB00" w14:textId="77777777" w:rsidR="00036859" w:rsidRPr="00036859" w:rsidRDefault="00036859" w:rsidP="00487256">
      <w:pPr>
        <w:pStyle w:val="Akapitzlist"/>
        <w:numPr>
          <w:ilvl w:val="1"/>
          <w:numId w:val="10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Pomieszczenia magazynowe dla dwóch największych klubów piłkarskich, które najczęściej będą korzystać z obiektu.</w:t>
      </w:r>
    </w:p>
    <w:p w14:paraId="7C36C5B0" w14:textId="77777777" w:rsidR="00F04288" w:rsidRPr="00F04288" w:rsidRDefault="007132F6" w:rsidP="00487256">
      <w:pPr>
        <w:pStyle w:val="Akapitzlist"/>
        <w:numPr>
          <w:ilvl w:val="0"/>
          <w:numId w:val="10"/>
        </w:numPr>
        <w:spacing w:after="0"/>
        <w:ind w:left="85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Pr</w:t>
      </w:r>
      <w:r w:rsidR="000762A2">
        <w:rPr>
          <w:rFonts w:ascii="Century Gothic" w:hAnsi="Century Gothic"/>
        </w:rPr>
        <w:t>oponujemy</w:t>
      </w:r>
      <w:r>
        <w:rPr>
          <w:rFonts w:ascii="Century Gothic" w:hAnsi="Century Gothic"/>
        </w:rPr>
        <w:t xml:space="preserve"> </w:t>
      </w:r>
      <w:r w:rsidR="000762A2">
        <w:rPr>
          <w:rFonts w:ascii="Century Gothic" w:hAnsi="Century Gothic"/>
        </w:rPr>
        <w:t>zastosować</w:t>
      </w:r>
      <w:r w:rsidR="003D68CA">
        <w:rPr>
          <w:rFonts w:ascii="Century Gothic" w:hAnsi="Century Gothic"/>
        </w:rPr>
        <w:t xml:space="preserve"> </w:t>
      </w:r>
      <w:r w:rsidR="000762A2">
        <w:rPr>
          <w:rFonts w:ascii="Century Gothic" w:hAnsi="Century Gothic"/>
        </w:rPr>
        <w:t>„inteligentne/energooszczędne oświetlenie</w:t>
      </w:r>
      <w:r>
        <w:rPr>
          <w:rFonts w:ascii="Century Gothic" w:hAnsi="Century Gothic"/>
        </w:rPr>
        <w:t xml:space="preserve"> obiektu</w:t>
      </w:r>
      <w:r w:rsidR="000762A2">
        <w:rPr>
          <w:rFonts w:ascii="Century Gothic" w:hAnsi="Century Gothic"/>
        </w:rPr>
        <w:t>”</w:t>
      </w:r>
      <w:r>
        <w:rPr>
          <w:rFonts w:ascii="Century Gothic" w:hAnsi="Century Gothic"/>
        </w:rPr>
        <w:t xml:space="preserve"> w cel</w:t>
      </w:r>
      <w:r w:rsidR="000762A2">
        <w:rPr>
          <w:rFonts w:ascii="Century Gothic" w:hAnsi="Century Gothic"/>
        </w:rPr>
        <w:t>u</w:t>
      </w:r>
      <w:r>
        <w:rPr>
          <w:rFonts w:ascii="Century Gothic" w:hAnsi="Century Gothic"/>
        </w:rPr>
        <w:t xml:space="preserve"> </w:t>
      </w:r>
      <w:r w:rsidR="00950660">
        <w:rPr>
          <w:rFonts w:ascii="Century Gothic" w:hAnsi="Century Gothic"/>
        </w:rPr>
        <w:t xml:space="preserve"> zastosowani</w:t>
      </w:r>
      <w:r>
        <w:rPr>
          <w:rFonts w:ascii="Century Gothic" w:hAnsi="Century Gothic"/>
        </w:rPr>
        <w:t xml:space="preserve">a </w:t>
      </w:r>
      <w:r w:rsidR="00950660">
        <w:rPr>
          <w:rFonts w:ascii="Century Gothic" w:hAnsi="Century Gothic"/>
        </w:rPr>
        <w:t xml:space="preserve"> </w:t>
      </w:r>
      <w:r w:rsidR="00036859">
        <w:rPr>
          <w:rFonts w:ascii="Century Gothic" w:hAnsi="Century Gothic"/>
        </w:rPr>
        <w:t xml:space="preserve">ekonomicznego </w:t>
      </w:r>
      <w:r>
        <w:rPr>
          <w:rFonts w:ascii="Century Gothic" w:hAnsi="Century Gothic"/>
        </w:rPr>
        <w:t>zużycie ś</w:t>
      </w:r>
      <w:r w:rsidR="00F04288" w:rsidRPr="00F04288">
        <w:rPr>
          <w:rFonts w:ascii="Century Gothic" w:hAnsi="Century Gothic"/>
        </w:rPr>
        <w:t>wiatła</w:t>
      </w:r>
      <w:r w:rsidR="00036859">
        <w:rPr>
          <w:rFonts w:ascii="Century Gothic" w:hAnsi="Century Gothic"/>
        </w:rPr>
        <w:t>, aby nie narażać właściciela</w:t>
      </w:r>
      <w:r w:rsidR="003D68CA">
        <w:rPr>
          <w:rFonts w:ascii="Century Gothic" w:hAnsi="Century Gothic"/>
        </w:rPr>
        <w:t>/Gminy</w:t>
      </w:r>
      <w:r w:rsidR="00036859">
        <w:rPr>
          <w:rFonts w:ascii="Century Gothic" w:hAnsi="Century Gothic"/>
        </w:rPr>
        <w:t xml:space="preserve"> na zbyt duże zużycie prądu.</w:t>
      </w:r>
      <w:r w:rsidR="00F04288" w:rsidRPr="00F04288">
        <w:rPr>
          <w:rFonts w:ascii="Century Gothic" w:hAnsi="Century Gothic"/>
        </w:rPr>
        <w:t xml:space="preserve"> </w:t>
      </w:r>
    </w:p>
    <w:p w14:paraId="5C4AF735" w14:textId="77777777" w:rsidR="00F04288" w:rsidRDefault="0001757E" w:rsidP="00487256">
      <w:pPr>
        <w:pStyle w:val="Akapitzlist"/>
        <w:numPr>
          <w:ilvl w:val="0"/>
          <w:numId w:val="10"/>
        </w:numPr>
        <w:ind w:left="85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Prosimy o informację dotyczącą s</w:t>
      </w:r>
      <w:r w:rsidR="000762A2">
        <w:rPr>
          <w:rFonts w:ascii="Century Gothic" w:hAnsi="Century Gothic"/>
        </w:rPr>
        <w:t>poso</w:t>
      </w:r>
      <w:r w:rsidR="00F04288" w:rsidRPr="0038402B">
        <w:rPr>
          <w:rFonts w:ascii="Century Gothic" w:hAnsi="Century Gothic"/>
        </w:rPr>
        <w:t>b</w:t>
      </w:r>
      <w:r>
        <w:rPr>
          <w:rFonts w:ascii="Century Gothic" w:hAnsi="Century Gothic"/>
        </w:rPr>
        <w:t>u</w:t>
      </w:r>
      <w:r w:rsidR="00F04288" w:rsidRPr="0038402B">
        <w:rPr>
          <w:rFonts w:ascii="Century Gothic" w:hAnsi="Century Gothic"/>
        </w:rPr>
        <w:t xml:space="preserve"> zarządzania obiektem po oddaniu do użytku –</w:t>
      </w:r>
      <w:r>
        <w:rPr>
          <w:rFonts w:ascii="Century Gothic" w:hAnsi="Century Gothic"/>
        </w:rPr>
        <w:t xml:space="preserve"> jaka </w:t>
      </w:r>
      <w:r w:rsidR="00F04288" w:rsidRPr="0038402B">
        <w:rPr>
          <w:rFonts w:ascii="Century Gothic" w:hAnsi="Century Gothic"/>
        </w:rPr>
        <w:t>będzie</w:t>
      </w:r>
      <w:r>
        <w:rPr>
          <w:rFonts w:ascii="Century Gothic" w:hAnsi="Century Gothic"/>
        </w:rPr>
        <w:t xml:space="preserve"> to firma i w jakim zakresie będzie </w:t>
      </w:r>
      <w:r w:rsidR="00F04288" w:rsidRPr="0038402B">
        <w:rPr>
          <w:rFonts w:ascii="Century Gothic" w:hAnsi="Century Gothic"/>
        </w:rPr>
        <w:t>odbywać</w:t>
      </w:r>
      <w:r>
        <w:rPr>
          <w:rFonts w:ascii="Century Gothic" w:hAnsi="Century Gothic"/>
        </w:rPr>
        <w:t xml:space="preserve"> się zarządzanie.</w:t>
      </w:r>
      <w:r w:rsidR="0038402B" w:rsidRPr="0038402B">
        <w:rPr>
          <w:rFonts w:ascii="Century Gothic" w:hAnsi="Century Gothic"/>
        </w:rPr>
        <w:t xml:space="preserve"> Obiekt będzie czynny od 7 do 22</w:t>
      </w:r>
      <w:r>
        <w:rPr>
          <w:rFonts w:ascii="Century Gothic" w:hAnsi="Century Gothic"/>
        </w:rPr>
        <w:t xml:space="preserve"> -</w:t>
      </w:r>
      <w:r w:rsidR="0038402B" w:rsidRPr="0038402B">
        <w:rPr>
          <w:rFonts w:ascii="Century Gothic" w:hAnsi="Century Gothic"/>
        </w:rPr>
        <w:t xml:space="preserve"> potem będzie zamkn</w:t>
      </w:r>
      <w:r>
        <w:rPr>
          <w:rFonts w:ascii="Century Gothic" w:hAnsi="Century Gothic"/>
        </w:rPr>
        <w:t>i</w:t>
      </w:r>
      <w:r w:rsidR="0038402B" w:rsidRPr="0038402B">
        <w:rPr>
          <w:rFonts w:ascii="Century Gothic" w:hAnsi="Century Gothic"/>
        </w:rPr>
        <w:t>ęty</w:t>
      </w:r>
      <w:r w:rsidR="003D68CA">
        <w:rPr>
          <w:rFonts w:ascii="Century Gothic" w:hAnsi="Century Gothic"/>
        </w:rPr>
        <w:t>?</w:t>
      </w:r>
      <w:r>
        <w:rPr>
          <w:rFonts w:ascii="Century Gothic" w:hAnsi="Century Gothic"/>
        </w:rPr>
        <w:t>, czy będzie stróż nocny</w:t>
      </w:r>
      <w:r w:rsidR="003D68CA">
        <w:rPr>
          <w:rFonts w:ascii="Century Gothic" w:hAnsi="Century Gothic"/>
        </w:rPr>
        <w:t>?</w:t>
      </w:r>
      <w:r>
        <w:rPr>
          <w:rFonts w:ascii="Century Gothic" w:hAnsi="Century Gothic"/>
        </w:rPr>
        <w:t>, czy będzie zatrudniona firma ochroniarska?</w:t>
      </w:r>
    </w:p>
    <w:p w14:paraId="42FA9946" w14:textId="77777777" w:rsidR="00950660" w:rsidRPr="00950660" w:rsidRDefault="0001757E" w:rsidP="00487256">
      <w:pPr>
        <w:pStyle w:val="Akapitzlist"/>
        <w:numPr>
          <w:ilvl w:val="0"/>
          <w:numId w:val="10"/>
        </w:numPr>
        <w:ind w:left="85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Sugerujemy zamontowanie m</w:t>
      </w:r>
      <w:r w:rsidR="00950660">
        <w:rPr>
          <w:rFonts w:ascii="Century Gothic" w:hAnsi="Century Gothic"/>
        </w:rPr>
        <w:t>onitoring</w:t>
      </w:r>
      <w:r>
        <w:rPr>
          <w:rFonts w:ascii="Century Gothic" w:hAnsi="Century Gothic"/>
        </w:rPr>
        <w:t xml:space="preserve">u - </w:t>
      </w:r>
      <w:r w:rsidR="00950660">
        <w:rPr>
          <w:rFonts w:ascii="Century Gothic" w:hAnsi="Century Gothic"/>
        </w:rPr>
        <w:t xml:space="preserve"> trybuny głównej oraz drugiej trybuny, boisk</w:t>
      </w:r>
      <w:r>
        <w:rPr>
          <w:rFonts w:ascii="Century Gothic" w:hAnsi="Century Gothic"/>
        </w:rPr>
        <w:t>a</w:t>
      </w:r>
      <w:r w:rsidR="00950660">
        <w:rPr>
          <w:rFonts w:ascii="Century Gothic" w:hAnsi="Century Gothic"/>
        </w:rPr>
        <w:t xml:space="preserve"> orlik, płyty bocznej, płyty głównej, trybun</w:t>
      </w:r>
      <w:r w:rsidR="00950660" w:rsidRPr="00950660">
        <w:rPr>
          <w:rFonts w:ascii="Century Gothic" w:hAnsi="Century Gothic"/>
        </w:rPr>
        <w:t xml:space="preserve"> oraz w newralgicznych miejscach przy obejściu</w:t>
      </w:r>
      <w:r>
        <w:rPr>
          <w:rFonts w:ascii="Century Gothic" w:hAnsi="Century Gothic"/>
        </w:rPr>
        <w:t xml:space="preserve"> obiektu.</w:t>
      </w:r>
      <w:r w:rsidR="00A84FA6">
        <w:rPr>
          <w:rFonts w:ascii="Century Gothic" w:hAnsi="Century Gothic"/>
        </w:rPr>
        <w:t xml:space="preserve"> Jeżeli monitoring jest już zamontowany prosimy o krótką informację ( ilość kamer, obsługa itp.)</w:t>
      </w:r>
    </w:p>
    <w:p w14:paraId="22D6F749" w14:textId="77777777" w:rsidR="00950660" w:rsidRPr="00583FD4" w:rsidRDefault="0001757E" w:rsidP="00487256">
      <w:pPr>
        <w:pStyle w:val="Akapitzlist"/>
        <w:numPr>
          <w:ilvl w:val="0"/>
          <w:numId w:val="10"/>
        </w:numPr>
        <w:ind w:left="85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Sugerujemy wymianę na nowy </w:t>
      </w:r>
      <w:r w:rsidR="003D68CA">
        <w:rPr>
          <w:rFonts w:ascii="Century Gothic" w:hAnsi="Century Gothic"/>
        </w:rPr>
        <w:t xml:space="preserve"> - </w:t>
      </w:r>
      <w:r>
        <w:rPr>
          <w:rFonts w:ascii="Century Gothic" w:hAnsi="Century Gothic"/>
        </w:rPr>
        <w:t>s</w:t>
      </w:r>
      <w:r w:rsidR="00950660">
        <w:rPr>
          <w:rFonts w:ascii="Century Gothic" w:hAnsi="Century Gothic"/>
        </w:rPr>
        <w:t>zyld na bramie – „STADION MIEJSKI”</w:t>
      </w:r>
      <w:r>
        <w:rPr>
          <w:rFonts w:ascii="Century Gothic" w:hAnsi="Century Gothic"/>
        </w:rPr>
        <w:t xml:space="preserve"> – gdyż jego</w:t>
      </w:r>
      <w:r w:rsidR="000762A2">
        <w:rPr>
          <w:rFonts w:ascii="Century Gothic" w:hAnsi="Century Gothic"/>
        </w:rPr>
        <w:t xml:space="preserve"> wygląd</w:t>
      </w:r>
      <w:r>
        <w:rPr>
          <w:rFonts w:ascii="Century Gothic" w:hAnsi="Century Gothic"/>
        </w:rPr>
        <w:t xml:space="preserve"> odbiega od nowego wizerunku obiektu.</w:t>
      </w:r>
    </w:p>
    <w:p w14:paraId="2BD971BB" w14:textId="77777777" w:rsidR="00F04288" w:rsidRPr="00583FD4" w:rsidRDefault="0001757E" w:rsidP="00487256">
      <w:pPr>
        <w:pStyle w:val="Akapitzlist"/>
        <w:numPr>
          <w:ilvl w:val="0"/>
          <w:numId w:val="10"/>
        </w:numPr>
        <w:spacing w:after="0"/>
        <w:ind w:left="85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Proponujemy zaplanowanie</w:t>
      </w:r>
      <w:r w:rsidR="00F04288" w:rsidRPr="00583FD4">
        <w:rPr>
          <w:rFonts w:ascii="Century Gothic" w:hAnsi="Century Gothic"/>
        </w:rPr>
        <w:t xml:space="preserve"> zakres</w:t>
      </w:r>
      <w:r w:rsidR="000762A2">
        <w:rPr>
          <w:rFonts w:ascii="Century Gothic" w:hAnsi="Century Gothic"/>
        </w:rPr>
        <w:t>u</w:t>
      </w:r>
      <w:r w:rsidR="00F04288" w:rsidRPr="00583FD4">
        <w:rPr>
          <w:rFonts w:ascii="Century Gothic" w:hAnsi="Century Gothic"/>
        </w:rPr>
        <w:t xml:space="preserve"> prac remontowych w </w:t>
      </w:r>
      <w:r>
        <w:rPr>
          <w:rFonts w:ascii="Century Gothic" w:hAnsi="Century Gothic"/>
        </w:rPr>
        <w:t>obrębie</w:t>
      </w:r>
      <w:r w:rsidR="00F04288" w:rsidRPr="00583FD4">
        <w:rPr>
          <w:rFonts w:ascii="Century Gothic" w:hAnsi="Century Gothic"/>
        </w:rPr>
        <w:t xml:space="preserve"> głównej płyty boiska </w:t>
      </w:r>
      <w:r w:rsidR="000762A2">
        <w:rPr>
          <w:rFonts w:ascii="Century Gothic" w:hAnsi="Century Gothic"/>
        </w:rPr>
        <w:t>w</w:t>
      </w:r>
      <w:r w:rsidR="00F04288" w:rsidRPr="00583FD4">
        <w:rPr>
          <w:rFonts w:ascii="Century Gothic" w:hAnsi="Century Gothic"/>
        </w:rPr>
        <w:t xml:space="preserve"> celu:</w:t>
      </w:r>
    </w:p>
    <w:p w14:paraId="4FECCDFA" w14:textId="77777777" w:rsidR="00F04288" w:rsidRPr="00F04288" w:rsidRDefault="00F04288" w:rsidP="00487256">
      <w:pPr>
        <w:spacing w:after="0"/>
        <w:ind w:left="851" w:firstLine="708"/>
        <w:jc w:val="both"/>
        <w:rPr>
          <w:rFonts w:ascii="Century Gothic" w:hAnsi="Century Gothic"/>
        </w:rPr>
      </w:pPr>
      <w:r w:rsidRPr="00F04288">
        <w:rPr>
          <w:rFonts w:ascii="Century Gothic" w:hAnsi="Century Gothic"/>
        </w:rPr>
        <w:t>−</w:t>
      </w:r>
      <w:r w:rsidR="003D68CA">
        <w:rPr>
          <w:rFonts w:ascii="Century Gothic" w:hAnsi="Century Gothic"/>
        </w:rPr>
        <w:t> polepszenie warunków gry</w:t>
      </w:r>
      <w:r w:rsidRPr="00F04288">
        <w:rPr>
          <w:rFonts w:ascii="Century Gothic" w:hAnsi="Century Gothic"/>
        </w:rPr>
        <w:t>,</w:t>
      </w:r>
    </w:p>
    <w:p w14:paraId="4AA6CEC1" w14:textId="77777777" w:rsidR="00F04288" w:rsidRPr="00F04288" w:rsidRDefault="00F04288" w:rsidP="00487256">
      <w:pPr>
        <w:spacing w:after="0"/>
        <w:ind w:left="851" w:firstLine="708"/>
        <w:jc w:val="both"/>
        <w:rPr>
          <w:rFonts w:ascii="Century Gothic" w:hAnsi="Century Gothic"/>
        </w:rPr>
      </w:pPr>
      <w:r w:rsidRPr="00F04288">
        <w:rPr>
          <w:rFonts w:ascii="Century Gothic" w:hAnsi="Century Gothic"/>
        </w:rPr>
        <w:t>− stworzenie warunków do utrzymania wysokiej jakości murawy,</w:t>
      </w:r>
    </w:p>
    <w:p w14:paraId="7C56A145" w14:textId="77777777" w:rsidR="00F04288" w:rsidRPr="00F04288" w:rsidRDefault="00F04288" w:rsidP="00487256">
      <w:pPr>
        <w:spacing w:after="0"/>
        <w:ind w:left="851" w:firstLine="708"/>
        <w:jc w:val="both"/>
        <w:rPr>
          <w:rFonts w:ascii="Century Gothic" w:hAnsi="Century Gothic"/>
        </w:rPr>
      </w:pPr>
      <w:r w:rsidRPr="00F04288">
        <w:rPr>
          <w:rFonts w:ascii="Century Gothic" w:hAnsi="Century Gothic"/>
        </w:rPr>
        <w:t>− zmniejszenie pracochłonności pielęgnacji,</w:t>
      </w:r>
    </w:p>
    <w:p w14:paraId="2275C822" w14:textId="77777777" w:rsidR="002F384F" w:rsidRDefault="00F04288" w:rsidP="00487256">
      <w:pPr>
        <w:spacing w:after="0"/>
        <w:ind w:left="851" w:firstLine="708"/>
        <w:jc w:val="both"/>
        <w:rPr>
          <w:rFonts w:ascii="Century Gothic" w:hAnsi="Century Gothic"/>
        </w:rPr>
      </w:pPr>
      <w:r w:rsidRPr="00F04288">
        <w:rPr>
          <w:rFonts w:ascii="Century Gothic" w:hAnsi="Century Gothic"/>
        </w:rPr>
        <w:t>− umożliwienie prawidłowego wzrostu trawy</w:t>
      </w:r>
      <w:r w:rsidR="007132F6">
        <w:rPr>
          <w:rFonts w:ascii="Century Gothic" w:hAnsi="Century Gothic"/>
        </w:rPr>
        <w:t>,</w:t>
      </w:r>
      <w:r w:rsidR="007132F6">
        <w:rPr>
          <w:rFonts w:ascii="Century Gothic" w:hAnsi="Century Gothic"/>
        </w:rPr>
        <w:tab/>
      </w:r>
      <w:r w:rsidR="0001757E">
        <w:rPr>
          <w:rFonts w:ascii="Century Gothic" w:hAnsi="Century Gothic"/>
        </w:rPr>
        <w:br/>
      </w:r>
      <w:r w:rsidR="007132F6" w:rsidRPr="007132F6">
        <w:rPr>
          <w:rFonts w:ascii="Century Gothic" w:hAnsi="Century Gothic"/>
        </w:rPr>
        <w:t xml:space="preserve">Przy okazji wizyty członkowie RS poruszyli temat wadliwej infrastruktury towarzyszącą w postaci nawodnienia wraz z wyposażeniem boiska w nowe bramki – które od kilku lat są krzywe, co można zaplanować z kolejnym etapem inwestycji. Proponujemy również wyposażenie obiektu w specjalistyczny sprzęt do malowania linii na boisku głównym ponieważ z ostatnich informacji </w:t>
      </w:r>
      <w:r w:rsidR="000762A2">
        <w:rPr>
          <w:rFonts w:ascii="Century Gothic" w:hAnsi="Century Gothic"/>
        </w:rPr>
        <w:t xml:space="preserve">dostępnych w mediach </w:t>
      </w:r>
      <w:r w:rsidR="007132F6" w:rsidRPr="007132F6">
        <w:rPr>
          <w:rFonts w:ascii="Century Gothic" w:hAnsi="Century Gothic"/>
        </w:rPr>
        <w:t>wynika</w:t>
      </w:r>
      <w:r w:rsidR="000762A2">
        <w:rPr>
          <w:rFonts w:ascii="Century Gothic" w:hAnsi="Century Gothic"/>
        </w:rPr>
        <w:t>,</w:t>
      </w:r>
      <w:r w:rsidR="007132F6" w:rsidRPr="007132F6">
        <w:rPr>
          <w:rFonts w:ascii="Century Gothic" w:hAnsi="Century Gothic"/>
        </w:rPr>
        <w:t xml:space="preserve"> że obecny jest uszkodzony w wyniku czego </w:t>
      </w:r>
      <w:r w:rsidR="003D68CA">
        <w:rPr>
          <w:rFonts w:ascii="Century Gothic" w:hAnsi="Century Gothic"/>
        </w:rPr>
        <w:t xml:space="preserve">malowane </w:t>
      </w:r>
      <w:r w:rsidR="007132F6" w:rsidRPr="007132F6">
        <w:rPr>
          <w:rFonts w:ascii="Century Gothic" w:hAnsi="Century Gothic"/>
        </w:rPr>
        <w:t>linie</w:t>
      </w:r>
      <w:r w:rsidR="003D68CA">
        <w:rPr>
          <w:rFonts w:ascii="Century Gothic" w:hAnsi="Century Gothic"/>
        </w:rPr>
        <w:t xml:space="preserve"> są krzywe</w:t>
      </w:r>
      <w:r w:rsidR="007132F6" w:rsidRPr="007132F6">
        <w:rPr>
          <w:rFonts w:ascii="Century Gothic" w:hAnsi="Century Gothic"/>
        </w:rPr>
        <w:t>.</w:t>
      </w:r>
    </w:p>
    <w:p w14:paraId="1B8B81C4" w14:textId="77777777" w:rsidR="002F384F" w:rsidRDefault="002F384F" w:rsidP="00487256">
      <w:pPr>
        <w:spacing w:after="0"/>
        <w:jc w:val="both"/>
        <w:rPr>
          <w:rFonts w:ascii="Century Gothic" w:hAnsi="Century Gothic"/>
        </w:rPr>
      </w:pPr>
    </w:p>
    <w:p w14:paraId="51FE05A2" w14:textId="77777777" w:rsidR="00160C4C" w:rsidRDefault="00086C51" w:rsidP="00487256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Jako Rada Sportu –</w:t>
      </w:r>
      <w:r w:rsidR="00693726">
        <w:rPr>
          <w:rFonts w:ascii="Century Gothic" w:hAnsi="Century Gothic"/>
        </w:rPr>
        <w:t xml:space="preserve"> organ</w:t>
      </w:r>
      <w:r>
        <w:rPr>
          <w:rFonts w:ascii="Century Gothic" w:hAnsi="Century Gothic"/>
        </w:rPr>
        <w:t xml:space="preserve"> opi</w:t>
      </w:r>
      <w:r w:rsidR="002461ED">
        <w:rPr>
          <w:rFonts w:ascii="Century Gothic" w:hAnsi="Century Gothic"/>
        </w:rPr>
        <w:t xml:space="preserve">niujący działalność Burmistrza </w:t>
      </w:r>
      <w:r>
        <w:rPr>
          <w:rFonts w:ascii="Century Gothic" w:hAnsi="Century Gothic"/>
        </w:rPr>
        <w:t xml:space="preserve">wydaliśmy </w:t>
      </w:r>
      <w:r w:rsidR="001B68BE">
        <w:rPr>
          <w:rFonts w:ascii="Century Gothic" w:hAnsi="Century Gothic"/>
        </w:rPr>
        <w:t xml:space="preserve">swoja opinię zachęcając do </w:t>
      </w:r>
      <w:r w:rsidR="00036859">
        <w:rPr>
          <w:rFonts w:ascii="Century Gothic" w:hAnsi="Century Gothic"/>
        </w:rPr>
        <w:t>zastosowania i wprowadzenia w życie powyższych uwag</w:t>
      </w:r>
      <w:r w:rsidR="003D68CA">
        <w:rPr>
          <w:rFonts w:ascii="Century Gothic" w:hAnsi="Century Gothic"/>
        </w:rPr>
        <w:t xml:space="preserve">, </w:t>
      </w:r>
      <w:r w:rsidR="003D68CA" w:rsidRPr="003D68CA">
        <w:rPr>
          <w:rFonts w:ascii="Century Gothic" w:hAnsi="Century Gothic"/>
        </w:rPr>
        <w:t>aby móc wspólnie wypracować najkorzystniejsze dla </w:t>
      </w:r>
      <w:r w:rsidR="003D68CA" w:rsidRPr="003D68CA">
        <w:rPr>
          <w:rFonts w:ascii="Century Gothic" w:hAnsi="Century Gothic"/>
          <w:bCs/>
        </w:rPr>
        <w:t>wszystkich</w:t>
      </w:r>
      <w:r w:rsidR="003D68CA">
        <w:rPr>
          <w:rFonts w:ascii="Century Gothic" w:hAnsi="Century Gothic"/>
          <w:bCs/>
        </w:rPr>
        <w:t xml:space="preserve"> rozwiązania</w:t>
      </w:r>
      <w:r w:rsidR="003D68CA" w:rsidRPr="003D68CA">
        <w:rPr>
          <w:rFonts w:ascii="Century Gothic" w:hAnsi="Century Gothic"/>
          <w:bCs/>
        </w:rPr>
        <w:t>.</w:t>
      </w:r>
      <w:r w:rsidR="003D68CA" w:rsidRPr="003D68CA">
        <w:rPr>
          <w:rFonts w:ascii="Century Gothic" w:hAnsi="Century Gothic"/>
          <w:bCs/>
        </w:rPr>
        <w:tab/>
      </w:r>
      <w:r w:rsidR="003D68CA" w:rsidRPr="003D68CA">
        <w:rPr>
          <w:rFonts w:ascii="Century Gothic" w:hAnsi="Century Gothic"/>
        </w:rPr>
        <w:br/>
      </w:r>
      <w:r w:rsidR="004538CE" w:rsidRPr="004538CE">
        <w:rPr>
          <w:rFonts w:ascii="Century Gothic" w:hAnsi="Century Gothic"/>
        </w:rPr>
        <w:t xml:space="preserve">Podsumowując powyższe, uprzejmie proszę o </w:t>
      </w:r>
      <w:r w:rsidR="004538CE" w:rsidRPr="004538CE">
        <w:rPr>
          <w:rFonts w:ascii="Century Gothic" w:hAnsi="Century Gothic"/>
          <w:bCs/>
        </w:rPr>
        <w:t>ustosunkowanie</w:t>
      </w:r>
      <w:r w:rsidR="004538CE" w:rsidRPr="004538CE">
        <w:rPr>
          <w:rFonts w:ascii="Century Gothic" w:hAnsi="Century Gothic"/>
        </w:rPr>
        <w:t xml:space="preserve"> się do </w:t>
      </w:r>
      <w:r w:rsidR="00A84FA6">
        <w:rPr>
          <w:rFonts w:ascii="Century Gothic" w:hAnsi="Century Gothic"/>
        </w:rPr>
        <w:t>naszych wniosków</w:t>
      </w:r>
      <w:r w:rsidR="003B7D08">
        <w:rPr>
          <w:rFonts w:ascii="Century Gothic" w:hAnsi="Century Gothic"/>
        </w:rPr>
        <w:t>,</w:t>
      </w:r>
      <w:r w:rsidR="00AD3B97">
        <w:rPr>
          <w:rFonts w:ascii="Century Gothic" w:hAnsi="Century Gothic"/>
        </w:rPr>
        <w:t xml:space="preserve"> gdyż chętnie </w:t>
      </w:r>
      <w:r w:rsidR="007D1430">
        <w:rPr>
          <w:rFonts w:ascii="Century Gothic" w:hAnsi="Century Gothic"/>
        </w:rPr>
        <w:t>zapoz</w:t>
      </w:r>
      <w:r w:rsidR="00044653">
        <w:rPr>
          <w:rFonts w:ascii="Century Gothic" w:hAnsi="Century Gothic"/>
        </w:rPr>
        <w:t>n</w:t>
      </w:r>
      <w:r w:rsidR="007D1430">
        <w:rPr>
          <w:rFonts w:ascii="Century Gothic" w:hAnsi="Century Gothic"/>
        </w:rPr>
        <w:t xml:space="preserve">amy się z </w:t>
      </w:r>
      <w:r w:rsidR="00AD3B97">
        <w:rPr>
          <w:rFonts w:ascii="Century Gothic" w:hAnsi="Century Gothic"/>
        </w:rPr>
        <w:t xml:space="preserve">Państwa </w:t>
      </w:r>
      <w:r w:rsidR="00A84FA6">
        <w:rPr>
          <w:rFonts w:ascii="Century Gothic" w:hAnsi="Century Gothic"/>
        </w:rPr>
        <w:t>opinią dotyczącą naszych uwag.</w:t>
      </w:r>
      <w:r w:rsidR="003D68CA">
        <w:rPr>
          <w:rFonts w:ascii="Century Gothic" w:hAnsi="Century Gothic"/>
        </w:rPr>
        <w:tab/>
      </w:r>
      <w:r w:rsidR="00842415">
        <w:rPr>
          <w:rFonts w:ascii="Century Gothic" w:hAnsi="Century Gothic"/>
        </w:rPr>
        <w:br/>
      </w:r>
    </w:p>
    <w:p w14:paraId="192AF1FE" w14:textId="77777777" w:rsidR="0003280B" w:rsidRPr="00C7497A" w:rsidRDefault="0003280B" w:rsidP="0003280B">
      <w:pPr>
        <w:spacing w:after="0"/>
        <w:jc w:val="both"/>
        <w:rPr>
          <w:rFonts w:ascii="Century Gothic" w:hAnsi="Century Gothic"/>
          <w:bCs/>
        </w:rPr>
      </w:pPr>
    </w:p>
    <w:p w14:paraId="1F926475" w14:textId="77777777" w:rsidR="0079676F" w:rsidRPr="0003280B" w:rsidRDefault="0079676F" w:rsidP="0003280B">
      <w:pPr>
        <w:spacing w:after="0"/>
        <w:jc w:val="both"/>
        <w:rPr>
          <w:rFonts w:ascii="Century Gothic" w:hAnsi="Century Gothic"/>
        </w:rPr>
      </w:pPr>
    </w:p>
    <w:p w14:paraId="4E24A569" w14:textId="5F158ADB" w:rsidR="00BE7FDE" w:rsidRPr="00B32827" w:rsidRDefault="00301936" w:rsidP="00B32827">
      <w:pPr>
        <w:spacing w:after="0"/>
        <w:jc w:val="right"/>
        <w:rPr>
          <w:rFonts w:ascii="Century Gothic" w:hAnsi="Century Gothic"/>
          <w:sz w:val="24"/>
          <w:szCs w:val="24"/>
        </w:rPr>
      </w:pPr>
      <w:r w:rsidRPr="0003280B">
        <w:rPr>
          <w:rFonts w:ascii="Century Gothic" w:hAnsi="Century Gothic"/>
        </w:rPr>
        <w:t>Ze sportowymi pozdrowieniami,</w:t>
      </w:r>
      <w:r w:rsidRPr="0003280B">
        <w:rPr>
          <w:rFonts w:ascii="Century Gothic" w:hAnsi="Century Gothic"/>
        </w:rPr>
        <w:br/>
      </w:r>
    </w:p>
    <w:p w14:paraId="587CDCD5" w14:textId="6A30FA49" w:rsidR="00B32827" w:rsidRPr="00B32827" w:rsidRDefault="00B32827" w:rsidP="00B32827">
      <w:pPr>
        <w:spacing w:after="0"/>
        <w:jc w:val="right"/>
        <w:rPr>
          <w:rFonts w:ascii="Century Gothic" w:hAnsi="Century Gothic"/>
          <w:sz w:val="24"/>
          <w:szCs w:val="24"/>
        </w:rPr>
      </w:pPr>
      <w:r w:rsidRPr="00B32827">
        <w:rPr>
          <w:rFonts w:ascii="Century Gothic" w:hAnsi="Century Gothic"/>
          <w:sz w:val="24"/>
          <w:szCs w:val="24"/>
        </w:rPr>
        <w:t>Przewodniczący Śremskiej Rady Sportu</w:t>
      </w:r>
    </w:p>
    <w:p w14:paraId="237DBAF0" w14:textId="437ADE14" w:rsidR="00B32827" w:rsidRPr="00B32827" w:rsidRDefault="00B32827" w:rsidP="00B32827">
      <w:pPr>
        <w:spacing w:after="0"/>
        <w:jc w:val="right"/>
        <w:rPr>
          <w:rFonts w:ascii="Century Gothic" w:hAnsi="Century Gothic"/>
          <w:sz w:val="24"/>
          <w:szCs w:val="24"/>
        </w:rPr>
      </w:pPr>
      <w:r w:rsidRPr="00B32827">
        <w:rPr>
          <w:rFonts w:ascii="Century Gothic" w:hAnsi="Century Gothic"/>
          <w:sz w:val="24"/>
          <w:szCs w:val="24"/>
        </w:rPr>
        <w:t>Krzysztof Lewandowski</w:t>
      </w:r>
    </w:p>
    <w:p w14:paraId="5BA68AF1" w14:textId="77777777" w:rsidR="00B32827" w:rsidRPr="006F6DC2" w:rsidRDefault="00B32827" w:rsidP="006F6DC2">
      <w:pPr>
        <w:spacing w:after="0"/>
        <w:rPr>
          <w:rFonts w:ascii="Century Gothic" w:hAnsi="Century Gothic"/>
          <w:sz w:val="20"/>
          <w:szCs w:val="20"/>
        </w:rPr>
      </w:pPr>
    </w:p>
    <w:sectPr w:rsidR="00B32827" w:rsidRPr="006F6DC2" w:rsidSect="00E967BD">
      <w:headerReference w:type="default" r:id="rId7"/>
      <w:footerReference w:type="default" r:id="rId8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45ECF4" w14:textId="77777777" w:rsidR="00AF509A" w:rsidRDefault="00AF509A" w:rsidP="004601F5">
      <w:pPr>
        <w:spacing w:after="0" w:line="240" w:lineRule="auto"/>
      </w:pPr>
      <w:r>
        <w:separator/>
      </w:r>
    </w:p>
  </w:endnote>
  <w:endnote w:type="continuationSeparator" w:id="0">
    <w:p w14:paraId="320DF893" w14:textId="77777777" w:rsidR="00AF509A" w:rsidRDefault="00AF509A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52D7D" w14:textId="77777777" w:rsidR="00E967BD" w:rsidRDefault="0003280B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  <w:r w:rsidRPr="004601F5">
      <w:rPr>
        <w:rFonts w:ascii="Century Gothic" w:hAnsi="Century Gothic"/>
        <w:noProof/>
        <w:color w:val="000000" w:themeColor="text1"/>
        <w:lang w:eastAsia="pl-PL"/>
      </w:rPr>
      <w:drawing>
        <wp:anchor distT="0" distB="0" distL="114300" distR="114300" simplePos="0" relativeHeight="251661312" behindDoc="1" locked="0" layoutInCell="1" allowOverlap="1" wp14:anchorId="6B4D64B9" wp14:editId="131E00D3">
          <wp:simplePos x="0" y="0"/>
          <wp:positionH relativeFrom="margin">
            <wp:align>center</wp:align>
          </wp:positionH>
          <wp:positionV relativeFrom="paragraph">
            <wp:posOffset>214630</wp:posOffset>
          </wp:positionV>
          <wp:extent cx="7583170" cy="148590"/>
          <wp:effectExtent l="0" t="0" r="0" b="3810"/>
          <wp:wrapTight wrapText="bothSides">
            <wp:wrapPolygon edited="0">
              <wp:start x="0" y="0"/>
              <wp:lineTo x="0" y="19385"/>
              <wp:lineTo x="21542" y="19385"/>
              <wp:lineTo x="21542" y="0"/>
              <wp:lineTo x="0" y="0"/>
            </wp:wrapPolygon>
          </wp:wrapTight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7BD" w:rsidRPr="004601F5">
      <w:rPr>
        <w:rFonts w:ascii="Century Gothic" w:hAnsi="Century Gothic"/>
        <w:noProof/>
        <w:color w:val="000000" w:themeColor="text1"/>
        <w:lang w:eastAsia="pl-PL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1125C9F" wp14:editId="3877FB8E">
              <wp:simplePos x="0" y="0"/>
              <wp:positionH relativeFrom="column">
                <wp:posOffset>-937895</wp:posOffset>
              </wp:positionH>
              <wp:positionV relativeFrom="paragraph">
                <wp:posOffset>139065</wp:posOffset>
              </wp:positionV>
              <wp:extent cx="7612182" cy="1106805"/>
              <wp:effectExtent l="0" t="0" r="8255" b="0"/>
              <wp:wrapNone/>
              <wp:docPr id="16" name="Prostokąt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1068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B5D3D8" id="Prostokąt 16" o:spid="_x0000_s1026" style="position:absolute;margin-left:-73.85pt;margin-top:10.95pt;width:599.4pt;height:87.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" fillcolor="#f2f2f2 [3052]" stroked="f" strokeweight="1pt"/>
          </w:pict>
        </mc:Fallback>
      </mc:AlternateContent>
    </w:r>
  </w:p>
  <w:p w14:paraId="0F9ECC4F" w14:textId="77777777" w:rsidR="004601F5" w:rsidRPr="004601F5" w:rsidRDefault="00B92411" w:rsidP="00B92411">
    <w:pPr>
      <w:pStyle w:val="Stopka"/>
      <w:rPr>
        <w:rFonts w:ascii="Century Gothic" w:hAnsi="Century Gothic"/>
        <w:color w:val="000000" w:themeColor="text1"/>
        <w:sz w:val="16"/>
        <w:szCs w:val="16"/>
      </w:rPr>
    </w:pPr>
    <w:r>
      <w:rPr>
        <w:rFonts w:ascii="Century Gothic" w:hAnsi="Century Gothic"/>
        <w:color w:val="000000" w:themeColor="text1"/>
        <w:sz w:val="16"/>
        <w:szCs w:val="16"/>
      </w:rPr>
      <w:tab/>
    </w:r>
  </w:p>
  <w:p w14:paraId="5A10B981" w14:textId="77777777"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4A8B3F" w14:textId="77777777" w:rsidR="00AF509A" w:rsidRDefault="00AF509A" w:rsidP="004601F5">
      <w:pPr>
        <w:spacing w:after="0" w:line="240" w:lineRule="auto"/>
      </w:pPr>
      <w:r>
        <w:separator/>
      </w:r>
    </w:p>
  </w:footnote>
  <w:footnote w:type="continuationSeparator" w:id="0">
    <w:p w14:paraId="66BED88D" w14:textId="77777777" w:rsidR="00AF509A" w:rsidRDefault="00AF509A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4BFA92" w14:textId="77777777" w:rsidR="004601F5" w:rsidRDefault="00651ABB" w:rsidP="004601F5">
    <w:pPr>
      <w:pStyle w:val="Nagwek"/>
      <w:jc w:val="right"/>
    </w:pPr>
    <w:r>
      <w:pict w14:anchorId="005376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 wp14:anchorId="1D0121A4" wp14:editId="4F744687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1328D" w14:textId="77777777"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" filled="f" stroked="f">
              <v:textbox>
                <w:txbxContent>
                  <w:p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AC288E0" wp14:editId="5409DF6D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9CD4193" wp14:editId="72596A3C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7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10"/>
  </w:num>
  <w:num w:numId="6">
    <w:abstractNumId w:val="5"/>
  </w:num>
  <w:num w:numId="7">
    <w:abstractNumId w:val="3"/>
  </w:num>
  <w:num w:numId="8">
    <w:abstractNumId w:val="4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B20"/>
    <w:rsid w:val="0001757E"/>
    <w:rsid w:val="0003089B"/>
    <w:rsid w:val="0003280B"/>
    <w:rsid w:val="00036859"/>
    <w:rsid w:val="00044653"/>
    <w:rsid w:val="000736F8"/>
    <w:rsid w:val="000762A2"/>
    <w:rsid w:val="00086C51"/>
    <w:rsid w:val="0009134F"/>
    <w:rsid w:val="000C0D15"/>
    <w:rsid w:val="000D3DB4"/>
    <w:rsid w:val="000E0EDC"/>
    <w:rsid w:val="00122FD3"/>
    <w:rsid w:val="00160C4C"/>
    <w:rsid w:val="0019758E"/>
    <w:rsid w:val="001A17BE"/>
    <w:rsid w:val="001B68BE"/>
    <w:rsid w:val="001B7B94"/>
    <w:rsid w:val="001C175B"/>
    <w:rsid w:val="001D554F"/>
    <w:rsid w:val="00204A59"/>
    <w:rsid w:val="002068CD"/>
    <w:rsid w:val="00216035"/>
    <w:rsid w:val="00245542"/>
    <w:rsid w:val="002461ED"/>
    <w:rsid w:val="002637B2"/>
    <w:rsid w:val="002972E7"/>
    <w:rsid w:val="00297AA6"/>
    <w:rsid w:val="002E7642"/>
    <w:rsid w:val="002F1173"/>
    <w:rsid w:val="002F384F"/>
    <w:rsid w:val="0030055F"/>
    <w:rsid w:val="00301936"/>
    <w:rsid w:val="0031100A"/>
    <w:rsid w:val="00330F1E"/>
    <w:rsid w:val="0038402B"/>
    <w:rsid w:val="003925FA"/>
    <w:rsid w:val="00394D42"/>
    <w:rsid w:val="00397C7B"/>
    <w:rsid w:val="003B7D08"/>
    <w:rsid w:val="003D68CA"/>
    <w:rsid w:val="00433338"/>
    <w:rsid w:val="004538CE"/>
    <w:rsid w:val="004601F5"/>
    <w:rsid w:val="00487256"/>
    <w:rsid w:val="00495D41"/>
    <w:rsid w:val="004D7807"/>
    <w:rsid w:val="004F06CF"/>
    <w:rsid w:val="004F17A1"/>
    <w:rsid w:val="00531F19"/>
    <w:rsid w:val="00552B87"/>
    <w:rsid w:val="005743E3"/>
    <w:rsid w:val="00583FD4"/>
    <w:rsid w:val="005A3B53"/>
    <w:rsid w:val="005E350E"/>
    <w:rsid w:val="005F7516"/>
    <w:rsid w:val="00651ABB"/>
    <w:rsid w:val="0065265C"/>
    <w:rsid w:val="006669C9"/>
    <w:rsid w:val="00693726"/>
    <w:rsid w:val="006D6BA2"/>
    <w:rsid w:val="006E1E94"/>
    <w:rsid w:val="006F6DC2"/>
    <w:rsid w:val="007132F6"/>
    <w:rsid w:val="00714727"/>
    <w:rsid w:val="007325D7"/>
    <w:rsid w:val="00755598"/>
    <w:rsid w:val="00785E0A"/>
    <w:rsid w:val="0079676F"/>
    <w:rsid w:val="007A6706"/>
    <w:rsid w:val="007D1430"/>
    <w:rsid w:val="007E4CB0"/>
    <w:rsid w:val="00803AB5"/>
    <w:rsid w:val="0081648E"/>
    <w:rsid w:val="00833490"/>
    <w:rsid w:val="00842415"/>
    <w:rsid w:val="008A119E"/>
    <w:rsid w:val="008A3ADA"/>
    <w:rsid w:val="009317FC"/>
    <w:rsid w:val="00946436"/>
    <w:rsid w:val="00950660"/>
    <w:rsid w:val="00A01D55"/>
    <w:rsid w:val="00A0670C"/>
    <w:rsid w:val="00A42D90"/>
    <w:rsid w:val="00A52DE8"/>
    <w:rsid w:val="00A550EC"/>
    <w:rsid w:val="00A70CB1"/>
    <w:rsid w:val="00A761F6"/>
    <w:rsid w:val="00A82AEB"/>
    <w:rsid w:val="00A84FA6"/>
    <w:rsid w:val="00A93B20"/>
    <w:rsid w:val="00A94120"/>
    <w:rsid w:val="00AB3B09"/>
    <w:rsid w:val="00AD3B97"/>
    <w:rsid w:val="00AF509A"/>
    <w:rsid w:val="00B1723E"/>
    <w:rsid w:val="00B32827"/>
    <w:rsid w:val="00B66298"/>
    <w:rsid w:val="00B91C63"/>
    <w:rsid w:val="00B92411"/>
    <w:rsid w:val="00BB20C9"/>
    <w:rsid w:val="00BD1BB4"/>
    <w:rsid w:val="00BE7FDE"/>
    <w:rsid w:val="00C2404C"/>
    <w:rsid w:val="00C44FEF"/>
    <w:rsid w:val="00C52FC1"/>
    <w:rsid w:val="00C7497A"/>
    <w:rsid w:val="00C86570"/>
    <w:rsid w:val="00CA77C1"/>
    <w:rsid w:val="00CD57E9"/>
    <w:rsid w:val="00D10A70"/>
    <w:rsid w:val="00D15DDA"/>
    <w:rsid w:val="00D6779C"/>
    <w:rsid w:val="00D917C9"/>
    <w:rsid w:val="00D92BB2"/>
    <w:rsid w:val="00E448E2"/>
    <w:rsid w:val="00E611E7"/>
    <w:rsid w:val="00E739E5"/>
    <w:rsid w:val="00E76E17"/>
    <w:rsid w:val="00E80606"/>
    <w:rsid w:val="00E81708"/>
    <w:rsid w:val="00E967BD"/>
    <w:rsid w:val="00EF5166"/>
    <w:rsid w:val="00F04288"/>
    <w:rsid w:val="00F2682B"/>
    <w:rsid w:val="00F3039F"/>
    <w:rsid w:val="00F571B4"/>
    <w:rsid w:val="00F830FE"/>
    <w:rsid w:val="00FD6D7C"/>
    <w:rsid w:val="00FE0CCA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851AE7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6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F6D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4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956"/>
    <w:rsid w:val="0002794C"/>
    <w:rsid w:val="00031F74"/>
    <w:rsid w:val="0008203B"/>
    <w:rsid w:val="00087AB7"/>
    <w:rsid w:val="00093104"/>
    <w:rsid w:val="000F68A7"/>
    <w:rsid w:val="00127168"/>
    <w:rsid w:val="00133439"/>
    <w:rsid w:val="001A49CE"/>
    <w:rsid w:val="00201BA7"/>
    <w:rsid w:val="00291030"/>
    <w:rsid w:val="002F7B5F"/>
    <w:rsid w:val="00306A4A"/>
    <w:rsid w:val="00352956"/>
    <w:rsid w:val="003C157D"/>
    <w:rsid w:val="0042581B"/>
    <w:rsid w:val="004413CD"/>
    <w:rsid w:val="00516B69"/>
    <w:rsid w:val="00661FFA"/>
    <w:rsid w:val="0069753B"/>
    <w:rsid w:val="00711C2B"/>
    <w:rsid w:val="007F6744"/>
    <w:rsid w:val="00A16193"/>
    <w:rsid w:val="00A64B2C"/>
    <w:rsid w:val="00BC16BA"/>
    <w:rsid w:val="00CB1419"/>
    <w:rsid w:val="00E92D05"/>
    <w:rsid w:val="00F20838"/>
    <w:rsid w:val="00FC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1</TotalTime>
  <Pages>3</Pages>
  <Words>695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Julia Projs</cp:lastModifiedBy>
  <cp:revision>2</cp:revision>
  <cp:lastPrinted>2021-07-06T12:15:00Z</cp:lastPrinted>
  <dcterms:created xsi:type="dcterms:W3CDTF">2021-07-08T12:49:00Z</dcterms:created>
  <dcterms:modified xsi:type="dcterms:W3CDTF">2021-07-08T12:49:00Z</dcterms:modified>
</cp:coreProperties>
</file>